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345"/>
        <w:tblW w:w="5131" w:type="pct"/>
        <w:tblLayout w:type="fixed"/>
        <w:tblLook w:val="04A0" w:firstRow="1" w:lastRow="0" w:firstColumn="1" w:lastColumn="0" w:noHBand="0" w:noVBand="1"/>
      </w:tblPr>
      <w:tblGrid>
        <w:gridCol w:w="237"/>
        <w:gridCol w:w="6457"/>
        <w:gridCol w:w="3926"/>
        <w:gridCol w:w="463"/>
      </w:tblGrid>
      <w:tr w:rsidR="00DC19B3" w:rsidRPr="00496F9F" w14:paraId="39548745" w14:textId="77777777" w:rsidTr="00DC19B3">
        <w:trPr>
          <w:trHeight w:val="1014"/>
        </w:trPr>
        <w:tc>
          <w:tcPr>
            <w:tcW w:w="107" w:type="pct"/>
          </w:tcPr>
          <w:p w14:paraId="1A393199" w14:textId="77777777" w:rsidR="00DC19B3" w:rsidRPr="00496F9F" w:rsidRDefault="00DC19B3" w:rsidP="00DC19B3">
            <w:pPr>
              <w:pStyle w:val="Title"/>
            </w:pPr>
          </w:p>
        </w:tc>
        <w:tc>
          <w:tcPr>
            <w:tcW w:w="2913" w:type="pct"/>
            <w:shd w:val="clear" w:color="auto" w:fill="1F497D" w:themeFill="text2"/>
            <w:vAlign w:val="center"/>
          </w:tcPr>
          <w:p w14:paraId="1F306C7D" w14:textId="0024669F" w:rsidR="00DC19B3" w:rsidRPr="00465133" w:rsidRDefault="0095704E" w:rsidP="00DC19B3">
            <w:pPr>
              <w:pStyle w:val="Title"/>
              <w:spacing w:after="0"/>
              <w:rPr>
                <w:rFonts w:ascii="Arial Narrow" w:hAnsi="Arial Narrow"/>
              </w:rPr>
            </w:pPr>
            <w:r>
              <w:rPr>
                <w:rFonts w:ascii="Arial Narrow" w:hAnsi="Arial Narrow"/>
              </w:rPr>
              <w:t>Indirect Cost Waiver</w:t>
            </w:r>
            <w:r w:rsidR="00DC19B3" w:rsidRPr="00465133">
              <w:rPr>
                <w:rFonts w:ascii="Arial Narrow" w:hAnsi="Arial Narrow"/>
              </w:rPr>
              <w:t xml:space="preserve"> Form</w:t>
            </w:r>
          </w:p>
        </w:tc>
        <w:tc>
          <w:tcPr>
            <w:tcW w:w="1771" w:type="pct"/>
          </w:tcPr>
          <w:p w14:paraId="1FBEA9D7" w14:textId="77777777" w:rsidR="00DC19B3" w:rsidRDefault="00DC19B3" w:rsidP="00DC19B3">
            <w:pPr>
              <w:pStyle w:val="Title"/>
            </w:pPr>
          </w:p>
          <w:p w14:paraId="708659F2" w14:textId="77777777" w:rsidR="00DC19B3" w:rsidRPr="00773E3E" w:rsidRDefault="00DC19B3" w:rsidP="00DC19B3"/>
        </w:tc>
        <w:tc>
          <w:tcPr>
            <w:tcW w:w="209" w:type="pct"/>
          </w:tcPr>
          <w:p w14:paraId="6D3585A2" w14:textId="77777777" w:rsidR="00DC19B3" w:rsidRPr="00496F9F" w:rsidRDefault="00DC19B3" w:rsidP="00DC19B3">
            <w:pPr>
              <w:pStyle w:val="Title"/>
            </w:pPr>
          </w:p>
        </w:tc>
      </w:tr>
      <w:tr w:rsidR="00DC19B3" w:rsidRPr="00496F9F" w14:paraId="06E7B16C" w14:textId="77777777" w:rsidTr="00DC19B3">
        <w:trPr>
          <w:trHeight w:val="68"/>
        </w:trPr>
        <w:tc>
          <w:tcPr>
            <w:tcW w:w="107" w:type="pct"/>
          </w:tcPr>
          <w:p w14:paraId="7AD63FCC" w14:textId="77777777" w:rsidR="00DC19B3" w:rsidRPr="00165C53" w:rsidRDefault="00DC19B3" w:rsidP="00DC19B3">
            <w:pPr>
              <w:pStyle w:val="Text"/>
              <w:spacing w:after="0"/>
              <w:rPr>
                <w:rFonts w:ascii="Arial Narrow" w:hAnsi="Arial Narrow"/>
              </w:rPr>
            </w:pPr>
          </w:p>
        </w:tc>
        <w:tc>
          <w:tcPr>
            <w:tcW w:w="4684" w:type="pct"/>
            <w:gridSpan w:val="2"/>
          </w:tcPr>
          <w:p w14:paraId="085A7E3B" w14:textId="77777777" w:rsidR="00DC19B3" w:rsidRPr="00165C53" w:rsidRDefault="00DC19B3" w:rsidP="00DC19B3">
            <w:pPr>
              <w:pStyle w:val="Text"/>
              <w:spacing w:after="0"/>
              <w:rPr>
                <w:rFonts w:ascii="Arial Narrow" w:hAnsi="Arial Narrow"/>
              </w:rPr>
            </w:pPr>
          </w:p>
        </w:tc>
        <w:tc>
          <w:tcPr>
            <w:tcW w:w="209" w:type="pct"/>
          </w:tcPr>
          <w:p w14:paraId="12A9607F" w14:textId="77777777" w:rsidR="00DC19B3" w:rsidRPr="00496F9F" w:rsidRDefault="00DC19B3" w:rsidP="00DC19B3">
            <w:pPr>
              <w:pStyle w:val="Text"/>
              <w:spacing w:after="0"/>
            </w:pPr>
          </w:p>
        </w:tc>
      </w:tr>
      <w:tr w:rsidR="00DC19B3" w:rsidRPr="00496F9F" w14:paraId="0F4B4421" w14:textId="77777777" w:rsidTr="00DC19B3">
        <w:trPr>
          <w:trHeight w:val="10611"/>
        </w:trPr>
        <w:tc>
          <w:tcPr>
            <w:tcW w:w="107" w:type="pct"/>
          </w:tcPr>
          <w:p w14:paraId="018E2214" w14:textId="77777777" w:rsidR="00DC19B3" w:rsidRPr="00165C53" w:rsidRDefault="00DC19B3" w:rsidP="00DC19B3">
            <w:pPr>
              <w:pStyle w:val="Text"/>
              <w:rPr>
                <w:rFonts w:ascii="Arial Narrow" w:hAnsi="Arial Narrow"/>
              </w:rPr>
            </w:pPr>
          </w:p>
        </w:tc>
        <w:tc>
          <w:tcPr>
            <w:tcW w:w="4684" w:type="pct"/>
            <w:gridSpan w:val="2"/>
          </w:tcPr>
          <w:p w14:paraId="4C1D80F2" w14:textId="071CD069" w:rsidR="00DC19B3" w:rsidRDefault="00D52325" w:rsidP="00D52325">
            <w:pPr>
              <w:shd w:val="clear" w:color="auto" w:fill="FEFDFA"/>
              <w:spacing w:after="134"/>
              <w:rPr>
                <w:rFonts w:ascii="Arial Narrow" w:eastAsia="Times New Roman" w:hAnsi="Arial Narrow"/>
                <w:sz w:val="24"/>
              </w:rPr>
            </w:pPr>
            <w:r w:rsidRPr="00D52325">
              <w:rPr>
                <w:rFonts w:ascii="Arial Narrow" w:eastAsia="Times New Roman" w:hAnsi="Arial Narrow"/>
                <w:sz w:val="24"/>
              </w:rPr>
              <w:t xml:space="preserve">The </w:t>
            </w:r>
            <w:r>
              <w:rPr>
                <w:rFonts w:ascii="Arial Narrow" w:eastAsia="Times New Roman" w:hAnsi="Arial Narrow"/>
                <w:sz w:val="24"/>
              </w:rPr>
              <w:t xml:space="preserve">SUNY Research </w:t>
            </w:r>
            <w:r w:rsidRPr="00D52325">
              <w:rPr>
                <w:rFonts w:ascii="Arial Narrow" w:eastAsia="Times New Roman" w:hAnsi="Arial Narrow"/>
                <w:sz w:val="24"/>
              </w:rPr>
              <w:t>Foundation shall attempt to obtain from sponsors the maximum possible reimbursement of indirect costs and, if applicable, net release time funds, subject to specific procedures and criteria adopted by the University governing the approval of overhead reimbursement rates and reductions or waivers.</w:t>
            </w:r>
            <w:r>
              <w:rPr>
                <w:rFonts w:ascii="Arial Narrow" w:eastAsia="Times New Roman" w:hAnsi="Arial Narrow"/>
                <w:sz w:val="24"/>
              </w:rPr>
              <w:t xml:space="preserve"> </w:t>
            </w:r>
          </w:p>
          <w:p w14:paraId="3A21F16A" w14:textId="4524897E" w:rsidR="00D52325" w:rsidRPr="00D52325" w:rsidRDefault="00D52325" w:rsidP="00D52325">
            <w:pPr>
              <w:shd w:val="clear" w:color="auto" w:fill="FEFDFA"/>
              <w:spacing w:after="134"/>
              <w:rPr>
                <w:rFonts w:ascii="Arial Narrow" w:eastAsia="Times New Roman" w:hAnsi="Arial Narrow"/>
                <w:color w:val="424240"/>
                <w:sz w:val="20"/>
                <w:szCs w:val="20"/>
              </w:rPr>
            </w:pPr>
            <w:r>
              <w:rPr>
                <w:rFonts w:ascii="Arial Narrow" w:eastAsia="Times New Roman" w:hAnsi="Arial Narrow"/>
                <w:sz w:val="20"/>
              </w:rPr>
              <w:t xml:space="preserve">Please refer to the </w:t>
            </w:r>
            <w:hyperlink r:id="rId11" w:history="1">
              <w:r w:rsidRPr="00D52325">
                <w:rPr>
                  <w:rStyle w:val="Hyperlink"/>
                  <w:rFonts w:ascii="Arial Narrow" w:eastAsia="Times New Roman" w:hAnsi="Arial Narrow"/>
                  <w:sz w:val="20"/>
                </w:rPr>
                <w:t>Facilities &amp; Administrative Cost Recovery Policy</w:t>
              </w:r>
            </w:hyperlink>
            <w:r>
              <w:rPr>
                <w:rFonts w:ascii="Arial Narrow" w:eastAsia="Times New Roman" w:hAnsi="Arial Narrow"/>
                <w:sz w:val="20"/>
              </w:rPr>
              <w:t xml:space="preserve">. </w:t>
            </w:r>
          </w:p>
          <w:p w14:paraId="22E8A3AD" w14:textId="77777777" w:rsidR="00DC19B3" w:rsidRPr="006B7D50" w:rsidRDefault="00DC19B3" w:rsidP="00DC19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D0D0" w:themeFill="accent4"/>
              <w:spacing w:after="0"/>
              <w:jc w:val="center"/>
              <w:rPr>
                <w:rFonts w:ascii="Arial Narrow" w:hAnsi="Arial Narrow"/>
                <w:b/>
                <w:sz w:val="20"/>
                <w:szCs w:val="20"/>
              </w:rPr>
            </w:pPr>
            <w:r w:rsidRPr="006B7D50">
              <w:rPr>
                <w:rFonts w:ascii="Arial Narrow" w:hAnsi="Arial Narrow"/>
                <w:b/>
                <w:sz w:val="20"/>
                <w:szCs w:val="20"/>
              </w:rPr>
              <w:t>PROPOSED AWARD INFORMATION</w:t>
            </w:r>
          </w:p>
          <w:p w14:paraId="51DBDC91" w14:textId="25C4E29D" w:rsidR="00DC19B3" w:rsidRPr="00F36EEB" w:rsidRDefault="00DC19B3" w:rsidP="00DC19B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Narrow" w:hAnsi="Arial Narrow"/>
                <w:sz w:val="20"/>
                <w:szCs w:val="20"/>
              </w:rPr>
            </w:pPr>
            <w:r w:rsidRPr="00F36EEB">
              <w:rPr>
                <w:rFonts w:ascii="Arial Narrow" w:hAnsi="Arial Narrow"/>
                <w:b/>
                <w:sz w:val="20"/>
                <w:szCs w:val="20"/>
              </w:rPr>
              <w:t xml:space="preserve">Sponsor: </w:t>
            </w:r>
            <w:sdt>
              <w:sdtPr>
                <w:rPr>
                  <w:rFonts w:ascii="Arial Narrow" w:hAnsi="Arial Narrow"/>
                  <w:b/>
                  <w:sz w:val="20"/>
                  <w:szCs w:val="20"/>
                </w:rPr>
                <w:id w:val="-1738929786"/>
                <w:placeholder>
                  <w:docPart w:val="CD4D9AB5E20241DA9D11994B575E5E1F"/>
                </w:placeholder>
                <w:showingPlcHdr/>
                <w:text/>
              </w:sdtPr>
              <w:sdtContent>
                <w:r w:rsidRPr="00F36EEB">
                  <w:rPr>
                    <w:rStyle w:val="PlaceholderText"/>
                    <w:rFonts w:ascii="Arial Narrow" w:hAnsi="Arial Narrow"/>
                    <w:shd w:val="clear" w:color="auto" w:fill="C6D9F1" w:themeFill="text2" w:themeFillTint="33"/>
                  </w:rPr>
                  <w:t>Click or tap here to enter text.</w:t>
                </w:r>
              </w:sdtContent>
            </w:sdt>
            <w:r w:rsidRPr="00F36EEB">
              <w:rPr>
                <w:rFonts w:ascii="Arial Narrow" w:hAnsi="Arial Narrow"/>
                <w:sz w:val="20"/>
                <w:szCs w:val="20"/>
              </w:rPr>
              <w:t xml:space="preserve">                 </w:t>
            </w:r>
            <w:r w:rsidR="00F36EEB">
              <w:rPr>
                <w:rFonts w:ascii="Arial Narrow" w:hAnsi="Arial Narrow"/>
                <w:sz w:val="20"/>
                <w:szCs w:val="20"/>
              </w:rPr>
              <w:t xml:space="preserve">                          </w:t>
            </w:r>
            <w:r w:rsidRPr="00F36EEB">
              <w:rPr>
                <w:rFonts w:ascii="Arial Narrow" w:hAnsi="Arial Narrow"/>
                <w:b/>
                <w:sz w:val="20"/>
                <w:szCs w:val="20"/>
              </w:rPr>
              <w:t>Award Title</w:t>
            </w:r>
            <w:r w:rsidRPr="00F36EEB">
              <w:rPr>
                <w:rFonts w:ascii="Arial Narrow" w:hAnsi="Arial Narrow"/>
                <w:sz w:val="20"/>
                <w:szCs w:val="20"/>
              </w:rPr>
              <w:t xml:space="preserve">: </w:t>
            </w:r>
            <w:sdt>
              <w:sdtPr>
                <w:rPr>
                  <w:rFonts w:ascii="Arial Narrow" w:hAnsi="Arial Narrow"/>
                  <w:sz w:val="20"/>
                  <w:szCs w:val="20"/>
                </w:rPr>
                <w:id w:val="1537386021"/>
                <w:placeholder>
                  <w:docPart w:val="D43301293DF44ECF92954817F886044E"/>
                </w:placeholder>
                <w:showingPlcHdr/>
                <w:text/>
              </w:sdtPr>
              <w:sdtContent>
                <w:r w:rsidRPr="00F36EEB">
                  <w:rPr>
                    <w:rStyle w:val="PlaceholderText"/>
                    <w:rFonts w:ascii="Arial Narrow" w:hAnsi="Arial Narrow"/>
                    <w:shd w:val="clear" w:color="auto" w:fill="C6D9F1" w:themeFill="text2" w:themeFillTint="33"/>
                  </w:rPr>
                  <w:t>Click or tap here to enter text.</w:t>
                </w:r>
              </w:sdtContent>
            </w:sdt>
          </w:p>
          <w:p w14:paraId="7AA993C5" w14:textId="3317EE75" w:rsidR="00DC19B3" w:rsidRPr="00F36EEB" w:rsidRDefault="00DC19B3" w:rsidP="00DC19B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Narrow" w:hAnsi="Arial Narrow"/>
                <w:sz w:val="20"/>
                <w:szCs w:val="20"/>
                <w:shd w:val="clear" w:color="auto" w:fill="C6D9F1" w:themeFill="text2" w:themeFillTint="33"/>
              </w:rPr>
            </w:pPr>
            <w:r w:rsidRPr="00F36EEB">
              <w:rPr>
                <w:rFonts w:ascii="Arial Narrow" w:hAnsi="Arial Narrow"/>
                <w:b/>
                <w:sz w:val="20"/>
                <w:szCs w:val="20"/>
              </w:rPr>
              <w:t xml:space="preserve">Performance Period: </w:t>
            </w:r>
            <w:sdt>
              <w:sdtPr>
                <w:rPr>
                  <w:rFonts w:ascii="Arial Narrow" w:hAnsi="Arial Narrow"/>
                  <w:b/>
                  <w:sz w:val="20"/>
                  <w:szCs w:val="20"/>
                </w:rPr>
                <w:id w:val="1979492916"/>
                <w:placeholder>
                  <w:docPart w:val="BC9BFA3D2F964338B20EF251777C049B"/>
                </w:placeholder>
                <w:showingPlcHdr/>
                <w:text/>
              </w:sdtPr>
              <w:sdtContent>
                <w:r w:rsidRPr="00F36EEB">
                  <w:rPr>
                    <w:rStyle w:val="PlaceholderText"/>
                    <w:rFonts w:ascii="Arial Narrow" w:hAnsi="Arial Narrow"/>
                    <w:shd w:val="clear" w:color="auto" w:fill="C6D9F1" w:themeFill="text2" w:themeFillTint="33"/>
                  </w:rPr>
                  <w:t>Click or tap here to enter text.</w:t>
                </w:r>
              </w:sdtContent>
            </w:sdt>
            <w:r w:rsidRPr="00F36EEB">
              <w:rPr>
                <w:rFonts w:ascii="Arial Narrow" w:hAnsi="Arial Narrow"/>
                <w:b/>
                <w:sz w:val="20"/>
                <w:szCs w:val="20"/>
              </w:rPr>
              <w:t xml:space="preserve">       </w:t>
            </w:r>
            <w:r w:rsidR="00F36EEB">
              <w:rPr>
                <w:rFonts w:ascii="Arial Narrow" w:hAnsi="Arial Narrow"/>
                <w:b/>
                <w:sz w:val="20"/>
                <w:szCs w:val="20"/>
              </w:rPr>
              <w:t xml:space="preserve">                </w:t>
            </w:r>
            <w:r w:rsidRPr="00F36EEB">
              <w:rPr>
                <w:rFonts w:ascii="Arial Narrow" w:hAnsi="Arial Narrow"/>
                <w:b/>
                <w:sz w:val="20"/>
                <w:szCs w:val="20"/>
              </w:rPr>
              <w:t>Project Investigator</w:t>
            </w:r>
            <w:r w:rsidRPr="00F36EEB">
              <w:rPr>
                <w:rFonts w:ascii="Arial Narrow" w:hAnsi="Arial Narrow"/>
                <w:sz w:val="20"/>
                <w:szCs w:val="20"/>
              </w:rPr>
              <w:t xml:space="preserve">: </w:t>
            </w:r>
            <w:sdt>
              <w:sdtPr>
                <w:rPr>
                  <w:rFonts w:ascii="Arial Narrow" w:hAnsi="Arial Narrow"/>
                  <w:sz w:val="20"/>
                  <w:szCs w:val="20"/>
                </w:rPr>
                <w:id w:val="-1319344269"/>
                <w:placeholder>
                  <w:docPart w:val="817206648BA047C69DDFE40B2C8A92DF"/>
                </w:placeholder>
                <w:showingPlcHdr/>
                <w:text/>
              </w:sdtPr>
              <w:sdtContent>
                <w:r w:rsidRPr="00F36EEB">
                  <w:rPr>
                    <w:rStyle w:val="PlaceholderText"/>
                    <w:rFonts w:ascii="Arial Narrow" w:hAnsi="Arial Narrow"/>
                    <w:shd w:val="clear" w:color="auto" w:fill="C6D9F1" w:themeFill="text2" w:themeFillTint="33"/>
                  </w:rPr>
                  <w:t>Click or tap here to enter text.</w:t>
                </w:r>
              </w:sdtContent>
            </w:sdt>
          </w:p>
          <w:p w14:paraId="5696D863" w14:textId="77777777" w:rsidR="00DC19B3" w:rsidRPr="006B7D50" w:rsidRDefault="00DC19B3" w:rsidP="00DC19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D0D0" w:themeFill="accent4"/>
              <w:rPr>
                <w:rFonts w:ascii="Arial Narrow" w:hAnsi="Arial Narrow"/>
                <w:sz w:val="20"/>
                <w:szCs w:val="20"/>
              </w:rPr>
            </w:pPr>
            <w:r w:rsidRPr="006B7D50">
              <w:rPr>
                <w:rFonts w:ascii="Arial Narrow" w:hAnsi="Arial Narrow"/>
                <w:sz w:val="20"/>
                <w:szCs w:val="20"/>
                <w:shd w:val="clear" w:color="auto" w:fill="C6D9F1" w:themeFill="text2" w:themeFillTint="33"/>
              </w:rPr>
              <w:t xml:space="preserve">                              </w:t>
            </w:r>
          </w:p>
          <w:tbl>
            <w:tblPr>
              <w:tblStyle w:val="TableGrid"/>
              <w:tblW w:w="1025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10253"/>
            </w:tblGrid>
            <w:tr w:rsidR="00DC19B3" w:rsidRPr="006B7D50" w14:paraId="5F81D486" w14:textId="77777777" w:rsidTr="00B056F0">
              <w:trPr>
                <w:trHeight w:val="1510"/>
                <w:jc w:val="right"/>
              </w:trPr>
              <w:tc>
                <w:tcPr>
                  <w:tcW w:w="10253" w:type="dxa"/>
                  <w:tcBorders>
                    <w:top w:val="single" w:sz="24" w:space="0" w:color="1F497D" w:themeColor="text2"/>
                  </w:tcBorders>
                  <w:tcMar>
                    <w:left w:w="0" w:type="dxa"/>
                    <w:right w:w="115" w:type="dxa"/>
                  </w:tcMar>
                </w:tcPr>
                <w:p w14:paraId="73F8367D" w14:textId="563F506A" w:rsidR="00DC19B3" w:rsidRDefault="00DC19B3" w:rsidP="00F218B6">
                  <w:pPr>
                    <w:pStyle w:val="BoldText"/>
                    <w:framePr w:hSpace="180" w:wrap="around" w:vAnchor="page" w:hAnchor="margin" w:y="1345"/>
                    <w:shd w:val="clear" w:color="auto" w:fill="D0D0D0" w:themeFill="accent4"/>
                    <w:tabs>
                      <w:tab w:val="center" w:pos="5213"/>
                      <w:tab w:val="right" w:pos="10427"/>
                    </w:tabs>
                    <w:rPr>
                      <w:rFonts w:ascii="Arial Narrow" w:hAnsi="Arial Narrow"/>
                      <w:sz w:val="20"/>
                      <w:szCs w:val="20"/>
                    </w:rPr>
                  </w:pPr>
                  <w:r>
                    <w:rPr>
                      <w:rFonts w:ascii="Arial Narrow" w:hAnsi="Arial Narrow"/>
                      <w:sz w:val="20"/>
                      <w:szCs w:val="20"/>
                    </w:rPr>
                    <w:tab/>
                  </w:r>
                  <w:r w:rsidR="00D52325">
                    <w:rPr>
                      <w:rFonts w:ascii="Arial Narrow" w:hAnsi="Arial Narrow"/>
                      <w:sz w:val="20"/>
                      <w:szCs w:val="20"/>
                    </w:rPr>
                    <w:t>Amount Waived</w:t>
                  </w:r>
                  <w:r>
                    <w:rPr>
                      <w:rFonts w:ascii="Arial Narrow" w:hAnsi="Arial Narrow"/>
                      <w:sz w:val="20"/>
                      <w:szCs w:val="20"/>
                    </w:rPr>
                    <w:tab/>
                    <w:t xml:space="preserve"> </w:t>
                  </w:r>
                </w:p>
                <w:p w14:paraId="3FA9F656" w14:textId="47C8A8BE" w:rsidR="00DC19B3" w:rsidRDefault="00D7250E" w:rsidP="00F218B6">
                  <w:pPr>
                    <w:pStyle w:val="BoldText"/>
                    <w:framePr w:hSpace="180" w:wrap="around" w:vAnchor="page" w:hAnchor="margin" w:y="1345"/>
                    <w:spacing w:after="0"/>
                    <w:rPr>
                      <w:rFonts w:ascii="Arial Narrow" w:hAnsi="Arial Narrow"/>
                      <w:sz w:val="20"/>
                      <w:szCs w:val="20"/>
                    </w:rPr>
                  </w:pPr>
                  <w:r>
                    <w:rPr>
                      <w:rFonts w:ascii="Arial Narrow" w:hAnsi="Arial Narrow"/>
                      <w:sz w:val="20"/>
                      <w:szCs w:val="20"/>
                    </w:rPr>
                    <w:t>Complete all boxes below</w:t>
                  </w:r>
                  <w:r w:rsidR="00DC19B3">
                    <w:rPr>
                      <w:rFonts w:ascii="Arial Narrow" w:hAnsi="Arial Narrow"/>
                      <w:sz w:val="20"/>
                      <w:szCs w:val="20"/>
                    </w:rPr>
                    <w:t xml:space="preserve"> apply:</w:t>
                  </w:r>
                </w:p>
                <w:p w14:paraId="765C1A1B" w14:textId="77777777" w:rsidR="00DC19B3" w:rsidRDefault="00DC19B3" w:rsidP="00F218B6">
                  <w:pPr>
                    <w:pStyle w:val="BoldText"/>
                    <w:framePr w:hSpace="180" w:wrap="around" w:vAnchor="page" w:hAnchor="margin" w:y="1345"/>
                    <w:spacing w:after="0"/>
                    <w:rPr>
                      <w:rFonts w:ascii="Arial Narrow" w:hAnsi="Arial Narrow"/>
                      <w:sz w:val="20"/>
                      <w:szCs w:val="20"/>
                    </w:rPr>
                  </w:pPr>
                </w:p>
                <w:p w14:paraId="3E93F83F" w14:textId="1B1E7229" w:rsidR="00DC19B3" w:rsidRPr="00D52325" w:rsidRDefault="00000000" w:rsidP="00F218B6">
                  <w:pPr>
                    <w:pStyle w:val="BoldText"/>
                    <w:framePr w:hSpace="180" w:wrap="around" w:vAnchor="page" w:hAnchor="margin" w:y="1345"/>
                    <w:spacing w:after="0"/>
                    <w:rPr>
                      <w:rFonts w:ascii="Arial Narrow" w:hAnsi="Arial Narrow"/>
                      <w:b w:val="0"/>
                      <w:sz w:val="20"/>
                      <w:szCs w:val="20"/>
                    </w:rPr>
                  </w:pPr>
                  <w:sdt>
                    <w:sdtPr>
                      <w:rPr>
                        <w:rFonts w:ascii="Arial Narrow" w:hAnsi="Arial Narrow"/>
                        <w:sz w:val="20"/>
                        <w:szCs w:val="20"/>
                      </w:rPr>
                      <w:id w:val="327796453"/>
                      <w14:checkbox>
                        <w14:checked w14:val="0"/>
                        <w14:checkedState w14:val="2612" w14:font="MS Gothic"/>
                        <w14:uncheckedState w14:val="2610" w14:font="MS Gothic"/>
                      </w14:checkbox>
                    </w:sdtPr>
                    <w:sdtContent>
                      <w:r w:rsidR="00D52325">
                        <w:rPr>
                          <w:rFonts w:ascii="MS Gothic" w:eastAsia="MS Gothic" w:hAnsi="MS Gothic" w:hint="eastAsia"/>
                          <w:sz w:val="20"/>
                          <w:szCs w:val="20"/>
                        </w:rPr>
                        <w:t>☐</w:t>
                      </w:r>
                    </w:sdtContent>
                  </w:sdt>
                  <w:r w:rsidR="00DC19B3">
                    <w:rPr>
                      <w:rFonts w:ascii="Arial Narrow" w:hAnsi="Arial Narrow"/>
                      <w:sz w:val="20"/>
                      <w:szCs w:val="20"/>
                    </w:rPr>
                    <w:t xml:space="preserve">    </w:t>
                  </w:r>
                  <w:r w:rsidR="00D52325">
                    <w:rPr>
                      <w:rFonts w:ascii="Arial Narrow" w:hAnsi="Arial Narrow"/>
                      <w:sz w:val="20"/>
                      <w:szCs w:val="20"/>
                    </w:rPr>
                    <w:t xml:space="preserve">A. Applicable indirect cost rate for location: </w:t>
                  </w:r>
                  <w:r w:rsidR="00DC19B3">
                    <w:rPr>
                      <w:rFonts w:ascii="Arial Narrow" w:hAnsi="Arial Narrow"/>
                      <w:b w:val="0"/>
                      <w:sz w:val="20"/>
                      <w:szCs w:val="20"/>
                    </w:rPr>
                    <w:t xml:space="preserve"> </w:t>
                  </w:r>
                  <w:r w:rsidR="00DC19B3" w:rsidRPr="002C6E29">
                    <w:rPr>
                      <w:rFonts w:ascii="Arial Narrow" w:hAnsi="Arial Narrow"/>
                      <w:b w:val="0"/>
                      <w:color w:val="002060"/>
                      <w:sz w:val="16"/>
                      <w:szCs w:val="16"/>
                    </w:rPr>
                    <w:t xml:space="preserve"> </w:t>
                  </w:r>
                  <w:r w:rsidR="00DC19B3">
                    <w:rPr>
                      <w:rFonts w:ascii="Arial Narrow" w:hAnsi="Arial Narrow"/>
                      <w:sz w:val="20"/>
                      <w:szCs w:val="20"/>
                    </w:rPr>
                    <w:t xml:space="preserve">   </w:t>
                  </w:r>
                  <w:r w:rsidR="00D52325">
                    <w:rPr>
                      <w:rFonts w:ascii="Arial Narrow" w:hAnsi="Arial Narrow"/>
                      <w:sz w:val="20"/>
                      <w:szCs w:val="20"/>
                    </w:rPr>
                    <w:t xml:space="preserve">                </w:t>
                  </w:r>
                  <w:r w:rsidR="00DC19B3">
                    <w:rPr>
                      <w:rFonts w:ascii="Arial Narrow" w:hAnsi="Arial Narrow"/>
                      <w:sz w:val="20"/>
                      <w:szCs w:val="20"/>
                    </w:rPr>
                    <w:t xml:space="preserve"> </w:t>
                  </w:r>
                  <w:r w:rsidR="00D52325">
                    <w:rPr>
                      <w:rFonts w:ascii="Arial Narrow" w:hAnsi="Arial Narrow"/>
                      <w:sz w:val="20"/>
                      <w:szCs w:val="20"/>
                    </w:rPr>
                    <w:t xml:space="preserve">  </w:t>
                  </w:r>
                  <w:sdt>
                    <w:sdtPr>
                      <w:rPr>
                        <w:rFonts w:ascii="Arial Narrow" w:hAnsi="Arial Narrow"/>
                        <w:sz w:val="20"/>
                        <w:szCs w:val="20"/>
                      </w:rPr>
                      <w:id w:val="-730618228"/>
                      <w:placeholder>
                        <w:docPart w:val="586FB6FC03EE469483E432098CF7B176"/>
                      </w:placeholder>
                      <w:showingPlcHdr/>
                      <w:text/>
                    </w:sdtPr>
                    <w:sdtContent>
                      <w:r w:rsidR="00DC19B3" w:rsidRPr="00C91979">
                        <w:rPr>
                          <w:rStyle w:val="PlaceholderText"/>
                          <w:sz w:val="20"/>
                          <w:szCs w:val="20"/>
                          <w:shd w:val="clear" w:color="auto" w:fill="C6D9F1" w:themeFill="text2" w:themeFillTint="33"/>
                        </w:rPr>
                        <w:t>Click or tap here to enter text.</w:t>
                      </w:r>
                    </w:sdtContent>
                  </w:sdt>
                </w:p>
                <w:p w14:paraId="39B0946B" w14:textId="77777777" w:rsidR="00DC19B3" w:rsidRDefault="00DC19B3" w:rsidP="00F218B6">
                  <w:pPr>
                    <w:pStyle w:val="BoldText"/>
                    <w:framePr w:hSpace="180" w:wrap="around" w:vAnchor="page" w:hAnchor="margin" w:y="1345"/>
                    <w:tabs>
                      <w:tab w:val="left" w:pos="4548"/>
                    </w:tabs>
                    <w:spacing w:after="0"/>
                    <w:ind w:firstLine="5154"/>
                    <w:rPr>
                      <w:rFonts w:ascii="Arial Narrow" w:hAnsi="Arial Narrow"/>
                      <w:sz w:val="20"/>
                      <w:szCs w:val="20"/>
                    </w:rPr>
                  </w:pPr>
                </w:p>
                <w:p w14:paraId="254ED2A9" w14:textId="263E6E91" w:rsidR="00DC19B3" w:rsidRPr="00D52325" w:rsidRDefault="00000000" w:rsidP="00F218B6">
                  <w:pPr>
                    <w:pStyle w:val="BoldText"/>
                    <w:framePr w:hSpace="180" w:wrap="around" w:vAnchor="page" w:hAnchor="margin" w:y="1345"/>
                    <w:spacing w:after="0"/>
                    <w:rPr>
                      <w:rFonts w:ascii="Arial Narrow" w:hAnsi="Arial Narrow"/>
                      <w:b w:val="0"/>
                      <w:sz w:val="20"/>
                      <w:szCs w:val="20"/>
                    </w:rPr>
                  </w:pPr>
                  <w:sdt>
                    <w:sdtPr>
                      <w:rPr>
                        <w:rFonts w:ascii="Arial Narrow" w:hAnsi="Arial Narrow"/>
                        <w:sz w:val="20"/>
                        <w:szCs w:val="20"/>
                      </w:rPr>
                      <w:id w:val="562682813"/>
                      <w14:checkbox>
                        <w14:checked w14:val="0"/>
                        <w14:checkedState w14:val="2612" w14:font="MS Gothic"/>
                        <w14:uncheckedState w14:val="2610" w14:font="MS Gothic"/>
                      </w14:checkbox>
                    </w:sdtPr>
                    <w:sdtContent>
                      <w:r w:rsidR="00DC19B3">
                        <w:rPr>
                          <w:rFonts w:ascii="MS Gothic" w:eastAsia="MS Gothic" w:hAnsi="MS Gothic" w:hint="eastAsia"/>
                          <w:sz w:val="20"/>
                          <w:szCs w:val="20"/>
                        </w:rPr>
                        <w:t>☐</w:t>
                      </w:r>
                    </w:sdtContent>
                  </w:sdt>
                  <w:r w:rsidR="00DC19B3">
                    <w:rPr>
                      <w:rFonts w:ascii="Arial Narrow" w:hAnsi="Arial Narrow"/>
                      <w:sz w:val="20"/>
                      <w:szCs w:val="20"/>
                    </w:rPr>
                    <w:t xml:space="preserve">    </w:t>
                  </w:r>
                  <w:r w:rsidR="00D52325">
                    <w:rPr>
                      <w:rFonts w:ascii="Arial Narrow" w:hAnsi="Arial Narrow"/>
                      <w:sz w:val="20"/>
                      <w:szCs w:val="20"/>
                    </w:rPr>
                    <w:t xml:space="preserve">B. Proposed Direct Cost Amount on Award:                        </w:t>
                  </w:r>
                  <w:r w:rsidR="00DC19B3">
                    <w:rPr>
                      <w:rFonts w:ascii="Arial Narrow" w:hAnsi="Arial Narrow"/>
                      <w:sz w:val="20"/>
                      <w:szCs w:val="20"/>
                    </w:rPr>
                    <w:t xml:space="preserve"> </w:t>
                  </w:r>
                  <w:sdt>
                    <w:sdtPr>
                      <w:rPr>
                        <w:rFonts w:ascii="Arial Narrow" w:hAnsi="Arial Narrow"/>
                        <w:sz w:val="20"/>
                        <w:szCs w:val="20"/>
                      </w:rPr>
                      <w:id w:val="371815424"/>
                      <w:placeholder>
                        <w:docPart w:val="0AF293E9FC3E4EE78289F7EC978395B6"/>
                      </w:placeholder>
                      <w:showingPlcHdr/>
                      <w:text/>
                    </w:sdtPr>
                    <w:sdtContent>
                      <w:r w:rsidR="00DC19B3" w:rsidRPr="00C91979">
                        <w:rPr>
                          <w:rStyle w:val="PlaceholderText"/>
                          <w:sz w:val="20"/>
                          <w:szCs w:val="20"/>
                          <w:shd w:val="clear" w:color="auto" w:fill="C6D9F1" w:themeFill="text2" w:themeFillTint="33"/>
                        </w:rPr>
                        <w:t>Click or tap here to enter text.</w:t>
                      </w:r>
                    </w:sdtContent>
                  </w:sdt>
                </w:p>
                <w:p w14:paraId="66F16C2A" w14:textId="77777777" w:rsidR="00DC19B3" w:rsidRDefault="00DC19B3" w:rsidP="00F218B6">
                  <w:pPr>
                    <w:pStyle w:val="BoldText"/>
                    <w:framePr w:hSpace="180" w:wrap="around" w:vAnchor="page" w:hAnchor="margin" w:y="1345"/>
                    <w:spacing w:after="0"/>
                    <w:ind w:firstLine="5424"/>
                    <w:rPr>
                      <w:rFonts w:ascii="Arial Narrow" w:hAnsi="Arial Narrow"/>
                      <w:b w:val="0"/>
                      <w:color w:val="002060"/>
                      <w:sz w:val="16"/>
                      <w:szCs w:val="16"/>
                    </w:rPr>
                  </w:pPr>
                </w:p>
                <w:p w14:paraId="48B950AC" w14:textId="29FC4880" w:rsidR="00DC19B3" w:rsidRPr="00D52325" w:rsidRDefault="00000000" w:rsidP="00F218B6">
                  <w:pPr>
                    <w:pStyle w:val="BoldText"/>
                    <w:framePr w:hSpace="180" w:wrap="around" w:vAnchor="page" w:hAnchor="margin" w:y="1345"/>
                    <w:spacing w:after="0"/>
                    <w:rPr>
                      <w:rFonts w:ascii="Arial Narrow" w:hAnsi="Arial Narrow"/>
                      <w:sz w:val="20"/>
                      <w:szCs w:val="20"/>
                    </w:rPr>
                  </w:pPr>
                  <w:sdt>
                    <w:sdtPr>
                      <w:rPr>
                        <w:rFonts w:ascii="Arial Narrow" w:hAnsi="Arial Narrow"/>
                        <w:sz w:val="20"/>
                        <w:szCs w:val="20"/>
                      </w:rPr>
                      <w:id w:val="1884515295"/>
                      <w14:checkbox>
                        <w14:checked w14:val="0"/>
                        <w14:checkedState w14:val="2612" w14:font="MS Gothic"/>
                        <w14:uncheckedState w14:val="2610" w14:font="MS Gothic"/>
                      </w14:checkbox>
                    </w:sdtPr>
                    <w:sdtContent>
                      <w:r w:rsidR="00DC19B3">
                        <w:rPr>
                          <w:rFonts w:ascii="MS Gothic" w:eastAsia="MS Gothic" w:hAnsi="MS Gothic" w:hint="eastAsia"/>
                          <w:sz w:val="20"/>
                          <w:szCs w:val="20"/>
                        </w:rPr>
                        <w:t>☐</w:t>
                      </w:r>
                    </w:sdtContent>
                  </w:sdt>
                  <w:r w:rsidR="00DC19B3">
                    <w:rPr>
                      <w:rFonts w:ascii="Arial Narrow" w:hAnsi="Arial Narrow"/>
                      <w:sz w:val="20"/>
                      <w:szCs w:val="20"/>
                    </w:rPr>
                    <w:t xml:space="preserve">    </w:t>
                  </w:r>
                  <w:r w:rsidR="00D52325">
                    <w:rPr>
                      <w:rFonts w:ascii="Arial Narrow" w:hAnsi="Arial Narrow"/>
                      <w:sz w:val="20"/>
                      <w:szCs w:val="20"/>
                    </w:rPr>
                    <w:t xml:space="preserve">C. Amount of Full Indirect Cost (A x B):                               </w:t>
                  </w:r>
                  <w:r w:rsidR="00577735">
                    <w:rPr>
                      <w:rFonts w:ascii="Arial Narrow" w:hAnsi="Arial Narrow"/>
                      <w:sz w:val="20"/>
                      <w:szCs w:val="20"/>
                    </w:rPr>
                    <w:t xml:space="preserve"> </w:t>
                  </w:r>
                  <w:r w:rsidR="00D52325">
                    <w:rPr>
                      <w:rFonts w:ascii="Arial Narrow" w:hAnsi="Arial Narrow"/>
                      <w:sz w:val="20"/>
                      <w:szCs w:val="20"/>
                    </w:rPr>
                    <w:t xml:space="preserve"> </w:t>
                  </w:r>
                  <w:sdt>
                    <w:sdtPr>
                      <w:rPr>
                        <w:rFonts w:ascii="Arial Narrow" w:hAnsi="Arial Narrow"/>
                        <w:sz w:val="20"/>
                        <w:szCs w:val="20"/>
                      </w:rPr>
                      <w:id w:val="1004401186"/>
                      <w:placeholder>
                        <w:docPart w:val="146316C43BC34A999D8D00D538CADE2F"/>
                      </w:placeholder>
                      <w:showingPlcHdr/>
                      <w:text/>
                    </w:sdtPr>
                    <w:sdtContent>
                      <w:r w:rsidR="00DC19B3" w:rsidRPr="00C91979">
                        <w:rPr>
                          <w:rStyle w:val="PlaceholderText"/>
                          <w:sz w:val="20"/>
                          <w:szCs w:val="20"/>
                          <w:shd w:val="clear" w:color="auto" w:fill="C6D9F1" w:themeFill="text2" w:themeFillTint="33"/>
                        </w:rPr>
                        <w:t>Click or tap here to enter text.</w:t>
                      </w:r>
                    </w:sdtContent>
                  </w:sdt>
                </w:p>
                <w:p w14:paraId="32CCC3AA" w14:textId="77777777" w:rsidR="00DC19B3" w:rsidRDefault="00DC19B3" w:rsidP="00F218B6">
                  <w:pPr>
                    <w:pStyle w:val="BoldText"/>
                    <w:framePr w:hSpace="180" w:wrap="around" w:vAnchor="page" w:hAnchor="margin" w:y="1345"/>
                    <w:spacing w:after="0"/>
                    <w:ind w:firstLine="5424"/>
                    <w:rPr>
                      <w:rFonts w:ascii="Arial Narrow" w:hAnsi="Arial Narrow"/>
                      <w:b w:val="0"/>
                      <w:color w:val="002060"/>
                      <w:sz w:val="16"/>
                      <w:szCs w:val="16"/>
                    </w:rPr>
                  </w:pPr>
                </w:p>
                <w:p w14:paraId="350AF501" w14:textId="2F313B38" w:rsidR="00261904" w:rsidRDefault="00000000" w:rsidP="00F218B6">
                  <w:pPr>
                    <w:pStyle w:val="BoldText"/>
                    <w:framePr w:hSpace="180" w:wrap="around" w:vAnchor="page" w:hAnchor="margin" w:y="1345"/>
                    <w:tabs>
                      <w:tab w:val="center" w:pos="5069"/>
                    </w:tabs>
                    <w:spacing w:after="0"/>
                    <w:rPr>
                      <w:rFonts w:ascii="Arial Narrow" w:hAnsi="Arial Narrow"/>
                      <w:sz w:val="20"/>
                      <w:szCs w:val="20"/>
                    </w:rPr>
                  </w:pPr>
                  <w:sdt>
                    <w:sdtPr>
                      <w:rPr>
                        <w:rFonts w:ascii="Arial Narrow" w:hAnsi="Arial Narrow"/>
                        <w:sz w:val="20"/>
                        <w:szCs w:val="20"/>
                      </w:rPr>
                      <w:id w:val="-5833481"/>
                      <w14:checkbox>
                        <w14:checked w14:val="0"/>
                        <w14:checkedState w14:val="2612" w14:font="MS Gothic"/>
                        <w14:uncheckedState w14:val="2610" w14:font="MS Gothic"/>
                      </w14:checkbox>
                    </w:sdtPr>
                    <w:sdtContent>
                      <w:r w:rsidR="00577735">
                        <w:rPr>
                          <w:rFonts w:ascii="MS Gothic" w:eastAsia="MS Gothic" w:hAnsi="MS Gothic" w:hint="eastAsia"/>
                          <w:sz w:val="20"/>
                          <w:szCs w:val="20"/>
                        </w:rPr>
                        <w:t>☐</w:t>
                      </w:r>
                    </w:sdtContent>
                  </w:sdt>
                  <w:r w:rsidR="00DC19B3">
                    <w:rPr>
                      <w:rFonts w:ascii="Arial Narrow" w:hAnsi="Arial Narrow"/>
                      <w:sz w:val="20"/>
                      <w:szCs w:val="20"/>
                    </w:rPr>
                    <w:t xml:space="preserve">    </w:t>
                  </w:r>
                  <w:r w:rsidR="00D52325">
                    <w:rPr>
                      <w:rFonts w:ascii="Arial Narrow" w:hAnsi="Arial Narrow"/>
                      <w:sz w:val="20"/>
                      <w:szCs w:val="20"/>
                    </w:rPr>
                    <w:t>D. Actual indirect cost to be applied</w:t>
                  </w:r>
                  <w:r w:rsidR="00261904">
                    <w:rPr>
                      <w:rFonts w:ascii="Arial Narrow" w:hAnsi="Arial Narrow"/>
                      <w:sz w:val="20"/>
                      <w:szCs w:val="20"/>
                    </w:rPr>
                    <w:t>:</w:t>
                  </w:r>
                  <w:r w:rsidR="00261904">
                    <w:rPr>
                      <w:rFonts w:ascii="Arial Narrow" w:hAnsi="Arial Narrow"/>
                      <w:sz w:val="20"/>
                      <w:szCs w:val="20"/>
                    </w:rPr>
                    <w:tab/>
                    <w:t xml:space="preserve">                                     </w:t>
                  </w:r>
                  <w:sdt>
                    <w:sdtPr>
                      <w:rPr>
                        <w:rFonts w:ascii="Arial Narrow" w:hAnsi="Arial Narrow"/>
                        <w:sz w:val="20"/>
                        <w:szCs w:val="20"/>
                      </w:rPr>
                      <w:id w:val="-163863196"/>
                      <w:placeholder>
                        <w:docPart w:val="63A62F72903C4E7FA534FBC68F45B59A"/>
                      </w:placeholder>
                      <w:showingPlcHdr/>
                      <w:text/>
                    </w:sdtPr>
                    <w:sdtContent>
                      <w:r w:rsidR="00261904" w:rsidRPr="00C91979">
                        <w:rPr>
                          <w:rStyle w:val="PlaceholderText"/>
                          <w:sz w:val="20"/>
                          <w:szCs w:val="20"/>
                          <w:shd w:val="clear" w:color="auto" w:fill="C6D9F1" w:themeFill="text2" w:themeFillTint="33"/>
                        </w:rPr>
                        <w:t>Click or tap here to enter text.</w:t>
                      </w:r>
                    </w:sdtContent>
                  </w:sdt>
                </w:p>
                <w:p w14:paraId="2F7420DB" w14:textId="1EDB40B5" w:rsidR="00577735" w:rsidRPr="00261904" w:rsidRDefault="00577735" w:rsidP="00F218B6">
                  <w:pPr>
                    <w:pStyle w:val="BoldText"/>
                    <w:framePr w:hSpace="180" w:wrap="around" w:vAnchor="page" w:hAnchor="margin" w:y="1345"/>
                    <w:tabs>
                      <w:tab w:val="left" w:pos="8100"/>
                    </w:tabs>
                    <w:spacing w:after="0"/>
                    <w:rPr>
                      <w:rFonts w:ascii="Arial Narrow" w:hAnsi="Arial Narrow"/>
                      <w:sz w:val="16"/>
                      <w:szCs w:val="16"/>
                    </w:rPr>
                  </w:pPr>
                  <w:r>
                    <w:rPr>
                      <w:rFonts w:ascii="Arial Narrow" w:hAnsi="Arial Narrow"/>
                      <w:sz w:val="20"/>
                      <w:szCs w:val="20"/>
                    </w:rPr>
                    <w:t xml:space="preserve">            </w:t>
                  </w:r>
                  <w:r w:rsidRPr="00F25DCC">
                    <w:rPr>
                      <w:rFonts w:ascii="Arial Narrow" w:hAnsi="Arial Narrow"/>
                      <w:color w:val="FF0000"/>
                      <w:sz w:val="20"/>
                      <w:szCs w:val="20"/>
                    </w:rPr>
                    <w:t xml:space="preserve"> </w:t>
                  </w:r>
                  <w:r w:rsidR="00261904" w:rsidRPr="00F25DCC">
                    <w:rPr>
                      <w:rFonts w:ascii="Arial Narrow" w:hAnsi="Arial Narrow"/>
                      <w:color w:val="FF0000"/>
                      <w:sz w:val="20"/>
                      <w:szCs w:val="20"/>
                    </w:rPr>
                    <w:t>*</w:t>
                  </w:r>
                  <w:r w:rsidR="00F25DCC" w:rsidRPr="00261904">
                    <w:rPr>
                      <w:rFonts w:ascii="Arial Narrow" w:hAnsi="Arial Narrow"/>
                      <w:b w:val="0"/>
                      <w:bCs w:val="0"/>
                      <w:color w:val="FF0000"/>
                      <w:sz w:val="16"/>
                      <w:szCs w:val="16"/>
                    </w:rPr>
                    <w:t>Includes</w:t>
                  </w:r>
                  <w:r w:rsidR="00261904" w:rsidRPr="00261904">
                    <w:rPr>
                      <w:rFonts w:ascii="Arial Narrow" w:hAnsi="Arial Narrow"/>
                      <w:b w:val="0"/>
                      <w:bCs w:val="0"/>
                      <w:color w:val="FF0000"/>
                      <w:sz w:val="16"/>
                      <w:szCs w:val="16"/>
                    </w:rPr>
                    <w:t xml:space="preserve"> allowable direct charge</w:t>
                  </w:r>
                  <w:r w:rsidRPr="00261904">
                    <w:rPr>
                      <w:rFonts w:ascii="Arial Narrow" w:hAnsi="Arial Narrow"/>
                      <w:color w:val="FF0000"/>
                      <w:sz w:val="16"/>
                      <w:szCs w:val="16"/>
                    </w:rPr>
                    <w:t xml:space="preserve">                  </w:t>
                  </w:r>
                  <w:r w:rsidR="00DC19B3" w:rsidRPr="00261904">
                    <w:rPr>
                      <w:rFonts w:ascii="Arial Narrow" w:hAnsi="Arial Narrow"/>
                      <w:color w:val="FF0000"/>
                      <w:sz w:val="16"/>
                      <w:szCs w:val="16"/>
                    </w:rPr>
                    <w:t xml:space="preserve"> </w:t>
                  </w:r>
                  <w:r w:rsidRPr="00261904">
                    <w:rPr>
                      <w:rFonts w:ascii="Arial Narrow" w:hAnsi="Arial Narrow"/>
                      <w:color w:val="FF0000"/>
                      <w:sz w:val="16"/>
                      <w:szCs w:val="16"/>
                    </w:rPr>
                    <w:t xml:space="preserve"> </w:t>
                  </w:r>
                  <w:r w:rsidRPr="00261904">
                    <w:rPr>
                      <w:rFonts w:ascii="Arial Narrow" w:hAnsi="Arial Narrow"/>
                      <w:sz w:val="16"/>
                      <w:szCs w:val="16"/>
                    </w:rPr>
                    <w:tab/>
                  </w:r>
                </w:p>
                <w:p w14:paraId="151D3479" w14:textId="77777777" w:rsidR="00577735" w:rsidRDefault="00577735" w:rsidP="00F218B6">
                  <w:pPr>
                    <w:pStyle w:val="BoldText"/>
                    <w:framePr w:hSpace="180" w:wrap="around" w:vAnchor="page" w:hAnchor="margin" w:y="1345"/>
                    <w:spacing w:after="0"/>
                    <w:ind w:firstLine="5424"/>
                    <w:rPr>
                      <w:rFonts w:ascii="Arial Narrow" w:hAnsi="Arial Narrow"/>
                      <w:b w:val="0"/>
                      <w:color w:val="002060"/>
                      <w:sz w:val="16"/>
                      <w:szCs w:val="16"/>
                    </w:rPr>
                  </w:pPr>
                </w:p>
                <w:p w14:paraId="49CD6607" w14:textId="358FC923" w:rsidR="00577735" w:rsidRPr="00D52325" w:rsidRDefault="00000000" w:rsidP="00F218B6">
                  <w:pPr>
                    <w:pStyle w:val="BoldText"/>
                    <w:framePr w:hSpace="180" w:wrap="around" w:vAnchor="page" w:hAnchor="margin" w:y="1345"/>
                    <w:tabs>
                      <w:tab w:val="left" w:pos="8100"/>
                    </w:tabs>
                    <w:spacing w:after="0"/>
                    <w:rPr>
                      <w:rFonts w:ascii="Arial Narrow" w:hAnsi="Arial Narrow"/>
                      <w:sz w:val="20"/>
                      <w:szCs w:val="20"/>
                    </w:rPr>
                  </w:pPr>
                  <w:sdt>
                    <w:sdtPr>
                      <w:rPr>
                        <w:rFonts w:ascii="Arial Narrow" w:hAnsi="Arial Narrow"/>
                        <w:sz w:val="20"/>
                        <w:szCs w:val="20"/>
                      </w:rPr>
                      <w:id w:val="-1284570946"/>
                      <w14:checkbox>
                        <w14:checked w14:val="0"/>
                        <w14:checkedState w14:val="2612" w14:font="MS Gothic"/>
                        <w14:uncheckedState w14:val="2610" w14:font="MS Gothic"/>
                      </w14:checkbox>
                    </w:sdtPr>
                    <w:sdtContent>
                      <w:r w:rsidR="00577735">
                        <w:rPr>
                          <w:rFonts w:ascii="MS Gothic" w:eastAsia="MS Gothic" w:hAnsi="MS Gothic" w:hint="eastAsia"/>
                          <w:sz w:val="20"/>
                          <w:szCs w:val="20"/>
                        </w:rPr>
                        <w:t>☐</w:t>
                      </w:r>
                    </w:sdtContent>
                  </w:sdt>
                  <w:r w:rsidR="00577735">
                    <w:rPr>
                      <w:rFonts w:ascii="Arial Narrow" w:hAnsi="Arial Narrow"/>
                      <w:sz w:val="20"/>
                      <w:szCs w:val="20"/>
                    </w:rPr>
                    <w:t xml:space="preserve">    E. Projected actual indirect cost amount (D x B):                 </w:t>
                  </w:r>
                  <w:sdt>
                    <w:sdtPr>
                      <w:rPr>
                        <w:rFonts w:ascii="Arial Narrow" w:hAnsi="Arial Narrow"/>
                        <w:sz w:val="20"/>
                        <w:szCs w:val="20"/>
                      </w:rPr>
                      <w:id w:val="-1236161339"/>
                      <w:placeholder>
                        <w:docPart w:val="934E6238E8DC4BC88B79F028B5887066"/>
                      </w:placeholder>
                      <w:showingPlcHdr/>
                      <w:text/>
                    </w:sdtPr>
                    <w:sdtContent>
                      <w:r w:rsidR="00577735" w:rsidRPr="00C91979">
                        <w:rPr>
                          <w:rStyle w:val="PlaceholderText"/>
                          <w:sz w:val="20"/>
                          <w:szCs w:val="20"/>
                          <w:shd w:val="clear" w:color="auto" w:fill="C6D9F1" w:themeFill="text2" w:themeFillTint="33"/>
                        </w:rPr>
                        <w:t>Click or tap here to enter text.</w:t>
                      </w:r>
                    </w:sdtContent>
                  </w:sdt>
                  <w:r w:rsidR="00577735">
                    <w:rPr>
                      <w:rFonts w:ascii="Arial Narrow" w:hAnsi="Arial Narrow"/>
                      <w:sz w:val="20"/>
                      <w:szCs w:val="20"/>
                    </w:rPr>
                    <w:tab/>
                  </w:r>
                </w:p>
                <w:p w14:paraId="67CFFFC5" w14:textId="77777777" w:rsidR="00577735" w:rsidRDefault="00577735" w:rsidP="00F218B6">
                  <w:pPr>
                    <w:pStyle w:val="BoldText"/>
                    <w:framePr w:hSpace="180" w:wrap="around" w:vAnchor="page" w:hAnchor="margin" w:y="1345"/>
                    <w:spacing w:after="0"/>
                    <w:ind w:firstLine="5424"/>
                    <w:rPr>
                      <w:rFonts w:ascii="Arial Narrow" w:hAnsi="Arial Narrow"/>
                      <w:b w:val="0"/>
                      <w:color w:val="002060"/>
                      <w:sz w:val="16"/>
                      <w:szCs w:val="16"/>
                    </w:rPr>
                  </w:pPr>
                </w:p>
                <w:p w14:paraId="3194119E" w14:textId="549A1216" w:rsidR="00577735" w:rsidRDefault="00000000" w:rsidP="00F218B6">
                  <w:pPr>
                    <w:pStyle w:val="BoldText"/>
                    <w:framePr w:hSpace="180" w:wrap="around" w:vAnchor="page" w:hAnchor="margin" w:y="1345"/>
                    <w:tabs>
                      <w:tab w:val="left" w:pos="8100"/>
                    </w:tabs>
                    <w:spacing w:after="0"/>
                    <w:rPr>
                      <w:rFonts w:ascii="Arial Narrow" w:hAnsi="Arial Narrow"/>
                      <w:sz w:val="20"/>
                      <w:szCs w:val="20"/>
                    </w:rPr>
                  </w:pPr>
                  <w:sdt>
                    <w:sdtPr>
                      <w:rPr>
                        <w:rFonts w:ascii="Arial Narrow" w:hAnsi="Arial Narrow"/>
                        <w:sz w:val="20"/>
                        <w:szCs w:val="20"/>
                      </w:rPr>
                      <w:id w:val="1600901979"/>
                      <w14:checkbox>
                        <w14:checked w14:val="0"/>
                        <w14:checkedState w14:val="2612" w14:font="MS Gothic"/>
                        <w14:uncheckedState w14:val="2610" w14:font="MS Gothic"/>
                      </w14:checkbox>
                    </w:sdtPr>
                    <w:sdtContent>
                      <w:r w:rsidR="00577735">
                        <w:rPr>
                          <w:rFonts w:ascii="MS Gothic" w:eastAsia="MS Gothic" w:hAnsi="MS Gothic" w:hint="eastAsia"/>
                          <w:sz w:val="20"/>
                          <w:szCs w:val="20"/>
                        </w:rPr>
                        <w:t>☐</w:t>
                      </w:r>
                    </w:sdtContent>
                  </w:sdt>
                  <w:r w:rsidR="00577735">
                    <w:rPr>
                      <w:rFonts w:ascii="Arial Narrow" w:hAnsi="Arial Narrow"/>
                      <w:sz w:val="20"/>
                      <w:szCs w:val="20"/>
                    </w:rPr>
                    <w:t xml:space="preserve">    </w:t>
                  </w:r>
                  <w:r w:rsidR="005F0D92">
                    <w:rPr>
                      <w:rFonts w:ascii="Arial Narrow" w:hAnsi="Arial Narrow"/>
                      <w:sz w:val="20"/>
                      <w:szCs w:val="20"/>
                    </w:rPr>
                    <w:t xml:space="preserve">F. </w:t>
                  </w:r>
                  <w:r w:rsidR="00577735">
                    <w:rPr>
                      <w:rFonts w:ascii="Arial Narrow" w:hAnsi="Arial Narrow"/>
                      <w:sz w:val="20"/>
                      <w:szCs w:val="20"/>
                    </w:rPr>
                    <w:t xml:space="preserve">Amount of indirect costs waived (C – E):                          </w:t>
                  </w:r>
                  <w:sdt>
                    <w:sdtPr>
                      <w:rPr>
                        <w:rFonts w:ascii="Arial Narrow" w:hAnsi="Arial Narrow"/>
                        <w:sz w:val="20"/>
                        <w:szCs w:val="20"/>
                      </w:rPr>
                      <w:id w:val="-1370673540"/>
                      <w:placeholder>
                        <w:docPart w:val="2AED9320BA464218A094FA066FA29061"/>
                      </w:placeholder>
                      <w:showingPlcHdr/>
                      <w:text/>
                    </w:sdtPr>
                    <w:sdtContent>
                      <w:r w:rsidR="00577735" w:rsidRPr="00C91979">
                        <w:rPr>
                          <w:rStyle w:val="PlaceholderText"/>
                          <w:sz w:val="20"/>
                          <w:szCs w:val="20"/>
                          <w:shd w:val="clear" w:color="auto" w:fill="C6D9F1" w:themeFill="text2" w:themeFillTint="33"/>
                        </w:rPr>
                        <w:t>Click or tap here to enter text.</w:t>
                      </w:r>
                    </w:sdtContent>
                  </w:sdt>
                  <w:r w:rsidR="00577735">
                    <w:rPr>
                      <w:rFonts w:ascii="Arial Narrow" w:hAnsi="Arial Narrow"/>
                      <w:sz w:val="20"/>
                      <w:szCs w:val="20"/>
                    </w:rPr>
                    <w:tab/>
                  </w:r>
                </w:p>
                <w:p w14:paraId="4974359D" w14:textId="77777777" w:rsidR="00577735" w:rsidRPr="00D52325" w:rsidRDefault="00577735" w:rsidP="00F218B6">
                  <w:pPr>
                    <w:pStyle w:val="BoldText"/>
                    <w:framePr w:hSpace="180" w:wrap="around" w:vAnchor="page" w:hAnchor="margin" w:y="1345"/>
                    <w:tabs>
                      <w:tab w:val="left" w:pos="8100"/>
                    </w:tabs>
                    <w:spacing w:after="0"/>
                    <w:rPr>
                      <w:rFonts w:ascii="Arial Narrow" w:hAnsi="Arial Narrow"/>
                      <w:sz w:val="20"/>
                      <w:szCs w:val="20"/>
                    </w:rPr>
                  </w:pPr>
                </w:p>
                <w:tbl>
                  <w:tblPr>
                    <w:tblW w:w="988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6"/>
                  </w:tblGrid>
                  <w:tr w:rsidR="00DC19B3" w:rsidRPr="006B7D50" w14:paraId="208F463E" w14:textId="77777777" w:rsidTr="00D7250E">
                    <w:trPr>
                      <w:trHeight w:val="185"/>
                    </w:trPr>
                    <w:tc>
                      <w:tcPr>
                        <w:tcW w:w="9886" w:type="dxa"/>
                        <w:tcBorders>
                          <w:bottom w:val="nil"/>
                        </w:tcBorders>
                        <w:shd w:val="pct95" w:color="auto" w:fill="FFFFFF"/>
                      </w:tcPr>
                      <w:p w14:paraId="0352F50B" w14:textId="59FEFE2C" w:rsidR="00DC19B3" w:rsidRPr="006B7D50" w:rsidRDefault="00AA1048" w:rsidP="00F218B6">
                        <w:pPr>
                          <w:pStyle w:val="Heading1"/>
                          <w:framePr w:hSpace="180" w:wrap="around" w:vAnchor="page" w:hAnchor="margin" w:y="1345"/>
                          <w:rPr>
                            <w:rFonts w:ascii="Arial Narrow" w:hAnsi="Arial Narrow"/>
                            <w:sz w:val="20"/>
                          </w:rPr>
                        </w:pPr>
                        <w:r>
                          <w:rPr>
                            <w:rFonts w:ascii="Arial Narrow" w:hAnsi="Arial Narrow"/>
                            <w:sz w:val="20"/>
                          </w:rPr>
                          <w:t>Justification and Approval</w:t>
                        </w:r>
                      </w:p>
                    </w:tc>
                  </w:tr>
                  <w:tr w:rsidR="00DC19B3" w:rsidRPr="006B7D50" w14:paraId="6331CAA3" w14:textId="77777777" w:rsidTr="00D7250E">
                    <w:tblPrEx>
                      <w:tblBorders>
                        <w:insideH w:val="single" w:sz="4" w:space="0" w:color="auto"/>
                        <w:insideV w:val="single" w:sz="4" w:space="0" w:color="auto"/>
                      </w:tblBorders>
                    </w:tblPrEx>
                    <w:trPr>
                      <w:trHeight w:val="1743"/>
                    </w:trPr>
                    <w:tc>
                      <w:tcPr>
                        <w:tcW w:w="9886" w:type="dxa"/>
                        <w:tcBorders>
                          <w:top w:val="nil"/>
                          <w:left w:val="nil"/>
                          <w:bottom w:val="nil"/>
                          <w:right w:val="nil"/>
                        </w:tcBorders>
                      </w:tcPr>
                      <w:p w14:paraId="5D96DB63" w14:textId="064415AC" w:rsidR="00AA1048" w:rsidRDefault="00AA1048" w:rsidP="00F218B6">
                        <w:pPr>
                          <w:framePr w:hSpace="180" w:wrap="around" w:vAnchor="page" w:hAnchor="margin" w:y="1345"/>
                          <w:rPr>
                            <w:rFonts w:ascii="Arial Narrow" w:hAnsi="Arial Narrow"/>
                            <w:b/>
                            <w:sz w:val="18"/>
                            <w:szCs w:val="18"/>
                          </w:rPr>
                        </w:pPr>
                        <w:r>
                          <w:rPr>
                            <w:rFonts w:ascii="Arial Narrow" w:hAnsi="Arial Narrow"/>
                            <w:sz w:val="20"/>
                            <w:szCs w:val="20"/>
                          </w:rPr>
                          <w:t xml:space="preserve">Justification: </w:t>
                        </w:r>
                        <w:sdt>
                          <w:sdtPr>
                            <w:rPr>
                              <w:rFonts w:ascii="Arial Narrow" w:hAnsi="Arial Narrow"/>
                              <w:sz w:val="20"/>
                              <w:szCs w:val="20"/>
                            </w:rPr>
                            <w:id w:val="-1581139378"/>
                            <w:placeholder>
                              <w:docPart w:val="F0605D60D55749A6B650CAF37884847F"/>
                            </w:placeholder>
                            <w:showingPlcHdr/>
                            <w:text/>
                          </w:sdtPr>
                          <w:sdtContent>
                            <w:r w:rsidRPr="00C91979">
                              <w:rPr>
                                <w:rStyle w:val="PlaceholderText"/>
                                <w:sz w:val="20"/>
                                <w:szCs w:val="20"/>
                                <w:shd w:val="clear" w:color="auto" w:fill="C6D9F1" w:themeFill="text2" w:themeFillTint="33"/>
                              </w:rPr>
                              <w:t>Click or tap here to enter text.</w:t>
                            </w:r>
                          </w:sdtContent>
                        </w:sdt>
                        <w:r w:rsidRPr="006B7D50">
                          <w:rPr>
                            <w:rFonts w:ascii="Arial Narrow" w:hAnsi="Arial Narrow"/>
                            <w:b/>
                            <w:sz w:val="18"/>
                            <w:szCs w:val="18"/>
                          </w:rPr>
                          <w:t xml:space="preserve"> </w:t>
                        </w:r>
                      </w:p>
                      <w:p w14:paraId="51550AFF" w14:textId="77777777" w:rsidR="00AA1048" w:rsidRDefault="00AA1048" w:rsidP="00F218B6">
                        <w:pPr>
                          <w:framePr w:hSpace="180" w:wrap="around" w:vAnchor="page" w:hAnchor="margin" w:y="1345"/>
                          <w:rPr>
                            <w:rFonts w:ascii="Arial Narrow" w:hAnsi="Arial Narrow"/>
                            <w:b/>
                            <w:sz w:val="18"/>
                            <w:szCs w:val="18"/>
                          </w:rPr>
                        </w:pPr>
                      </w:p>
                      <w:p w14:paraId="3C23980D" w14:textId="77777777" w:rsidR="00AA1048" w:rsidRDefault="00AA1048" w:rsidP="00F218B6">
                        <w:pPr>
                          <w:framePr w:hSpace="180" w:wrap="around" w:vAnchor="page" w:hAnchor="margin" w:y="1345"/>
                          <w:rPr>
                            <w:rFonts w:ascii="Arial Narrow" w:hAnsi="Arial Narrow"/>
                            <w:b/>
                            <w:sz w:val="18"/>
                            <w:szCs w:val="18"/>
                          </w:rPr>
                        </w:pPr>
                      </w:p>
                      <w:p w14:paraId="0A22AC69" w14:textId="77777777" w:rsidR="00AA1048" w:rsidRDefault="00AA1048" w:rsidP="00F218B6">
                        <w:pPr>
                          <w:framePr w:hSpace="180" w:wrap="around" w:vAnchor="page" w:hAnchor="margin" w:y="1345"/>
                          <w:rPr>
                            <w:rFonts w:ascii="Arial Narrow" w:hAnsi="Arial Narrow"/>
                            <w:b/>
                            <w:sz w:val="18"/>
                            <w:szCs w:val="18"/>
                          </w:rPr>
                        </w:pPr>
                      </w:p>
                      <w:p w14:paraId="0511E7B9" w14:textId="3C8D0C6E" w:rsidR="00AA1048" w:rsidRDefault="00AA1048" w:rsidP="00F218B6">
                        <w:pPr>
                          <w:framePr w:hSpace="180" w:wrap="around" w:vAnchor="page" w:hAnchor="margin" w:y="1345"/>
                          <w:rPr>
                            <w:rFonts w:ascii="Arial Narrow" w:hAnsi="Arial Narrow"/>
                            <w:sz w:val="18"/>
                            <w:szCs w:val="18"/>
                          </w:rPr>
                        </w:pPr>
                        <w:r>
                          <w:rPr>
                            <w:rFonts w:ascii="Arial Narrow" w:hAnsi="Arial Narrow"/>
                            <w:b/>
                            <w:sz w:val="18"/>
                            <w:szCs w:val="18"/>
                          </w:rPr>
                          <w:t xml:space="preserve">Campus President or Delegate   </w:t>
                        </w:r>
                        <w:r w:rsidRPr="006B7D50">
                          <w:rPr>
                            <w:rFonts w:ascii="Arial Narrow" w:hAnsi="Arial Narrow"/>
                            <w:b/>
                            <w:sz w:val="18"/>
                            <w:szCs w:val="18"/>
                          </w:rPr>
                          <w:t>Signature</w:t>
                        </w:r>
                        <w:r w:rsidRPr="006B7D50">
                          <w:rPr>
                            <w:rFonts w:ascii="Arial Narrow" w:hAnsi="Arial Narrow"/>
                            <w:sz w:val="18"/>
                            <w:szCs w:val="18"/>
                          </w:rPr>
                          <w:t>: _</w:t>
                        </w:r>
                        <w:r w:rsidR="00DC19B3" w:rsidRPr="006B7D50">
                          <w:rPr>
                            <w:rFonts w:ascii="Arial Narrow" w:hAnsi="Arial Narrow"/>
                            <w:sz w:val="18"/>
                            <w:szCs w:val="18"/>
                          </w:rPr>
                          <w:t xml:space="preserve">______________________________            </w:t>
                        </w:r>
                        <w:r w:rsidR="00DC19B3">
                          <w:rPr>
                            <w:rFonts w:ascii="Arial Narrow" w:hAnsi="Arial Narrow"/>
                            <w:sz w:val="18"/>
                            <w:szCs w:val="18"/>
                          </w:rPr>
                          <w:t xml:space="preserve">                           </w:t>
                        </w:r>
                      </w:p>
                      <w:p w14:paraId="186B308A" w14:textId="5E434E14" w:rsidR="00AA1048" w:rsidRPr="00AA1048" w:rsidRDefault="00AA1048" w:rsidP="00F218B6">
                        <w:pPr>
                          <w:framePr w:hSpace="180" w:wrap="around" w:vAnchor="page" w:hAnchor="margin" w:y="1345"/>
                          <w:rPr>
                            <w:rFonts w:ascii="Arial Narrow" w:hAnsi="Arial Narrow"/>
                            <w:b/>
                            <w:sz w:val="18"/>
                            <w:szCs w:val="18"/>
                          </w:rPr>
                        </w:pPr>
                        <w:r w:rsidRPr="00AA1048">
                          <w:rPr>
                            <w:rFonts w:ascii="Arial Narrow" w:hAnsi="Arial Narrow"/>
                            <w:b/>
                            <w:bCs/>
                            <w:sz w:val="18"/>
                            <w:szCs w:val="18"/>
                          </w:rPr>
                          <w:t xml:space="preserve">                                                        Date</w:t>
                        </w:r>
                        <w:r w:rsidRPr="006B7D50">
                          <w:rPr>
                            <w:rFonts w:ascii="Arial Narrow" w:hAnsi="Arial Narrow"/>
                            <w:sz w:val="18"/>
                            <w:szCs w:val="18"/>
                          </w:rPr>
                          <w:t>: _</w:t>
                        </w:r>
                        <w:r w:rsidR="00DC19B3" w:rsidRPr="006B7D50">
                          <w:rPr>
                            <w:rFonts w:ascii="Arial Narrow" w:hAnsi="Arial Narrow"/>
                            <w:sz w:val="18"/>
                            <w:szCs w:val="18"/>
                          </w:rPr>
                          <w:t>_______________________________</w:t>
                        </w:r>
                      </w:p>
                    </w:tc>
                  </w:tr>
                </w:tbl>
                <w:p w14:paraId="0837CB60" w14:textId="77777777" w:rsidR="00DC19B3" w:rsidRPr="006B7D50" w:rsidRDefault="00DC19B3" w:rsidP="00F218B6">
                  <w:pPr>
                    <w:pStyle w:val="BoldText"/>
                    <w:framePr w:hSpace="180" w:wrap="around" w:vAnchor="page" w:hAnchor="margin" w:y="1345"/>
                    <w:rPr>
                      <w:rFonts w:ascii="Arial Narrow" w:hAnsi="Arial Narrow"/>
                      <w:sz w:val="20"/>
                      <w:szCs w:val="20"/>
                    </w:rPr>
                  </w:pPr>
                </w:p>
              </w:tc>
            </w:tr>
          </w:tbl>
          <w:p w14:paraId="12C310CB" w14:textId="77777777" w:rsidR="00D7250E" w:rsidRPr="00D7250E" w:rsidRDefault="00D7250E" w:rsidP="00D7250E"/>
        </w:tc>
        <w:tc>
          <w:tcPr>
            <w:tcW w:w="209" w:type="pct"/>
          </w:tcPr>
          <w:p w14:paraId="6067F5BD" w14:textId="77777777" w:rsidR="00DC19B3" w:rsidRPr="00496F9F" w:rsidRDefault="00DC19B3" w:rsidP="00DC19B3">
            <w:pPr>
              <w:pStyle w:val="Text"/>
            </w:pPr>
          </w:p>
        </w:tc>
      </w:tr>
    </w:tbl>
    <w:p w14:paraId="2EC7B5D5" w14:textId="77777777" w:rsidR="00667D57" w:rsidRPr="00667D57" w:rsidRDefault="00667D57" w:rsidP="00C91979"/>
    <w:sectPr w:rsidR="00667D57" w:rsidRPr="00667D57" w:rsidSect="00465133">
      <w:headerReference w:type="default" r:id="rId12"/>
      <w:footerReference w:type="default" r:id="rId13"/>
      <w:pgSz w:w="12240" w:h="15840" w:code="1"/>
      <w:pgMar w:top="1729" w:right="720" w:bottom="1729" w:left="720"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3169E" w14:textId="77777777" w:rsidR="00961733" w:rsidRDefault="00961733" w:rsidP="00F02AC0">
      <w:r>
        <w:separator/>
      </w:r>
    </w:p>
  </w:endnote>
  <w:endnote w:type="continuationSeparator" w:id="0">
    <w:p w14:paraId="2619C328" w14:textId="77777777" w:rsidR="00961733" w:rsidRDefault="00961733"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45" w:type="dxa"/>
      <w:tblLayout w:type="fixed"/>
      <w:tblLook w:val="04A0" w:firstRow="1" w:lastRow="0" w:firstColumn="1" w:lastColumn="0" w:noHBand="0" w:noVBand="1"/>
    </w:tblPr>
    <w:tblGrid>
      <w:gridCol w:w="3715"/>
      <w:gridCol w:w="3715"/>
      <w:gridCol w:w="3715"/>
    </w:tblGrid>
    <w:tr w:rsidR="00F02AC0" w:rsidRPr="00496F9F" w14:paraId="32BD8B02" w14:textId="77777777" w:rsidTr="00AA1048">
      <w:trPr>
        <w:cantSplit/>
        <w:trHeight w:val="6"/>
      </w:trPr>
      <w:tc>
        <w:tcPr>
          <w:tcW w:w="3715" w:type="dxa"/>
          <w:vAlign w:val="bottom"/>
        </w:tcPr>
        <w:p w14:paraId="3FAF6F47" w14:textId="6E575226" w:rsidR="00F02AC0" w:rsidRPr="00496F9F" w:rsidRDefault="00F02AC0" w:rsidP="00F02AC0">
          <w:pPr>
            <w:pStyle w:val="Contacts"/>
          </w:pPr>
          <w:r w:rsidRPr="00496F9F">
            <w:rPr>
              <w:noProof/>
              <w:lang w:eastAsia="en-AU"/>
            </w:rPr>
            <mc:AlternateContent>
              <mc:Choice Requires="wps">
                <w:drawing>
                  <wp:inline distT="0" distB="0" distL="0" distR="0" wp14:anchorId="7634D808" wp14:editId="64509F88">
                    <wp:extent cx="154940" cy="201930"/>
                    <wp:effectExtent l="0" t="0" r="0" b="7620"/>
                    <wp:docPr id="1"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59C0F57E"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715" w:type="dxa"/>
          <w:vAlign w:val="bottom"/>
        </w:tcPr>
        <w:p w14:paraId="484CD2BB" w14:textId="1620CDE8" w:rsidR="00F02AC0" w:rsidRPr="00496F9F" w:rsidRDefault="00F02AC0" w:rsidP="00F02AC0">
          <w:pPr>
            <w:pStyle w:val="Contacts"/>
          </w:pPr>
        </w:p>
      </w:tc>
      <w:tc>
        <w:tcPr>
          <w:tcW w:w="3715" w:type="dxa"/>
          <w:vAlign w:val="bottom"/>
        </w:tcPr>
        <w:p w14:paraId="463D24E7" w14:textId="77777777" w:rsidR="00F02AC0" w:rsidRPr="00496F9F" w:rsidRDefault="00F02AC0" w:rsidP="00F02AC0">
          <w:pPr>
            <w:pStyle w:val="Contacts"/>
          </w:pPr>
          <w:r w:rsidRPr="00496F9F">
            <w:rPr>
              <w:noProof/>
              <w:lang w:eastAsia="en-AU"/>
            </w:rPr>
            <mc:AlternateContent>
              <mc:Choice Requires="wps">
                <w:drawing>
                  <wp:inline distT="0" distB="0" distL="0" distR="0" wp14:anchorId="115DAAA9" wp14:editId="5168C25A">
                    <wp:extent cx="165100" cy="165100"/>
                    <wp:effectExtent l="0" t="0" r="6350" b="6350"/>
                    <wp:docPr id="4" name="Shape" descr="Email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40AC6D8D" id="Shape" o:spid="_x0000_s1026" alt="Email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496F9F" w14:paraId="17460C65" w14:textId="1600268B" w:rsidTr="00AA1048">
      <w:trPr>
        <w:cantSplit/>
        <w:trHeight w:val="6"/>
      </w:trPr>
      <w:tc>
        <w:tcPr>
          <w:tcW w:w="3715" w:type="dxa"/>
          <w:vAlign w:val="bottom"/>
        </w:tcPr>
        <w:p w14:paraId="2CBF2CF1" w14:textId="77777777" w:rsidR="00AA1048" w:rsidRDefault="00AA1048" w:rsidP="00AA1048">
          <w:pPr>
            <w:pStyle w:val="Contacts"/>
          </w:pPr>
          <w:r>
            <w:t>RF Central Office</w:t>
          </w:r>
        </w:p>
        <w:p w14:paraId="3D2BEA40" w14:textId="77777777" w:rsidR="00AA1048" w:rsidRDefault="00AA1048" w:rsidP="00AA1048">
          <w:pPr>
            <w:pStyle w:val="Contacts"/>
          </w:pPr>
          <w:r>
            <w:t>35 State Street. Albany NY</w:t>
          </w:r>
        </w:p>
        <w:p w14:paraId="2C8AA471" w14:textId="77777777" w:rsidR="00F02AC0" w:rsidRPr="00496F9F" w:rsidRDefault="00F02AC0" w:rsidP="00667D57">
          <w:pPr>
            <w:pStyle w:val="Contacts"/>
            <w:jc w:val="left"/>
          </w:pPr>
        </w:p>
      </w:tc>
      <w:tc>
        <w:tcPr>
          <w:tcW w:w="3715" w:type="dxa"/>
          <w:vAlign w:val="bottom"/>
        </w:tcPr>
        <w:p w14:paraId="5DD35F49" w14:textId="77777777" w:rsidR="00F02AC0" w:rsidRPr="00496F9F" w:rsidRDefault="00F02AC0" w:rsidP="00F02AC0">
          <w:pPr>
            <w:pStyle w:val="Contacts"/>
          </w:pPr>
        </w:p>
      </w:tc>
      <w:tc>
        <w:tcPr>
          <w:tcW w:w="3715" w:type="dxa"/>
          <w:vAlign w:val="bottom"/>
        </w:tcPr>
        <w:p w14:paraId="10D6ABAE" w14:textId="0FD46128" w:rsidR="00F02AC0" w:rsidRDefault="00D7250E" w:rsidP="00AA1048">
          <w:pPr>
            <w:pStyle w:val="Contacts"/>
            <w:jc w:val="left"/>
          </w:pPr>
          <w:r>
            <w:t xml:space="preserve">             Submit completed form to:</w:t>
          </w:r>
        </w:p>
        <w:p w14:paraId="10FB645D" w14:textId="33A382FB" w:rsidR="00AA1048" w:rsidRPr="00496F9F" w:rsidRDefault="00AA1048" w:rsidP="00F02AC0">
          <w:pPr>
            <w:pStyle w:val="Contacts"/>
          </w:pPr>
          <w:r>
            <w:t>AtRiskRequesttoCFO@rfsuny.org</w:t>
          </w:r>
        </w:p>
      </w:tc>
    </w:tr>
    <w:tr w:rsidR="00AE3FB7" w:rsidRPr="00496F9F" w14:paraId="65FF3F53" w14:textId="77777777" w:rsidTr="00AA1048">
      <w:trPr>
        <w:cantSplit/>
        <w:trHeight w:val="6"/>
      </w:trPr>
      <w:tc>
        <w:tcPr>
          <w:tcW w:w="3715" w:type="dxa"/>
          <w:vAlign w:val="bottom"/>
        </w:tcPr>
        <w:p w14:paraId="7556328A" w14:textId="37373134" w:rsidR="00667D57" w:rsidRPr="00496F9F" w:rsidRDefault="00667D57" w:rsidP="00AA1048">
          <w:pPr>
            <w:pStyle w:val="Contacts"/>
          </w:pPr>
        </w:p>
      </w:tc>
      <w:tc>
        <w:tcPr>
          <w:tcW w:w="3715" w:type="dxa"/>
          <w:vAlign w:val="bottom"/>
        </w:tcPr>
        <w:p w14:paraId="06DDCCA6" w14:textId="51F05B97" w:rsidR="00AE3FB7" w:rsidRPr="00496F9F" w:rsidRDefault="00AE3FB7" w:rsidP="00AA1048">
          <w:pPr>
            <w:pStyle w:val="Contacts"/>
            <w:jc w:val="left"/>
          </w:pPr>
        </w:p>
      </w:tc>
      <w:tc>
        <w:tcPr>
          <w:tcW w:w="3715" w:type="dxa"/>
          <w:vAlign w:val="bottom"/>
        </w:tcPr>
        <w:p w14:paraId="0600C12B" w14:textId="7BE10D04" w:rsidR="00AE3FB7" w:rsidRPr="00496F9F" w:rsidRDefault="00AE3FB7" w:rsidP="00AA1048">
          <w:pPr>
            <w:pStyle w:val="Contacts"/>
            <w:jc w:val="left"/>
          </w:pPr>
        </w:p>
      </w:tc>
    </w:tr>
  </w:tbl>
  <w:p w14:paraId="0C2D2F8B" w14:textId="77777777" w:rsidR="00AE3FB7" w:rsidRDefault="00AE3FB7" w:rsidP="0079071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56697" w14:textId="77777777" w:rsidR="00961733" w:rsidRDefault="00961733" w:rsidP="00F02AC0">
      <w:r>
        <w:separator/>
      </w:r>
    </w:p>
  </w:footnote>
  <w:footnote w:type="continuationSeparator" w:id="0">
    <w:p w14:paraId="46E2E53F" w14:textId="77777777" w:rsidR="00961733" w:rsidRDefault="00961733"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1634" w14:textId="4A026907" w:rsidR="00BC1B68" w:rsidRDefault="00B86B0B" w:rsidP="00496F9F">
    <w:pPr>
      <w:pStyle w:val="Header"/>
      <w:jc w:val="right"/>
    </w:pPr>
    <w:r>
      <w:rPr>
        <w:noProof/>
      </w:rPr>
      <mc:AlternateContent>
        <mc:Choice Requires="wpg">
          <w:drawing>
            <wp:anchor distT="0" distB="0" distL="114300" distR="114300" simplePos="0" relativeHeight="251668992" behindDoc="1" locked="0" layoutInCell="1" allowOverlap="1" wp14:anchorId="0077C6B8" wp14:editId="685D328C">
              <wp:simplePos x="0" y="0"/>
              <wp:positionH relativeFrom="margin">
                <wp:align>right</wp:align>
              </wp:positionH>
              <wp:positionV relativeFrom="paragraph">
                <wp:posOffset>-1250315</wp:posOffset>
              </wp:positionV>
              <wp:extent cx="6858000" cy="11383010"/>
              <wp:effectExtent l="0" t="0" r="0" b="889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383010"/>
                        <a:chOff x="0" y="0"/>
                        <a:chExt cx="6858000" cy="11383010"/>
                      </a:xfrm>
                      <a:gradFill>
                        <a:gsLst>
                          <a:gs pos="0">
                            <a:schemeClr val="accent1">
                              <a:lumMod val="5000"/>
                              <a:lumOff val="95000"/>
                              <a:alpha val="0"/>
                            </a:schemeClr>
                          </a:gs>
                          <a:gs pos="10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g:grpSpPr>
                    <wps:wsp>
                      <wps:cNvPr id="20" name="Rectangle"/>
                      <wps:cNvSpPr>
                        <a:spLocks/>
                      </wps:cNvSpPr>
                      <wps:spPr>
                        <a:xfrm>
                          <a:off x="70338" y="2790093"/>
                          <a:ext cx="6781674" cy="6998945"/>
                        </a:xfrm>
                        <a:prstGeom prst="rect">
                          <a:avLst/>
                        </a:prstGeom>
                        <a:grpFill/>
                        <a:ln w="12700">
                          <a:miter lim="400000"/>
                        </a:ln>
                      </wps:spPr>
                      <wps:bodyPr lIns="38100" tIns="38100" rIns="38100" bIns="38100" anchor="ctr"/>
                    </wps:wsp>
                    <wps:wsp>
                      <wps:cNvPr id="21" name="Rectangle"/>
                      <wps:cNvSpPr>
                        <a:spLocks/>
                      </wps:cNvSpPr>
                      <wps:spPr>
                        <a:xfrm>
                          <a:off x="22860" y="2790093"/>
                          <a:ext cx="6784975" cy="6935470"/>
                        </a:xfrm>
                        <a:prstGeom prst="rect">
                          <a:avLst/>
                        </a:prstGeom>
                        <a:grpFill/>
                        <a:ln w="12700">
                          <a:solidFill>
                            <a:srgbClr val="1F497D">
                              <a:alpha val="30000"/>
                            </a:srgbClr>
                          </a:solidFill>
                          <a:miter lim="400000"/>
                        </a:ln>
                      </wps:spPr>
                      <wps:bodyPr lIns="38100" tIns="38100" rIns="38100" bIns="38100" anchor="ctr"/>
                    </wps:wsp>
                    <wps:wsp>
                      <wps:cNvPr id="5" name="Rectangle 5"/>
                      <wps:cNvSpPr/>
                      <wps:spPr>
                        <a:xfrm>
                          <a:off x="0" y="1307123"/>
                          <a:ext cx="6854825" cy="14757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bubble design"/>
                        <pic:cNvPicPr>
                          <a:picLocks noChangeAspect="1"/>
                        </pic:cNvPicPr>
                      </pic:nvPicPr>
                      <pic:blipFill rotWithShape="1">
                        <a:blip r:embed="rId1">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grpFill/>
                        <a:ln>
                          <a:noFill/>
                        </a:ln>
                        <a:extLst>
                          <a:ext uri="{53640926-AAD7-44D8-BBD7-CCE9431645EC}">
                            <a14:shadowObscured xmlns:a14="http://schemas.microsoft.com/office/drawing/2010/main"/>
                          </a:ext>
                        </a:extLst>
                      </pic:spPr>
                    </pic:pic>
                    <wps:wsp>
                      <wps:cNvPr id="17" name="Rectangle 17"/>
                      <wps:cNvSpPr/>
                      <wps:spPr>
                        <a:xfrm>
                          <a:off x="0" y="10439400"/>
                          <a:ext cx="6784340" cy="9436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10421816"/>
                          <a:ext cx="6785610" cy="38100"/>
                        </a:xfrm>
                        <a:prstGeom prst="rect">
                          <a:avLst/>
                        </a:prstGeom>
                        <a:grpFill/>
                        <a:ln w="12700">
                          <a:miter lim="400000"/>
                        </a:ln>
                      </wps:spPr>
                      <wps:bodyPr lIns="38100" tIns="38100" rIns="38100" bIns="38100" anchor="ctr"/>
                    </wps:wsp>
                    <wps:wsp>
                      <wps:cNvPr id="14" name="Round Same Side Corner Rectangle 14"/>
                      <wps:cNvSpPr/>
                      <wps:spPr>
                        <a:xfrm rot="10800000">
                          <a:off x="275492" y="1307123"/>
                          <a:ext cx="885825" cy="857250"/>
                        </a:xfrm>
                        <a:prstGeom prst="round2Same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wps:cNvSpPr/>
                      <wps:spPr>
                        <a:xfrm>
                          <a:off x="504092" y="1582616"/>
                          <a:ext cx="452120" cy="440690"/>
                        </a:xfrm>
                        <a:custGeom>
                          <a:avLst/>
                          <a:gdLst/>
                          <a:ahLst/>
                          <a:cxnLst>
                            <a:cxn ang="0">
                              <a:pos x="wd2" y="hd2"/>
                            </a:cxn>
                            <a:cxn ang="5400000">
                              <a:pos x="wd2" y="hd2"/>
                            </a:cxn>
                            <a:cxn ang="10800000">
                              <a:pos x="wd2" y="hd2"/>
                            </a:cxn>
                            <a:cxn ang="16200000">
                              <a:pos x="wd2" y="hd2"/>
                            </a:cxn>
                          </a:cxnLst>
                          <a:rect l="0" t="0" r="r" b="b"/>
                          <a:pathLst>
                            <a:path w="21600" h="21600" extrusionOk="0">
                              <a:moveTo>
                                <a:pt x="11710" y="11267"/>
                              </a:moveTo>
                              <a:cubicBezTo>
                                <a:pt x="11710" y="11018"/>
                                <a:pt x="11528" y="10831"/>
                                <a:pt x="11285" y="10831"/>
                              </a:cubicBezTo>
                              <a:lnTo>
                                <a:pt x="10133" y="10831"/>
                              </a:lnTo>
                              <a:cubicBezTo>
                                <a:pt x="9890" y="10831"/>
                                <a:pt x="9708" y="11018"/>
                                <a:pt x="9708" y="11267"/>
                              </a:cubicBezTo>
                              <a:lnTo>
                                <a:pt x="9708" y="12450"/>
                              </a:lnTo>
                              <a:cubicBezTo>
                                <a:pt x="9708" y="12699"/>
                                <a:pt x="9890" y="12885"/>
                                <a:pt x="10133" y="12885"/>
                              </a:cubicBezTo>
                              <a:lnTo>
                                <a:pt x="11285" y="12885"/>
                              </a:lnTo>
                              <a:cubicBezTo>
                                <a:pt x="11528" y="12885"/>
                                <a:pt x="11710" y="12699"/>
                                <a:pt x="11710" y="12450"/>
                              </a:cubicBezTo>
                              <a:lnTo>
                                <a:pt x="11710" y="11267"/>
                              </a:lnTo>
                              <a:close/>
                              <a:moveTo>
                                <a:pt x="11710" y="8528"/>
                              </a:moveTo>
                              <a:cubicBezTo>
                                <a:pt x="11710" y="8279"/>
                                <a:pt x="11528" y="8092"/>
                                <a:pt x="11285" y="8092"/>
                              </a:cubicBezTo>
                              <a:lnTo>
                                <a:pt x="10133" y="8092"/>
                              </a:lnTo>
                              <a:cubicBezTo>
                                <a:pt x="9890" y="8092"/>
                                <a:pt x="9708" y="8279"/>
                                <a:pt x="9708" y="8528"/>
                              </a:cubicBezTo>
                              <a:lnTo>
                                <a:pt x="9708" y="9711"/>
                              </a:lnTo>
                              <a:cubicBezTo>
                                <a:pt x="9708" y="9960"/>
                                <a:pt x="9890" y="10146"/>
                                <a:pt x="10133" y="10146"/>
                              </a:cubicBezTo>
                              <a:lnTo>
                                <a:pt x="11285" y="10146"/>
                              </a:lnTo>
                              <a:cubicBezTo>
                                <a:pt x="11528" y="10146"/>
                                <a:pt x="11710" y="9960"/>
                                <a:pt x="11710" y="9711"/>
                              </a:cubicBezTo>
                              <a:lnTo>
                                <a:pt x="11710" y="8528"/>
                              </a:lnTo>
                              <a:close/>
                              <a:moveTo>
                                <a:pt x="8980" y="11267"/>
                              </a:moveTo>
                              <a:cubicBezTo>
                                <a:pt x="8980" y="11018"/>
                                <a:pt x="8798" y="10831"/>
                                <a:pt x="8555" y="10831"/>
                              </a:cubicBezTo>
                              <a:lnTo>
                                <a:pt x="7402" y="10831"/>
                              </a:lnTo>
                              <a:cubicBezTo>
                                <a:pt x="7160" y="10831"/>
                                <a:pt x="6978" y="11018"/>
                                <a:pt x="6978" y="11267"/>
                              </a:cubicBezTo>
                              <a:lnTo>
                                <a:pt x="6978" y="12450"/>
                              </a:lnTo>
                              <a:cubicBezTo>
                                <a:pt x="6978" y="12699"/>
                                <a:pt x="7160" y="12885"/>
                                <a:pt x="7402" y="12885"/>
                              </a:cubicBezTo>
                              <a:lnTo>
                                <a:pt x="8555" y="12885"/>
                              </a:lnTo>
                              <a:cubicBezTo>
                                <a:pt x="8798" y="12885"/>
                                <a:pt x="8980" y="12699"/>
                                <a:pt x="8980" y="12450"/>
                              </a:cubicBezTo>
                              <a:lnTo>
                                <a:pt x="8980" y="11267"/>
                              </a:lnTo>
                              <a:close/>
                              <a:moveTo>
                                <a:pt x="12984" y="3424"/>
                              </a:moveTo>
                              <a:lnTo>
                                <a:pt x="13894" y="3424"/>
                              </a:lnTo>
                              <a:cubicBezTo>
                                <a:pt x="14258" y="3424"/>
                                <a:pt x="14562" y="3112"/>
                                <a:pt x="14562" y="2739"/>
                              </a:cubicBezTo>
                              <a:lnTo>
                                <a:pt x="14562" y="685"/>
                              </a:lnTo>
                              <a:cubicBezTo>
                                <a:pt x="14562" y="311"/>
                                <a:pt x="14258" y="0"/>
                                <a:pt x="13894" y="0"/>
                              </a:cubicBezTo>
                              <a:lnTo>
                                <a:pt x="12984" y="0"/>
                              </a:lnTo>
                              <a:cubicBezTo>
                                <a:pt x="12620" y="0"/>
                                <a:pt x="12317" y="311"/>
                                <a:pt x="12317" y="685"/>
                              </a:cubicBezTo>
                              <a:lnTo>
                                <a:pt x="12317" y="2739"/>
                              </a:lnTo>
                              <a:cubicBezTo>
                                <a:pt x="12317" y="3112"/>
                                <a:pt x="12620" y="3424"/>
                                <a:pt x="12984" y="3424"/>
                              </a:cubicBezTo>
                              <a:close/>
                              <a:moveTo>
                                <a:pt x="12135" y="17180"/>
                              </a:moveTo>
                              <a:lnTo>
                                <a:pt x="1638" y="17180"/>
                              </a:lnTo>
                              <a:lnTo>
                                <a:pt x="1638" y="6225"/>
                              </a:lnTo>
                              <a:lnTo>
                                <a:pt x="17110" y="6225"/>
                              </a:lnTo>
                              <a:lnTo>
                                <a:pt x="17110" y="11889"/>
                              </a:lnTo>
                              <a:lnTo>
                                <a:pt x="17353" y="11889"/>
                              </a:lnTo>
                              <a:cubicBezTo>
                                <a:pt x="17838" y="11889"/>
                                <a:pt x="18324" y="11952"/>
                                <a:pt x="18748" y="12076"/>
                              </a:cubicBezTo>
                              <a:lnTo>
                                <a:pt x="18748" y="3299"/>
                              </a:lnTo>
                              <a:cubicBezTo>
                                <a:pt x="18748" y="2490"/>
                                <a:pt x="18142" y="1867"/>
                                <a:pt x="17353" y="1867"/>
                              </a:cubicBezTo>
                              <a:lnTo>
                                <a:pt x="15351" y="1867"/>
                              </a:lnTo>
                              <a:lnTo>
                                <a:pt x="15351" y="2739"/>
                              </a:lnTo>
                              <a:cubicBezTo>
                                <a:pt x="15351" y="3548"/>
                                <a:pt x="14683" y="4233"/>
                                <a:pt x="13894" y="4233"/>
                              </a:cubicBezTo>
                              <a:lnTo>
                                <a:pt x="12984" y="4233"/>
                              </a:lnTo>
                              <a:cubicBezTo>
                                <a:pt x="12196" y="4233"/>
                                <a:pt x="11528" y="3548"/>
                                <a:pt x="11528" y="2739"/>
                              </a:cubicBezTo>
                              <a:lnTo>
                                <a:pt x="11528" y="1867"/>
                              </a:lnTo>
                              <a:lnTo>
                                <a:pt x="7220" y="1867"/>
                              </a:lnTo>
                              <a:lnTo>
                                <a:pt x="7220" y="2739"/>
                              </a:lnTo>
                              <a:cubicBezTo>
                                <a:pt x="7220" y="3548"/>
                                <a:pt x="6553" y="4233"/>
                                <a:pt x="5764" y="4233"/>
                              </a:cubicBezTo>
                              <a:lnTo>
                                <a:pt x="4854" y="4233"/>
                              </a:lnTo>
                              <a:cubicBezTo>
                                <a:pt x="4065" y="4233"/>
                                <a:pt x="3398" y="3548"/>
                                <a:pt x="3398" y="2739"/>
                              </a:cubicBezTo>
                              <a:lnTo>
                                <a:pt x="3398" y="1867"/>
                              </a:lnTo>
                              <a:lnTo>
                                <a:pt x="1396" y="1867"/>
                              </a:lnTo>
                              <a:cubicBezTo>
                                <a:pt x="607" y="1867"/>
                                <a:pt x="0" y="2490"/>
                                <a:pt x="0" y="3299"/>
                              </a:cubicBezTo>
                              <a:lnTo>
                                <a:pt x="0" y="17367"/>
                              </a:lnTo>
                              <a:cubicBezTo>
                                <a:pt x="0" y="18176"/>
                                <a:pt x="607" y="18861"/>
                                <a:pt x="1396" y="18861"/>
                              </a:cubicBezTo>
                              <a:lnTo>
                                <a:pt x="12378" y="18861"/>
                              </a:lnTo>
                              <a:cubicBezTo>
                                <a:pt x="12196" y="18363"/>
                                <a:pt x="12135" y="17803"/>
                                <a:pt x="12135" y="17243"/>
                              </a:cubicBezTo>
                              <a:lnTo>
                                <a:pt x="12135" y="17180"/>
                              </a:lnTo>
                              <a:close/>
                              <a:moveTo>
                                <a:pt x="4854" y="3424"/>
                              </a:moveTo>
                              <a:lnTo>
                                <a:pt x="5764" y="3424"/>
                              </a:lnTo>
                              <a:cubicBezTo>
                                <a:pt x="6128" y="3424"/>
                                <a:pt x="6431" y="3112"/>
                                <a:pt x="6431" y="2739"/>
                              </a:cubicBezTo>
                              <a:lnTo>
                                <a:pt x="6431" y="685"/>
                              </a:lnTo>
                              <a:cubicBezTo>
                                <a:pt x="6431" y="311"/>
                                <a:pt x="6128" y="0"/>
                                <a:pt x="5764" y="0"/>
                              </a:cubicBezTo>
                              <a:lnTo>
                                <a:pt x="4854" y="0"/>
                              </a:lnTo>
                              <a:cubicBezTo>
                                <a:pt x="4490" y="0"/>
                                <a:pt x="4187" y="311"/>
                                <a:pt x="4187" y="685"/>
                              </a:cubicBezTo>
                              <a:lnTo>
                                <a:pt x="4187" y="2739"/>
                              </a:lnTo>
                              <a:cubicBezTo>
                                <a:pt x="4187" y="3112"/>
                                <a:pt x="4490" y="3424"/>
                                <a:pt x="4854" y="3424"/>
                              </a:cubicBezTo>
                              <a:close/>
                              <a:moveTo>
                                <a:pt x="11285" y="13508"/>
                              </a:moveTo>
                              <a:lnTo>
                                <a:pt x="10133" y="13508"/>
                              </a:lnTo>
                              <a:cubicBezTo>
                                <a:pt x="9890" y="13508"/>
                                <a:pt x="9708" y="13695"/>
                                <a:pt x="9708" y="13944"/>
                              </a:cubicBezTo>
                              <a:lnTo>
                                <a:pt x="9708" y="15126"/>
                              </a:lnTo>
                              <a:cubicBezTo>
                                <a:pt x="9708" y="15375"/>
                                <a:pt x="9890" y="15562"/>
                                <a:pt x="10133" y="15562"/>
                              </a:cubicBezTo>
                              <a:lnTo>
                                <a:pt x="11285" y="15562"/>
                              </a:lnTo>
                              <a:cubicBezTo>
                                <a:pt x="11528" y="15562"/>
                                <a:pt x="11710" y="15375"/>
                                <a:pt x="11710" y="15126"/>
                              </a:cubicBezTo>
                              <a:lnTo>
                                <a:pt x="11710" y="13944"/>
                              </a:lnTo>
                              <a:cubicBezTo>
                                <a:pt x="11710" y="13695"/>
                                <a:pt x="11528" y="13508"/>
                                <a:pt x="11285" y="13508"/>
                              </a:cubicBezTo>
                              <a:close/>
                              <a:moveTo>
                                <a:pt x="8616" y="13508"/>
                              </a:moveTo>
                              <a:lnTo>
                                <a:pt x="7463" y="13508"/>
                              </a:lnTo>
                              <a:cubicBezTo>
                                <a:pt x="7220" y="13508"/>
                                <a:pt x="7038" y="13695"/>
                                <a:pt x="7038" y="13944"/>
                              </a:cubicBezTo>
                              <a:lnTo>
                                <a:pt x="7038" y="15126"/>
                              </a:lnTo>
                              <a:cubicBezTo>
                                <a:pt x="7038" y="15375"/>
                                <a:pt x="7220" y="15562"/>
                                <a:pt x="7463" y="15562"/>
                              </a:cubicBezTo>
                              <a:lnTo>
                                <a:pt x="8616" y="15562"/>
                              </a:lnTo>
                              <a:cubicBezTo>
                                <a:pt x="8858" y="15562"/>
                                <a:pt x="9040" y="15375"/>
                                <a:pt x="9040" y="15126"/>
                              </a:cubicBezTo>
                              <a:lnTo>
                                <a:pt x="9040" y="13944"/>
                              </a:lnTo>
                              <a:cubicBezTo>
                                <a:pt x="8980" y="13695"/>
                                <a:pt x="8798" y="13508"/>
                                <a:pt x="8616" y="13508"/>
                              </a:cubicBezTo>
                              <a:close/>
                              <a:moveTo>
                                <a:pt x="5885" y="10831"/>
                              </a:moveTo>
                              <a:lnTo>
                                <a:pt x="4733" y="10831"/>
                              </a:lnTo>
                              <a:cubicBezTo>
                                <a:pt x="4490" y="10831"/>
                                <a:pt x="4308" y="11018"/>
                                <a:pt x="4308" y="11267"/>
                              </a:cubicBezTo>
                              <a:lnTo>
                                <a:pt x="4308" y="12450"/>
                              </a:lnTo>
                              <a:cubicBezTo>
                                <a:pt x="4308" y="12699"/>
                                <a:pt x="4490" y="12885"/>
                                <a:pt x="4733" y="12885"/>
                              </a:cubicBezTo>
                              <a:lnTo>
                                <a:pt x="5885" y="12885"/>
                              </a:lnTo>
                              <a:cubicBezTo>
                                <a:pt x="6128" y="12885"/>
                                <a:pt x="6310" y="12699"/>
                                <a:pt x="6310" y="12450"/>
                              </a:cubicBezTo>
                              <a:lnTo>
                                <a:pt x="6310" y="11267"/>
                              </a:lnTo>
                              <a:cubicBezTo>
                                <a:pt x="6310" y="11018"/>
                                <a:pt x="6128" y="10831"/>
                                <a:pt x="5885" y="10831"/>
                              </a:cubicBezTo>
                              <a:close/>
                              <a:moveTo>
                                <a:pt x="17353" y="12885"/>
                              </a:moveTo>
                              <a:cubicBezTo>
                                <a:pt x="14987" y="12885"/>
                                <a:pt x="13106" y="14815"/>
                                <a:pt x="13106" y="17243"/>
                              </a:cubicBezTo>
                              <a:cubicBezTo>
                                <a:pt x="13106" y="19670"/>
                                <a:pt x="14987" y="21600"/>
                                <a:pt x="17353" y="21600"/>
                              </a:cubicBezTo>
                              <a:cubicBezTo>
                                <a:pt x="19719" y="21600"/>
                                <a:pt x="21600" y="19670"/>
                                <a:pt x="21600" y="17243"/>
                              </a:cubicBezTo>
                              <a:cubicBezTo>
                                <a:pt x="21600" y="14815"/>
                                <a:pt x="19719" y="12885"/>
                                <a:pt x="17353" y="12885"/>
                              </a:cubicBezTo>
                              <a:close/>
                              <a:moveTo>
                                <a:pt x="19658" y="18737"/>
                              </a:moveTo>
                              <a:lnTo>
                                <a:pt x="18809" y="19608"/>
                              </a:lnTo>
                              <a:lnTo>
                                <a:pt x="17413" y="18176"/>
                              </a:lnTo>
                              <a:lnTo>
                                <a:pt x="16018" y="19608"/>
                              </a:lnTo>
                              <a:lnTo>
                                <a:pt x="15169" y="18737"/>
                              </a:lnTo>
                              <a:lnTo>
                                <a:pt x="16564" y="17305"/>
                              </a:lnTo>
                              <a:lnTo>
                                <a:pt x="15169" y="15873"/>
                              </a:lnTo>
                              <a:lnTo>
                                <a:pt x="16018" y="15002"/>
                              </a:lnTo>
                              <a:lnTo>
                                <a:pt x="17413" y="16433"/>
                              </a:lnTo>
                              <a:lnTo>
                                <a:pt x="18809" y="15002"/>
                              </a:lnTo>
                              <a:lnTo>
                                <a:pt x="19658" y="15873"/>
                              </a:lnTo>
                              <a:lnTo>
                                <a:pt x="18263" y="17305"/>
                              </a:lnTo>
                              <a:lnTo>
                                <a:pt x="19658" y="18737"/>
                              </a:lnTo>
                              <a:close/>
                              <a:moveTo>
                                <a:pt x="14440" y="12450"/>
                              </a:moveTo>
                              <a:lnTo>
                                <a:pt x="14440" y="11267"/>
                              </a:lnTo>
                              <a:cubicBezTo>
                                <a:pt x="14440" y="11018"/>
                                <a:pt x="14258" y="10831"/>
                                <a:pt x="14016" y="10831"/>
                              </a:cubicBezTo>
                              <a:lnTo>
                                <a:pt x="12863" y="10831"/>
                              </a:lnTo>
                              <a:cubicBezTo>
                                <a:pt x="12620" y="10831"/>
                                <a:pt x="12438" y="11018"/>
                                <a:pt x="12438" y="11267"/>
                              </a:cubicBezTo>
                              <a:lnTo>
                                <a:pt x="12438" y="12450"/>
                              </a:lnTo>
                              <a:cubicBezTo>
                                <a:pt x="12438" y="12699"/>
                                <a:pt x="12620" y="12885"/>
                                <a:pt x="12863" y="12885"/>
                              </a:cubicBezTo>
                              <a:lnTo>
                                <a:pt x="14016" y="12885"/>
                              </a:lnTo>
                              <a:cubicBezTo>
                                <a:pt x="14198" y="12885"/>
                                <a:pt x="14440" y="12636"/>
                                <a:pt x="14440" y="12450"/>
                              </a:cubicBezTo>
                              <a:close/>
                              <a:moveTo>
                                <a:pt x="6310" y="8528"/>
                              </a:moveTo>
                              <a:cubicBezTo>
                                <a:pt x="6310" y="8279"/>
                                <a:pt x="6128" y="8092"/>
                                <a:pt x="5885" y="8092"/>
                              </a:cubicBezTo>
                              <a:lnTo>
                                <a:pt x="4733" y="8092"/>
                              </a:lnTo>
                              <a:cubicBezTo>
                                <a:pt x="4490" y="8092"/>
                                <a:pt x="4308" y="8279"/>
                                <a:pt x="4308" y="8528"/>
                              </a:cubicBezTo>
                              <a:lnTo>
                                <a:pt x="4308" y="9711"/>
                              </a:lnTo>
                              <a:cubicBezTo>
                                <a:pt x="4308" y="9960"/>
                                <a:pt x="4490" y="10146"/>
                                <a:pt x="4733" y="10146"/>
                              </a:cubicBezTo>
                              <a:lnTo>
                                <a:pt x="5885" y="10146"/>
                              </a:lnTo>
                              <a:cubicBezTo>
                                <a:pt x="6128" y="10146"/>
                                <a:pt x="6310" y="9960"/>
                                <a:pt x="6310" y="9711"/>
                              </a:cubicBezTo>
                              <a:lnTo>
                                <a:pt x="6310" y="8528"/>
                              </a:lnTo>
                              <a:close/>
                              <a:moveTo>
                                <a:pt x="8980" y="8528"/>
                              </a:moveTo>
                              <a:cubicBezTo>
                                <a:pt x="8980" y="8279"/>
                                <a:pt x="8798" y="8092"/>
                                <a:pt x="8555" y="8092"/>
                              </a:cubicBezTo>
                              <a:lnTo>
                                <a:pt x="7402" y="8092"/>
                              </a:lnTo>
                              <a:cubicBezTo>
                                <a:pt x="7160" y="8092"/>
                                <a:pt x="6978" y="8279"/>
                                <a:pt x="6978" y="8528"/>
                              </a:cubicBezTo>
                              <a:lnTo>
                                <a:pt x="6978" y="9711"/>
                              </a:lnTo>
                              <a:cubicBezTo>
                                <a:pt x="6978" y="9960"/>
                                <a:pt x="7160" y="10146"/>
                                <a:pt x="7402" y="10146"/>
                              </a:cubicBezTo>
                              <a:lnTo>
                                <a:pt x="8555" y="10146"/>
                              </a:lnTo>
                              <a:cubicBezTo>
                                <a:pt x="8798" y="10146"/>
                                <a:pt x="8980" y="9960"/>
                                <a:pt x="8980" y="9711"/>
                              </a:cubicBezTo>
                              <a:lnTo>
                                <a:pt x="8980" y="8528"/>
                              </a:lnTo>
                              <a:close/>
                            </a:path>
                          </a:pathLst>
                        </a:custGeom>
                        <a:grpFill/>
                        <a:ln w="12700">
                          <a:miter lim="400000"/>
                        </a:ln>
                      </wps:spPr>
                      <wps:bodyPr lIns="38100" tIns="38100" rIns="38100" bIns="38100" anchor="ctr"/>
                    </wps:wsp>
                    <wps:wsp>
                      <wps:cNvPr id="22" name="Rectangle"/>
                      <wps:cNvSpPr>
                        <a:spLocks/>
                      </wps:cNvSpPr>
                      <wps:spPr>
                        <a:xfrm>
                          <a:off x="0" y="2772508"/>
                          <a:ext cx="6858000" cy="38100"/>
                        </a:xfrm>
                        <a:prstGeom prst="rect">
                          <a:avLst/>
                        </a:prstGeom>
                        <a:grpFill/>
                        <a:ln w="12700">
                          <a:miter lim="400000"/>
                        </a:ln>
                      </wps:spPr>
                      <wps:bodyPr lIns="38100" tIns="38100" rIns="38100" bIns="38100" anchor="ctr"/>
                    </wps:wsp>
                  </wpg:wgp>
                </a:graphicData>
              </a:graphic>
            </wp:anchor>
          </w:drawing>
        </mc:Choice>
        <mc:Fallback>
          <w:pict>
            <v:group w14:anchorId="26818967" id="Group 12" o:spid="_x0000_s1026" style="position:absolute;margin-left:488.8pt;margin-top:-98.45pt;width:540pt;height:896.3pt;z-index:-251647488;mso-position-horizontal:right;mso-position-horizontal-relative:margin" coordsize="68580,113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">
              <v:rect id="Rectangle" o:spid="_x0000_s1027" style="position:absolute;left:703;top:27900;width:67817;height:69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" filled="f" stroked="f" strokeweight="1pt">
                <v:stroke miterlimit="4"/>
                <v:textbox inset="3pt,3pt,3pt,3pt"/>
              </v:rect>
              <v:rect id="Rectangle" o:spid="_x0000_s1028" style="position:absolute;left:228;top:27900;width:67850;height:6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" filled="f" strokecolor="#1f497d" strokeweight="1pt">
                <v:stroke opacity="19789f" miterlimit="4"/>
                <v:path arrowok="t"/>
                <v:textbox inset="3pt,3pt,3pt,3pt"/>
              </v:rect>
              <v:rect id="Rectangle 5" o:spid="_x0000_s1029" style="position:absolute;top:13071;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bubble design"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2" o:title="bubble design" cropbottom="38140f" cropright="699f"/>
              </v:shape>
              <v:rect id="Rectangle 17" o:spid="_x0000_s1031" style="position:absolute;top:104394;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rect id="Rectangle" o:spid="_x0000_s1032" style="position:absolute;top:104218;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" filled="f" stroked="f" strokeweight="1pt">
                <v:stroke miterlimit="4"/>
                <v:textbox inset="3pt,3pt,3pt,3pt"/>
              </v:rect>
              <v:shape id="Round Same Side Corner Rectangle 14" o:spid="_x0000_s1033" style="position:absolute;left:2754;top:13071;width:8859;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" path="m142878,l742947,v78909,,142878,63969,142878,142878l885825,857250r,l,857250r,l,142878c,63969,63969,,142878,xe" filled="f" stroked="f" strokeweight="1pt">
                <v:path arrowok="t" o:connecttype="custom" o:connectlocs="142878,0;742947,0;885825,142878;885825,857250;885825,857250;0,857250;0,857250;0,142878;142878,0" o:connectangles="0,0,0,0,0,0,0,0,0"/>
              </v:shape>
              <v:shape id="Shape" o:spid="_x0000_s1034" style="position:absolute;left:5040;top:15826;width:4522;height:44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" path="m11710,11267v,-249,-182,-436,-425,-436l10133,10831v-243,,-425,187,-425,436l9708,12450v,249,182,435,425,435l11285,12885v243,,425,-186,425,-435l11710,11267xm11710,8528v,-249,-182,-436,-425,-436l10133,8092v-243,,-425,187,-425,436l9708,9711v,249,182,435,425,435l11285,10146v243,,425,-186,425,-435l11710,8528xm8980,11267v,-249,-182,-436,-425,-436l7402,10831v-242,,-424,187,-424,436l6978,12450v,249,182,435,424,435l8555,12885v243,,425,-186,425,-435l8980,11267xm12984,3424r910,c14258,3424,14562,3112,14562,2739r,-2054c14562,311,14258,,13894,r-910,c12620,,12317,311,12317,685r,2054c12317,3112,12620,3424,12984,3424xm12135,17180r-10497,l1638,6225r15472,l17110,11889r243,c17838,11889,18324,11952,18748,12076r,-8777c18748,2490,18142,1867,17353,1867r-2002,l15351,2739v,809,-668,1494,-1457,1494l12984,4233v-788,,-1456,-685,-1456,-1494l11528,1867r-4308,l7220,2739v,809,-667,1494,-1456,1494l4854,4233v-789,,-1456,-685,-1456,-1494l3398,1867r-2002,c607,1867,,2490,,3299l,17367v,809,607,1494,1396,1494l12378,18861v-182,-498,-243,-1058,-243,-1618l12135,17180xm4854,3424r910,c6128,3424,6431,3112,6431,2739r,-2054c6431,311,6128,,5764,l4854,c4490,,4187,311,4187,685r,2054c4187,3112,4490,3424,4854,3424xm11285,13508r-1152,c9890,13508,9708,13695,9708,13944r,1182c9708,15375,9890,15562,10133,15562r1152,c11528,15562,11710,15375,11710,15126r,-1182c11710,13695,11528,13508,11285,13508xm8616,13508r-1153,c7220,13508,7038,13695,7038,13944r,1182c7038,15375,7220,15562,7463,15562r1153,c8858,15562,9040,15375,9040,15126r,-1182c8980,13695,8798,13508,8616,13508xm5885,10831r-1152,c4490,10831,4308,11018,4308,11267r,1183c4308,12699,4490,12885,4733,12885r1152,c6128,12885,6310,12699,6310,12450r,-1183c6310,11018,6128,10831,5885,10831xm17353,12885v-2366,,-4247,1930,-4247,4358c13106,19670,14987,21600,17353,21600v2366,,4247,-1930,4247,-4357c21600,14815,19719,12885,17353,12885xm19658,18737r-849,871l17413,18176r-1395,1432l15169,18737r1395,-1432l15169,15873r849,-871l17413,16433r1396,-1431l19658,15873r-1395,1432l19658,18737xm14440,12450r,-1183c14440,11018,14258,10831,14016,10831r-1153,c12620,10831,12438,11018,12438,11267r,1183c12438,12699,12620,12885,12863,12885r1153,c14198,12885,14440,12636,14440,12450xm6310,8528v,-249,-182,-436,-425,-436l4733,8092v-243,,-425,187,-425,436l4308,9711v,249,182,435,425,435l5885,10146v243,,425,-186,425,-435l6310,8528xm8980,8528v,-249,-182,-436,-425,-436l7402,8092v-242,,-424,187,-424,436l6978,9711v,249,182,435,424,435l8555,10146v243,,425,-186,425,-435l8980,8528xe" filled="f" stroked="f" strokeweight="1pt">
                <v:stroke miterlimit="4" joinstyle="miter"/>
                <v:path arrowok="t" o:extrusionok="f" o:connecttype="custom" o:connectlocs="226060,220345;226060,220345;226060,220345;226060,220345" o:connectangles="0,90,180,270"/>
              </v:shape>
              <v:rect id="Rectangle" o:spid="_x0000_s1035" style="position:absolute;top:27725;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" filled="f" stroked="f" strokeweight="1pt">
                <v:stroke miterlimit="4"/>
                <v:textbox inset="3pt,3pt,3pt,3pt"/>
              </v:rect>
              <w10:wrap anchorx="margin"/>
            </v:group>
          </w:pict>
        </mc:Fallback>
      </mc:AlternateContent>
    </w:r>
    <w:r w:rsidRPr="00E13801">
      <w:rPr>
        <w:rFonts w:ascii="Arial Narrow" w:hAnsi="Arial Narrow"/>
        <w:noProof/>
        <w:color w:val="808080" w:themeColor="background1" w:themeShade="80"/>
        <w:sz w:val="100"/>
        <w:szCs w:val="100"/>
      </w:rPr>
      <w:drawing>
        <wp:anchor distT="0" distB="0" distL="114300" distR="114300" simplePos="0" relativeHeight="251667968" behindDoc="0" locked="0" layoutInCell="1" allowOverlap="1" wp14:anchorId="1B836EFD" wp14:editId="0E6E673A">
          <wp:simplePos x="0" y="0"/>
          <wp:positionH relativeFrom="column">
            <wp:posOffset>5044440</wp:posOffset>
          </wp:positionH>
          <wp:positionV relativeFrom="paragraph">
            <wp:posOffset>-450215</wp:posOffset>
          </wp:positionV>
          <wp:extent cx="1752600" cy="1123950"/>
          <wp:effectExtent l="0" t="0" r="0" b="0"/>
          <wp:wrapSquare wrapText="bothSides"/>
          <wp:docPr id="31" name="Picture 0" descr="SUNYRF_LOGOF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YRF_LOGOF_4C.jpg"/>
                  <pic:cNvPicPr/>
                </pic:nvPicPr>
                <pic:blipFill>
                  <a:blip r:embed="rId3"/>
                  <a:stretch>
                    <a:fillRect/>
                  </a:stretch>
                </pic:blipFill>
                <pic:spPr>
                  <a:xfrm>
                    <a:off x="0" y="0"/>
                    <a:ext cx="1752600" cy="1123950"/>
                  </a:xfrm>
                  <a:prstGeom prst="rect">
                    <a:avLst/>
                  </a:prstGeom>
                  <a:gradFill>
                    <a:gsLst>
                      <a:gs pos="100000">
                        <a:schemeClr val="accent1">
                          <a:alpha val="0"/>
                          <a:lumMod val="0"/>
                          <a:lumOff val="100000"/>
                        </a:schemeClr>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pic:spPr>
              </pic:pic>
            </a:graphicData>
          </a:graphic>
        </wp:anchor>
      </w:drawing>
    </w:r>
    <w:r w:rsidR="00496F9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A78AF"/>
    <w:multiLevelType w:val="hybridMultilevel"/>
    <w:tmpl w:val="3994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37E6E"/>
    <w:multiLevelType w:val="hybridMultilevel"/>
    <w:tmpl w:val="62B40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0E5354"/>
    <w:multiLevelType w:val="hybridMultilevel"/>
    <w:tmpl w:val="F08E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DD154D"/>
    <w:multiLevelType w:val="hybridMultilevel"/>
    <w:tmpl w:val="D84C63D6"/>
    <w:lvl w:ilvl="0" w:tplc="0A06C2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BE6AA2"/>
    <w:multiLevelType w:val="multilevel"/>
    <w:tmpl w:val="4DC03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4405619">
    <w:abstractNumId w:val="4"/>
  </w:num>
  <w:num w:numId="2" w16cid:durableId="2134203382">
    <w:abstractNumId w:val="0"/>
  </w:num>
  <w:num w:numId="3" w16cid:durableId="606274827">
    <w:abstractNumId w:val="1"/>
  </w:num>
  <w:num w:numId="4" w16cid:durableId="768888931">
    <w:abstractNumId w:val="2"/>
  </w:num>
  <w:num w:numId="5" w16cid:durableId="19496549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0NzM1NzE3MDMyNDFT0lEKTi0uzszPAykwNKoFABSXOREtAAAA"/>
  </w:docVars>
  <w:rsids>
    <w:rsidRoot w:val="00770899"/>
    <w:rsid w:val="000C75BF"/>
    <w:rsid w:val="000F07DB"/>
    <w:rsid w:val="00110721"/>
    <w:rsid w:val="001257F0"/>
    <w:rsid w:val="00162F83"/>
    <w:rsid w:val="00165C53"/>
    <w:rsid w:val="001A199E"/>
    <w:rsid w:val="00246360"/>
    <w:rsid w:val="00250EFB"/>
    <w:rsid w:val="0025130C"/>
    <w:rsid w:val="00256391"/>
    <w:rsid w:val="00261904"/>
    <w:rsid w:val="002633EB"/>
    <w:rsid w:val="00265218"/>
    <w:rsid w:val="002C6E29"/>
    <w:rsid w:val="002D3842"/>
    <w:rsid w:val="00337C0F"/>
    <w:rsid w:val="00366F6D"/>
    <w:rsid w:val="00385256"/>
    <w:rsid w:val="003E0129"/>
    <w:rsid w:val="003E2293"/>
    <w:rsid w:val="003E7A8C"/>
    <w:rsid w:val="00426962"/>
    <w:rsid w:val="00435E8C"/>
    <w:rsid w:val="004546FD"/>
    <w:rsid w:val="00463B35"/>
    <w:rsid w:val="00465133"/>
    <w:rsid w:val="00470748"/>
    <w:rsid w:val="00482917"/>
    <w:rsid w:val="00496426"/>
    <w:rsid w:val="00496F9F"/>
    <w:rsid w:val="004B36E0"/>
    <w:rsid w:val="004C2F50"/>
    <w:rsid w:val="004E23B6"/>
    <w:rsid w:val="004F5D5F"/>
    <w:rsid w:val="00520A96"/>
    <w:rsid w:val="00532E01"/>
    <w:rsid w:val="00562990"/>
    <w:rsid w:val="00577735"/>
    <w:rsid w:val="005C4E65"/>
    <w:rsid w:val="005C79E1"/>
    <w:rsid w:val="005D124E"/>
    <w:rsid w:val="005D3693"/>
    <w:rsid w:val="005D3F7C"/>
    <w:rsid w:val="005F0D92"/>
    <w:rsid w:val="006142F0"/>
    <w:rsid w:val="006315C0"/>
    <w:rsid w:val="00640B50"/>
    <w:rsid w:val="00663B25"/>
    <w:rsid w:val="00667D57"/>
    <w:rsid w:val="00693EB8"/>
    <w:rsid w:val="006A2A5D"/>
    <w:rsid w:val="006B7D50"/>
    <w:rsid w:val="006C7A40"/>
    <w:rsid w:val="006C7B42"/>
    <w:rsid w:val="006F16E8"/>
    <w:rsid w:val="0071089C"/>
    <w:rsid w:val="00770899"/>
    <w:rsid w:val="00773E3E"/>
    <w:rsid w:val="0079071F"/>
    <w:rsid w:val="0079432D"/>
    <w:rsid w:val="007B1202"/>
    <w:rsid w:val="007B52D2"/>
    <w:rsid w:val="007C1F7D"/>
    <w:rsid w:val="007D4902"/>
    <w:rsid w:val="007E6E7C"/>
    <w:rsid w:val="00825F1F"/>
    <w:rsid w:val="008374E8"/>
    <w:rsid w:val="00891C20"/>
    <w:rsid w:val="008D3EE1"/>
    <w:rsid w:val="008F14FF"/>
    <w:rsid w:val="0095704E"/>
    <w:rsid w:val="00961733"/>
    <w:rsid w:val="009C5EA8"/>
    <w:rsid w:val="009E6AC6"/>
    <w:rsid w:val="00A3321A"/>
    <w:rsid w:val="00AA1048"/>
    <w:rsid w:val="00AC7198"/>
    <w:rsid w:val="00AE090F"/>
    <w:rsid w:val="00AE3FB7"/>
    <w:rsid w:val="00B122BA"/>
    <w:rsid w:val="00B20D33"/>
    <w:rsid w:val="00B36745"/>
    <w:rsid w:val="00B86B0B"/>
    <w:rsid w:val="00BA7D39"/>
    <w:rsid w:val="00BC1B68"/>
    <w:rsid w:val="00BF5A49"/>
    <w:rsid w:val="00C1565A"/>
    <w:rsid w:val="00C76B09"/>
    <w:rsid w:val="00C91979"/>
    <w:rsid w:val="00CF3272"/>
    <w:rsid w:val="00D2099C"/>
    <w:rsid w:val="00D4436A"/>
    <w:rsid w:val="00D52325"/>
    <w:rsid w:val="00D65012"/>
    <w:rsid w:val="00D7250E"/>
    <w:rsid w:val="00D82A04"/>
    <w:rsid w:val="00D87564"/>
    <w:rsid w:val="00DC19B3"/>
    <w:rsid w:val="00DE1A3C"/>
    <w:rsid w:val="00DF4807"/>
    <w:rsid w:val="00E16FA6"/>
    <w:rsid w:val="00E53AFF"/>
    <w:rsid w:val="00E62417"/>
    <w:rsid w:val="00E70F47"/>
    <w:rsid w:val="00E81FBF"/>
    <w:rsid w:val="00EE2A0A"/>
    <w:rsid w:val="00EE328E"/>
    <w:rsid w:val="00F02AC0"/>
    <w:rsid w:val="00F13019"/>
    <w:rsid w:val="00F218B6"/>
    <w:rsid w:val="00F25DCC"/>
    <w:rsid w:val="00F27B67"/>
    <w:rsid w:val="00F30C87"/>
    <w:rsid w:val="00F36BEB"/>
    <w:rsid w:val="00F36EEB"/>
    <w:rsid w:val="00F572A0"/>
    <w:rsid w:val="00F8443B"/>
    <w:rsid w:val="00FC0271"/>
    <w:rsid w:val="00FD3897"/>
    <w:rsid w:val="00FE5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9EA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F9F"/>
    <w:pPr>
      <w:spacing w:after="240"/>
    </w:pPr>
    <w:rPr>
      <w:rFonts w:asciiTheme="minorHAnsi" w:hAnsiTheme="minorHAnsi"/>
      <w:color w:val="000000"/>
      <w:sz w:val="22"/>
      <w:szCs w:val="24"/>
    </w:rPr>
  </w:style>
  <w:style w:type="paragraph" w:styleId="Heading1">
    <w:name w:val="heading 1"/>
    <w:basedOn w:val="Normal"/>
    <w:next w:val="Normal"/>
    <w:link w:val="Heading1Char"/>
    <w:qFormat/>
    <w:rsid w:val="006B7D50"/>
    <w:pPr>
      <w:keepNext/>
      <w:spacing w:after="0"/>
      <w:jc w:val="center"/>
      <w:outlineLvl w:val="0"/>
    </w:pPr>
    <w:rPr>
      <w:rFonts w:ascii="Times New Roman" w:eastAsia="Times New Roman" w:hAnsi="Times New Roman"/>
      <w:b/>
      <w:color w:val="auto"/>
      <w:sz w:val="24"/>
      <w:szCs w:val="20"/>
    </w:rPr>
  </w:style>
  <w:style w:type="paragraph" w:styleId="Heading6">
    <w:name w:val="heading 6"/>
    <w:basedOn w:val="Normal"/>
    <w:next w:val="Normal"/>
    <w:link w:val="Heading6Char"/>
    <w:qFormat/>
    <w:rsid w:val="006B7D50"/>
    <w:pPr>
      <w:keepNext/>
      <w:spacing w:after="0" w:line="360" w:lineRule="auto"/>
      <w:outlineLvl w:val="5"/>
    </w:pPr>
    <w:rPr>
      <w:rFonts w:ascii="Times New Roman" w:eastAsia="Times New Roman" w:hAnsi="Times New Roman"/>
      <w:color w:val="auto"/>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5130C"/>
    <w:pPr>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25130C"/>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qFormat/>
    <w:rsid w:val="00265218"/>
  </w:style>
  <w:style w:type="paragraph" w:customStyle="1" w:styleId="BlueText">
    <w:name w:val="Blue Text"/>
    <w:basedOn w:val="Normal"/>
    <w:uiPriority w:val="3"/>
    <w:qFormat/>
    <w:rsid w:val="00496F9F"/>
    <w:pPr>
      <w:spacing w:after="120"/>
    </w:pPr>
    <w:rPr>
      <w:color w:val="1F497D" w:themeColor="text2"/>
    </w:rPr>
  </w:style>
  <w:style w:type="paragraph" w:customStyle="1" w:styleId="Contacts">
    <w:name w:val="Contacts"/>
    <w:basedOn w:val="Normal"/>
    <w:uiPriority w:val="5"/>
    <w:qFormat/>
    <w:rsid w:val="00496F9F"/>
    <w:pPr>
      <w:spacing w:after="0"/>
      <w:jc w:val="center"/>
    </w:pPr>
    <w:rPr>
      <w:color w:val="1F497D" w:themeColor="text2"/>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1A199E"/>
    <w:rPr>
      <w:b/>
      <w:bCs/>
      <w:sz w:val="24"/>
    </w:rPr>
  </w:style>
  <w:style w:type="paragraph" w:customStyle="1" w:styleId="Notes">
    <w:name w:val="Notes"/>
    <w:basedOn w:val="BlueText"/>
    <w:uiPriority w:val="6"/>
    <w:qFormat/>
    <w:rsid w:val="00496F9F"/>
    <w:rPr>
      <w:i/>
      <w:iCs/>
      <w:sz w:val="20"/>
    </w:rPr>
  </w:style>
  <w:style w:type="paragraph" w:customStyle="1" w:styleId="TextCentered">
    <w:name w:val="Text (Centered)"/>
    <w:basedOn w:val="Text"/>
    <w:semiHidden/>
    <w:rsid w:val="005C4E65"/>
    <w:pPr>
      <w:spacing w:after="120"/>
      <w:jc w:val="center"/>
    </w:pPr>
    <w:rPr>
      <w:rFonts w:eastAsia="Times New Roman"/>
      <w:szCs w:val="20"/>
    </w:rPr>
  </w:style>
  <w:style w:type="paragraph" w:customStyle="1" w:styleId="BoldTextCentered">
    <w:name w:val="Bold Text (Centered)"/>
    <w:basedOn w:val="BoldText"/>
    <w:semiHidden/>
    <w:rsid w:val="005C4E65"/>
    <w:pPr>
      <w:jc w:val="center"/>
    </w:pPr>
    <w:rPr>
      <w:rFonts w:eastAsia="Times New Roman"/>
      <w:szCs w:val="20"/>
    </w:rPr>
  </w:style>
  <w:style w:type="paragraph" w:customStyle="1" w:styleId="BoldTableText">
    <w:name w:val="Bold Table Text"/>
    <w:basedOn w:val="BoldText"/>
    <w:qFormat/>
    <w:rsid w:val="0079071F"/>
    <w:pPr>
      <w:jc w:val="center"/>
    </w:pPr>
  </w:style>
  <w:style w:type="paragraph" w:styleId="ListParagraph">
    <w:name w:val="List Paragraph"/>
    <w:basedOn w:val="Normal"/>
    <w:uiPriority w:val="34"/>
    <w:semiHidden/>
    <w:qFormat/>
    <w:rsid w:val="00165C53"/>
    <w:pPr>
      <w:ind w:left="720"/>
      <w:contextualSpacing/>
    </w:pPr>
  </w:style>
  <w:style w:type="character" w:customStyle="1" w:styleId="Heading1Char">
    <w:name w:val="Heading 1 Char"/>
    <w:basedOn w:val="DefaultParagraphFont"/>
    <w:link w:val="Heading1"/>
    <w:rsid w:val="006B7D50"/>
    <w:rPr>
      <w:rFonts w:ascii="Times New Roman" w:eastAsia="Times New Roman" w:hAnsi="Times New Roman"/>
      <w:b/>
      <w:sz w:val="24"/>
    </w:rPr>
  </w:style>
  <w:style w:type="character" w:customStyle="1" w:styleId="Heading6Char">
    <w:name w:val="Heading 6 Char"/>
    <w:basedOn w:val="DefaultParagraphFont"/>
    <w:link w:val="Heading6"/>
    <w:rsid w:val="006B7D50"/>
    <w:rPr>
      <w:rFonts w:ascii="Times New Roman" w:eastAsia="Times New Roman" w:hAnsi="Times New Roman"/>
      <w:u w:val="single"/>
    </w:rPr>
  </w:style>
  <w:style w:type="character" w:styleId="Hyperlink">
    <w:name w:val="Hyperlink"/>
    <w:rsid w:val="006B7D50"/>
    <w:rPr>
      <w:color w:val="0000FF"/>
      <w:u w:val="single"/>
    </w:rPr>
  </w:style>
  <w:style w:type="character" w:styleId="FollowedHyperlink">
    <w:name w:val="FollowedHyperlink"/>
    <w:basedOn w:val="DefaultParagraphFont"/>
    <w:uiPriority w:val="99"/>
    <w:semiHidden/>
    <w:unhideWhenUsed/>
    <w:rsid w:val="00B20D33"/>
    <w:rPr>
      <w:color w:val="000000" w:themeColor="followedHyperlink"/>
      <w:u w:val="single"/>
    </w:rPr>
  </w:style>
  <w:style w:type="character" w:styleId="UnresolvedMention">
    <w:name w:val="Unresolved Mention"/>
    <w:basedOn w:val="DefaultParagraphFont"/>
    <w:uiPriority w:val="99"/>
    <w:semiHidden/>
    <w:unhideWhenUsed/>
    <w:rsid w:val="00B20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03527">
      <w:bodyDiv w:val="1"/>
      <w:marLeft w:val="0"/>
      <w:marRight w:val="0"/>
      <w:marTop w:val="0"/>
      <w:marBottom w:val="0"/>
      <w:divBdr>
        <w:top w:val="none" w:sz="0" w:space="0" w:color="auto"/>
        <w:left w:val="none" w:sz="0" w:space="0" w:color="auto"/>
        <w:bottom w:val="none" w:sz="0" w:space="0" w:color="auto"/>
        <w:right w:val="none" w:sz="0" w:space="0" w:color="auto"/>
      </w:divBdr>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fsuny.org/media/rfsuny/policies/facilities-admin-cost-recovery_pol.pdf"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relry\AppData\Roaming\Microsoft\Templates\No%20show%20fe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4D9AB5E20241DA9D11994B575E5E1F"/>
        <w:category>
          <w:name w:val="General"/>
          <w:gallery w:val="placeholder"/>
        </w:category>
        <w:types>
          <w:type w:val="bbPlcHdr"/>
        </w:types>
        <w:behaviors>
          <w:behavior w:val="content"/>
        </w:behaviors>
        <w:guid w:val="{6FCD7048-554C-4604-B6FA-7D81C6AF1D49}"/>
      </w:docPartPr>
      <w:docPartBody>
        <w:p w:rsidR="00EF3DA4" w:rsidRDefault="00255C21" w:rsidP="00255C21">
          <w:pPr>
            <w:pStyle w:val="CD4D9AB5E20241DA9D11994B575E5E1F"/>
          </w:pPr>
          <w:r w:rsidRPr="00C54726">
            <w:rPr>
              <w:rStyle w:val="PlaceholderText"/>
            </w:rPr>
            <w:t>Click or tap here to enter text.</w:t>
          </w:r>
        </w:p>
      </w:docPartBody>
    </w:docPart>
    <w:docPart>
      <w:docPartPr>
        <w:name w:val="D43301293DF44ECF92954817F886044E"/>
        <w:category>
          <w:name w:val="General"/>
          <w:gallery w:val="placeholder"/>
        </w:category>
        <w:types>
          <w:type w:val="bbPlcHdr"/>
        </w:types>
        <w:behaviors>
          <w:behavior w:val="content"/>
        </w:behaviors>
        <w:guid w:val="{5A13A212-7C41-42BD-B0C7-FA98D949636A}"/>
      </w:docPartPr>
      <w:docPartBody>
        <w:p w:rsidR="00EF3DA4" w:rsidRDefault="00255C21" w:rsidP="00255C21">
          <w:pPr>
            <w:pStyle w:val="D43301293DF44ECF92954817F886044E"/>
          </w:pPr>
          <w:r w:rsidRPr="00C54726">
            <w:rPr>
              <w:rStyle w:val="PlaceholderText"/>
            </w:rPr>
            <w:t>Click or tap here to enter text.</w:t>
          </w:r>
        </w:p>
      </w:docPartBody>
    </w:docPart>
    <w:docPart>
      <w:docPartPr>
        <w:name w:val="BC9BFA3D2F964338B20EF251777C049B"/>
        <w:category>
          <w:name w:val="General"/>
          <w:gallery w:val="placeholder"/>
        </w:category>
        <w:types>
          <w:type w:val="bbPlcHdr"/>
        </w:types>
        <w:behaviors>
          <w:behavior w:val="content"/>
        </w:behaviors>
        <w:guid w:val="{6ACC2677-0291-486C-90A6-DDD0D177F04E}"/>
      </w:docPartPr>
      <w:docPartBody>
        <w:p w:rsidR="00EF3DA4" w:rsidRDefault="00255C21" w:rsidP="00255C21">
          <w:pPr>
            <w:pStyle w:val="BC9BFA3D2F964338B20EF251777C049B"/>
          </w:pPr>
          <w:r w:rsidRPr="00C54726">
            <w:rPr>
              <w:rStyle w:val="PlaceholderText"/>
            </w:rPr>
            <w:t>Click or tap here to enter text.</w:t>
          </w:r>
        </w:p>
      </w:docPartBody>
    </w:docPart>
    <w:docPart>
      <w:docPartPr>
        <w:name w:val="817206648BA047C69DDFE40B2C8A92DF"/>
        <w:category>
          <w:name w:val="General"/>
          <w:gallery w:val="placeholder"/>
        </w:category>
        <w:types>
          <w:type w:val="bbPlcHdr"/>
        </w:types>
        <w:behaviors>
          <w:behavior w:val="content"/>
        </w:behaviors>
        <w:guid w:val="{0646DF15-089C-41B6-A69D-7D2DE3E36411}"/>
      </w:docPartPr>
      <w:docPartBody>
        <w:p w:rsidR="00EF3DA4" w:rsidRDefault="00255C21" w:rsidP="00255C21">
          <w:pPr>
            <w:pStyle w:val="817206648BA047C69DDFE40B2C8A92DF"/>
          </w:pPr>
          <w:r w:rsidRPr="00C54726">
            <w:rPr>
              <w:rStyle w:val="PlaceholderText"/>
            </w:rPr>
            <w:t>Click or tap here to enter text.</w:t>
          </w:r>
        </w:p>
      </w:docPartBody>
    </w:docPart>
    <w:docPart>
      <w:docPartPr>
        <w:name w:val="586FB6FC03EE469483E432098CF7B176"/>
        <w:category>
          <w:name w:val="General"/>
          <w:gallery w:val="placeholder"/>
        </w:category>
        <w:types>
          <w:type w:val="bbPlcHdr"/>
        </w:types>
        <w:behaviors>
          <w:behavior w:val="content"/>
        </w:behaviors>
        <w:guid w:val="{339FB066-55D1-460B-A982-882C7BB39A56}"/>
      </w:docPartPr>
      <w:docPartBody>
        <w:p w:rsidR="00EF3DA4" w:rsidRDefault="00255C21" w:rsidP="00255C21">
          <w:pPr>
            <w:pStyle w:val="586FB6FC03EE469483E432098CF7B176"/>
          </w:pPr>
          <w:r w:rsidRPr="00C54726">
            <w:rPr>
              <w:rStyle w:val="PlaceholderText"/>
            </w:rPr>
            <w:t>Click or tap here to enter text.</w:t>
          </w:r>
        </w:p>
      </w:docPartBody>
    </w:docPart>
    <w:docPart>
      <w:docPartPr>
        <w:name w:val="0AF293E9FC3E4EE78289F7EC978395B6"/>
        <w:category>
          <w:name w:val="General"/>
          <w:gallery w:val="placeholder"/>
        </w:category>
        <w:types>
          <w:type w:val="bbPlcHdr"/>
        </w:types>
        <w:behaviors>
          <w:behavior w:val="content"/>
        </w:behaviors>
        <w:guid w:val="{2CBF829B-4A1B-4775-8F7D-0D3EC9EDC0EA}"/>
      </w:docPartPr>
      <w:docPartBody>
        <w:p w:rsidR="00EF3DA4" w:rsidRDefault="00255C21" w:rsidP="00255C21">
          <w:pPr>
            <w:pStyle w:val="0AF293E9FC3E4EE78289F7EC978395B6"/>
          </w:pPr>
          <w:r w:rsidRPr="00C54726">
            <w:rPr>
              <w:rStyle w:val="PlaceholderText"/>
            </w:rPr>
            <w:t>Click or tap here to enter text.</w:t>
          </w:r>
        </w:p>
      </w:docPartBody>
    </w:docPart>
    <w:docPart>
      <w:docPartPr>
        <w:name w:val="146316C43BC34A999D8D00D538CADE2F"/>
        <w:category>
          <w:name w:val="General"/>
          <w:gallery w:val="placeholder"/>
        </w:category>
        <w:types>
          <w:type w:val="bbPlcHdr"/>
        </w:types>
        <w:behaviors>
          <w:behavior w:val="content"/>
        </w:behaviors>
        <w:guid w:val="{27D8E5DC-1A78-4F2E-B45A-AC4DD2D44E04}"/>
      </w:docPartPr>
      <w:docPartBody>
        <w:p w:rsidR="00EF3DA4" w:rsidRDefault="00255C21" w:rsidP="00255C21">
          <w:pPr>
            <w:pStyle w:val="146316C43BC34A999D8D00D538CADE2F"/>
          </w:pPr>
          <w:r w:rsidRPr="00C54726">
            <w:rPr>
              <w:rStyle w:val="PlaceholderText"/>
            </w:rPr>
            <w:t>Click or tap here to enter text.</w:t>
          </w:r>
        </w:p>
      </w:docPartBody>
    </w:docPart>
    <w:docPart>
      <w:docPartPr>
        <w:name w:val="934E6238E8DC4BC88B79F028B5887066"/>
        <w:category>
          <w:name w:val="General"/>
          <w:gallery w:val="placeholder"/>
        </w:category>
        <w:types>
          <w:type w:val="bbPlcHdr"/>
        </w:types>
        <w:behaviors>
          <w:behavior w:val="content"/>
        </w:behaviors>
        <w:guid w:val="{0A0ECA65-1E34-4F53-AC70-E936DBB66D4A}"/>
      </w:docPartPr>
      <w:docPartBody>
        <w:p w:rsidR="00E8672C" w:rsidRDefault="00E8672C" w:rsidP="00E8672C">
          <w:pPr>
            <w:pStyle w:val="934E6238E8DC4BC88B79F028B5887066"/>
          </w:pPr>
          <w:r w:rsidRPr="00C54726">
            <w:rPr>
              <w:rStyle w:val="PlaceholderText"/>
            </w:rPr>
            <w:t>Click or tap here to enter text.</w:t>
          </w:r>
        </w:p>
      </w:docPartBody>
    </w:docPart>
    <w:docPart>
      <w:docPartPr>
        <w:name w:val="2AED9320BA464218A094FA066FA29061"/>
        <w:category>
          <w:name w:val="General"/>
          <w:gallery w:val="placeholder"/>
        </w:category>
        <w:types>
          <w:type w:val="bbPlcHdr"/>
        </w:types>
        <w:behaviors>
          <w:behavior w:val="content"/>
        </w:behaviors>
        <w:guid w:val="{18A1107E-BCCA-409B-B1AD-B83E6C4DB4F6}"/>
      </w:docPartPr>
      <w:docPartBody>
        <w:p w:rsidR="00E8672C" w:rsidRDefault="00E8672C" w:rsidP="00E8672C">
          <w:pPr>
            <w:pStyle w:val="2AED9320BA464218A094FA066FA29061"/>
          </w:pPr>
          <w:r w:rsidRPr="00C54726">
            <w:rPr>
              <w:rStyle w:val="PlaceholderText"/>
            </w:rPr>
            <w:t>Click or tap here to enter text.</w:t>
          </w:r>
        </w:p>
      </w:docPartBody>
    </w:docPart>
    <w:docPart>
      <w:docPartPr>
        <w:name w:val="F0605D60D55749A6B650CAF37884847F"/>
        <w:category>
          <w:name w:val="General"/>
          <w:gallery w:val="placeholder"/>
        </w:category>
        <w:types>
          <w:type w:val="bbPlcHdr"/>
        </w:types>
        <w:behaviors>
          <w:behavior w:val="content"/>
        </w:behaviors>
        <w:guid w:val="{A8691E84-1588-435E-9804-10A890D9A364}"/>
      </w:docPartPr>
      <w:docPartBody>
        <w:p w:rsidR="00E8672C" w:rsidRDefault="00E8672C" w:rsidP="00E8672C">
          <w:pPr>
            <w:pStyle w:val="F0605D60D55749A6B650CAF37884847F"/>
          </w:pPr>
          <w:r w:rsidRPr="00C54726">
            <w:rPr>
              <w:rStyle w:val="PlaceholderText"/>
            </w:rPr>
            <w:t>Click or tap here to enter text.</w:t>
          </w:r>
        </w:p>
      </w:docPartBody>
    </w:docPart>
    <w:docPart>
      <w:docPartPr>
        <w:name w:val="63A62F72903C4E7FA534FBC68F45B59A"/>
        <w:category>
          <w:name w:val="General"/>
          <w:gallery w:val="placeholder"/>
        </w:category>
        <w:types>
          <w:type w:val="bbPlcHdr"/>
        </w:types>
        <w:behaviors>
          <w:behavior w:val="content"/>
        </w:behaviors>
        <w:guid w:val="{2FB03C72-0D04-48B1-A4AF-4E3C146476E3}"/>
      </w:docPartPr>
      <w:docPartBody>
        <w:p w:rsidR="008E1F50" w:rsidRDefault="008E1F50" w:rsidP="008E1F50">
          <w:pPr>
            <w:pStyle w:val="63A62F72903C4E7FA534FBC68F45B59A"/>
          </w:pPr>
          <w:r w:rsidRPr="00C5472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518"/>
    <w:rsid w:val="0008423C"/>
    <w:rsid w:val="00176574"/>
    <w:rsid w:val="00253BC0"/>
    <w:rsid w:val="00255C21"/>
    <w:rsid w:val="00326897"/>
    <w:rsid w:val="00496426"/>
    <w:rsid w:val="00783D24"/>
    <w:rsid w:val="00792948"/>
    <w:rsid w:val="00793F9B"/>
    <w:rsid w:val="00794888"/>
    <w:rsid w:val="007F31B8"/>
    <w:rsid w:val="00891C20"/>
    <w:rsid w:val="008D2A71"/>
    <w:rsid w:val="008E1F50"/>
    <w:rsid w:val="009819A4"/>
    <w:rsid w:val="00AC7128"/>
    <w:rsid w:val="00AD7E80"/>
    <w:rsid w:val="00C1565A"/>
    <w:rsid w:val="00C56664"/>
    <w:rsid w:val="00E86518"/>
    <w:rsid w:val="00E8672C"/>
    <w:rsid w:val="00EA1F55"/>
    <w:rsid w:val="00EF3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4E6238E8DC4BC88B79F028B5887066">
    <w:name w:val="934E6238E8DC4BC88B79F028B5887066"/>
    <w:rsid w:val="00E8672C"/>
    <w:pPr>
      <w:spacing w:line="278" w:lineRule="auto"/>
    </w:pPr>
    <w:rPr>
      <w:kern w:val="2"/>
      <w:sz w:val="24"/>
      <w:szCs w:val="24"/>
      <w14:ligatures w14:val="standardContextual"/>
    </w:rPr>
  </w:style>
  <w:style w:type="paragraph" w:customStyle="1" w:styleId="2AED9320BA464218A094FA066FA29061">
    <w:name w:val="2AED9320BA464218A094FA066FA29061"/>
    <w:rsid w:val="00E8672C"/>
    <w:pPr>
      <w:spacing w:line="278" w:lineRule="auto"/>
    </w:pPr>
    <w:rPr>
      <w:kern w:val="2"/>
      <w:sz w:val="24"/>
      <w:szCs w:val="24"/>
      <w14:ligatures w14:val="standardContextual"/>
    </w:rPr>
  </w:style>
  <w:style w:type="paragraph" w:customStyle="1" w:styleId="F0605D60D55749A6B650CAF37884847F">
    <w:name w:val="F0605D60D55749A6B650CAF37884847F"/>
    <w:rsid w:val="00E8672C"/>
    <w:pPr>
      <w:spacing w:line="278" w:lineRule="auto"/>
    </w:pPr>
    <w:rPr>
      <w:kern w:val="2"/>
      <w:sz w:val="24"/>
      <w:szCs w:val="24"/>
      <w14:ligatures w14:val="standardContextual"/>
    </w:rPr>
  </w:style>
  <w:style w:type="character" w:styleId="PlaceholderText">
    <w:name w:val="Placeholder Text"/>
    <w:uiPriority w:val="99"/>
    <w:semiHidden/>
    <w:rsid w:val="008E1F50"/>
    <w:rPr>
      <w:color w:val="808080"/>
    </w:rPr>
  </w:style>
  <w:style w:type="paragraph" w:customStyle="1" w:styleId="CD4D9AB5E20241DA9D11994B575E5E1F">
    <w:name w:val="CD4D9AB5E20241DA9D11994B575E5E1F"/>
    <w:rsid w:val="00255C21"/>
  </w:style>
  <w:style w:type="paragraph" w:customStyle="1" w:styleId="D43301293DF44ECF92954817F886044E">
    <w:name w:val="D43301293DF44ECF92954817F886044E"/>
    <w:rsid w:val="00255C21"/>
  </w:style>
  <w:style w:type="paragraph" w:customStyle="1" w:styleId="BC9BFA3D2F964338B20EF251777C049B">
    <w:name w:val="BC9BFA3D2F964338B20EF251777C049B"/>
    <w:rsid w:val="00255C21"/>
  </w:style>
  <w:style w:type="paragraph" w:customStyle="1" w:styleId="817206648BA047C69DDFE40B2C8A92DF">
    <w:name w:val="817206648BA047C69DDFE40B2C8A92DF"/>
    <w:rsid w:val="00255C21"/>
  </w:style>
  <w:style w:type="paragraph" w:customStyle="1" w:styleId="63A62F72903C4E7FA534FBC68F45B59A">
    <w:name w:val="63A62F72903C4E7FA534FBC68F45B59A"/>
    <w:rsid w:val="008E1F50"/>
    <w:pPr>
      <w:spacing w:line="278" w:lineRule="auto"/>
    </w:pPr>
    <w:rPr>
      <w:kern w:val="2"/>
      <w:sz w:val="24"/>
      <w:szCs w:val="24"/>
      <w14:ligatures w14:val="standardContextual"/>
    </w:rPr>
  </w:style>
  <w:style w:type="paragraph" w:customStyle="1" w:styleId="586FB6FC03EE469483E432098CF7B176">
    <w:name w:val="586FB6FC03EE469483E432098CF7B176"/>
    <w:rsid w:val="00255C21"/>
  </w:style>
  <w:style w:type="paragraph" w:customStyle="1" w:styleId="0AF293E9FC3E4EE78289F7EC978395B6">
    <w:name w:val="0AF293E9FC3E4EE78289F7EC978395B6"/>
    <w:rsid w:val="00255C21"/>
  </w:style>
  <w:style w:type="paragraph" w:customStyle="1" w:styleId="146316C43BC34A999D8D00D538CADE2F">
    <w:name w:val="146316C43BC34A999D8D00D538CADE2F"/>
    <w:rsid w:val="00255C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Custom 8">
      <a:dk1>
        <a:sysClr val="windowText" lastClr="000000"/>
      </a:dk1>
      <a:lt1>
        <a:sysClr val="window" lastClr="FFFFFF"/>
      </a:lt1>
      <a:dk2>
        <a:srgbClr val="1F497D"/>
      </a:dk2>
      <a:lt2>
        <a:srgbClr val="EEECE1"/>
      </a:lt2>
      <a:accent1>
        <a:srgbClr val="F7F5E6"/>
      </a:accent1>
      <a:accent2>
        <a:srgbClr val="333A56"/>
      </a:accent2>
      <a:accent3>
        <a:srgbClr val="52658F"/>
      </a:accent3>
      <a:accent4>
        <a:srgbClr val="D0D0D0"/>
      </a:accent4>
      <a:accent5>
        <a:srgbClr val="000000"/>
      </a:accent5>
      <a:accent6>
        <a:srgbClr val="8A8A8A"/>
      </a:accent6>
      <a:hlink>
        <a:srgbClr val="0096D2"/>
      </a:hlink>
      <a:folHlink>
        <a:srgbClr val="000000"/>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59F2D-E728-4748-AB94-0AD6404CF76C}">
  <ds:schemaRefs>
    <ds:schemaRef ds:uri="http://schemas.microsoft.com/sharepoint/v3/contenttype/forms"/>
  </ds:schemaRefs>
</ds:datastoreItem>
</file>

<file path=customXml/itemProps2.xml><?xml version="1.0" encoding="utf-8"?>
<ds:datastoreItem xmlns:ds="http://schemas.openxmlformats.org/officeDocument/2006/customXml" ds:itemID="{7D04B6DF-F71C-4B65-AC86-DE3F59EC5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A06A79-4D0B-48EF-8D86-C6E280DB46F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FDCDE34-49B4-40C9-9EBF-86ED300B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C:\Users\farrelry\AppData\Roaming\Microsoft\Templates\No show fee form healthcare.dotx</Template>
  <TotalTime>0</TotalTime>
  <Pages>1</Pages>
  <Words>292</Words>
  <Characters>1652</Characters>
  <Application>Microsoft Office Word</Application>
  <DocSecurity>0</DocSecurity>
  <Lines>34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2025-08-18T14:01:00Z</dcterms:created>
  <dcterms:modified xsi:type="dcterms:W3CDTF">2025-08-18T14:01:00Z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