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FAD50" w14:textId="13DF6B0E" w:rsidR="00156B32" w:rsidRPr="0000371E" w:rsidRDefault="00971996" w:rsidP="00156B32">
      <w:bookmarkStart w:id="0" w:name="_GoBack"/>
      <w:bookmarkEnd w:id="0"/>
      <w:r w:rsidRPr="00600B69">
        <w:rPr>
          <w:noProof/>
        </w:rPr>
        <w:drawing>
          <wp:anchor distT="0" distB="0" distL="114300" distR="114300" simplePos="0" relativeHeight="251665408" behindDoc="0" locked="0" layoutInCell="1" allowOverlap="1" wp14:anchorId="7957BDDD" wp14:editId="361BCD2F">
            <wp:simplePos x="0" y="0"/>
            <wp:positionH relativeFrom="column">
              <wp:posOffset>4745990</wp:posOffset>
            </wp:positionH>
            <wp:positionV relativeFrom="paragraph">
              <wp:posOffset>-67310</wp:posOffset>
            </wp:positionV>
            <wp:extent cx="2244090" cy="235585"/>
            <wp:effectExtent l="0" t="0" r="3810" b="0"/>
            <wp:wrapSquare wrapText="bothSides"/>
            <wp:docPr id="64" name="Picture 5" descr="LegalLogo-WG11-125.png"/>
            <wp:cNvGraphicFramePr/>
            <a:graphic xmlns:a="http://schemas.openxmlformats.org/drawingml/2006/main">
              <a:graphicData uri="http://schemas.openxmlformats.org/drawingml/2006/picture">
                <pic:pic xmlns:pic="http://schemas.openxmlformats.org/drawingml/2006/picture">
                  <pic:nvPicPr>
                    <pic:cNvPr id="6" name="Picture 5" descr="LegalLogo-WG11-125.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4090" cy="235585"/>
                    </a:xfrm>
                    <a:prstGeom prst="rect">
                      <a:avLst/>
                    </a:prstGeom>
                  </pic:spPr>
                </pic:pic>
              </a:graphicData>
            </a:graphic>
            <wp14:sizeRelH relativeFrom="page">
              <wp14:pctWidth>0</wp14:pctWidth>
            </wp14:sizeRelH>
            <wp14:sizeRelV relativeFrom="page">
              <wp14:pctHeight>0</wp14:pctHeight>
            </wp14:sizeRelV>
          </wp:anchor>
        </w:drawing>
      </w:r>
      <w:r w:rsidR="007E2099">
        <w:rPr>
          <w:noProof/>
        </w:rPr>
        <w:drawing>
          <wp:inline distT="0" distB="0" distL="0" distR="0" wp14:anchorId="7D1AB9CB" wp14:editId="2381275F">
            <wp:extent cx="1618488" cy="701040"/>
            <wp:effectExtent l="0" t="0" r="1270" b="381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color logo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8488" cy="701040"/>
                    </a:xfrm>
                    <a:prstGeom prst="rect">
                      <a:avLst/>
                    </a:prstGeom>
                  </pic:spPr>
                </pic:pic>
              </a:graphicData>
            </a:graphic>
          </wp:inline>
        </w:drawing>
      </w:r>
      <w:r w:rsidR="00156B32">
        <w:rPr>
          <w:noProof/>
        </w:rPr>
        <mc:AlternateContent>
          <mc:Choice Requires="wps">
            <w:drawing>
              <wp:anchor distT="0" distB="0" distL="114300" distR="114300" simplePos="0" relativeHeight="251655167" behindDoc="0" locked="0" layoutInCell="1" allowOverlap="1" wp14:anchorId="639B4E54" wp14:editId="10395173">
                <wp:simplePos x="0" y="0"/>
                <wp:positionH relativeFrom="column">
                  <wp:posOffset>-263021</wp:posOffset>
                </wp:positionH>
                <wp:positionV relativeFrom="page">
                  <wp:posOffset>-95003</wp:posOffset>
                </wp:positionV>
                <wp:extent cx="3050482" cy="10139054"/>
                <wp:effectExtent l="0" t="0" r="17145" b="336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482" cy="10139054"/>
                        </a:xfrm>
                        <a:prstGeom prst="rect">
                          <a:avLst/>
                        </a:prstGeom>
                        <a:solidFill>
                          <a:schemeClr val="accent1"/>
                        </a:solidFill>
                        <a:ln>
                          <a:noFill/>
                        </a:ln>
                        <a:effectLst>
                          <a:outerShdw dist="28398" dir="3806097" algn="ctr" rotWithShape="0">
                            <a:schemeClr val="accent1">
                              <a:lumMod val="50000"/>
                              <a:lumOff val="0"/>
                              <a:alpha val="50000"/>
                            </a:schemeClr>
                          </a:outerShdw>
                        </a:effectLst>
                        <a:extLst/>
                      </wps:spPr>
                      <wps:txbx>
                        <w:txbxContent>
                          <w:p w14:paraId="5CD270AC" w14:textId="6B06F219" w:rsidR="000976DC" w:rsidRDefault="000976DC" w:rsidP="000976DC">
                            <w:pPr>
                              <w:jc w:val="center"/>
                            </w:pPr>
                            <w:r w:rsidRPr="000976DC">
                              <w:rPr>
                                <w:noProof/>
                              </w:rPr>
                              <w:drawing>
                                <wp:inline distT="0" distB="0" distL="0" distR="0" wp14:anchorId="3B768657" wp14:editId="53A86FF4">
                                  <wp:extent cx="1609725" cy="1028700"/>
                                  <wp:effectExtent l="171450" t="190500" r="180975" b="17145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028700"/>
                                          </a:xfrm>
                                          <a:prstGeom prst="rect">
                                            <a:avLst/>
                                          </a:prstGeom>
                                          <a:ln>
                                            <a:noFill/>
                                          </a:ln>
                                          <a:effectLst>
                                            <a:outerShdw blurRad="190500" algn="tl" rotWithShape="0">
                                              <a:srgbClr val="000000">
                                                <a:alpha val="70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B4E54" id="Rectangle 57" o:spid="_x0000_s1026" style="position:absolute;margin-left:-20.7pt;margin-top:-7.5pt;width:240.2pt;height:798.3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" fillcolor="#4f81bd [3204]" stroked="f">
                <v:shadow on="t" color="#243f60 [1604]" opacity=".5" offset="1pt"/>
                <v:textbox>
                  <w:txbxContent>
                    <w:p w14:paraId="5CD270AC" w14:textId="6B06F219" w:rsidR="000976DC" w:rsidRDefault="000976DC" w:rsidP="000976DC">
                      <w:pPr>
                        <w:jc w:val="center"/>
                      </w:pPr>
                      <w:r w:rsidRPr="000976DC">
                        <w:rPr>
                          <w:noProof/>
                        </w:rPr>
                        <w:drawing>
                          <wp:inline distT="0" distB="0" distL="0" distR="0" wp14:anchorId="3B768657" wp14:editId="53A86FF4">
                            <wp:extent cx="1609725" cy="1028700"/>
                            <wp:effectExtent l="171450" t="190500" r="180975" b="17145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028700"/>
                                    </a:xfrm>
                                    <a:prstGeom prst="rect">
                                      <a:avLst/>
                                    </a:prstGeom>
                                    <a:ln>
                                      <a:noFill/>
                                    </a:ln>
                                    <a:effectLst>
                                      <a:outerShdw blurRad="190500" algn="tl" rotWithShape="0">
                                        <a:srgbClr val="000000">
                                          <a:alpha val="70000"/>
                                        </a:srgbClr>
                                      </a:outerShdw>
                                    </a:effectLst>
                                  </pic:spPr>
                                </pic:pic>
                              </a:graphicData>
                            </a:graphic>
                          </wp:inline>
                        </w:drawing>
                      </w:r>
                    </w:p>
                  </w:txbxContent>
                </v:textbox>
                <w10:wrap anchory="page"/>
              </v:rect>
            </w:pict>
          </mc:Fallback>
        </mc:AlternateContent>
      </w:r>
    </w:p>
    <w:p w14:paraId="6148991F" w14:textId="77777777" w:rsidR="00156B32" w:rsidRDefault="00054376" w:rsidP="00054376">
      <w:pPr>
        <w:tabs>
          <w:tab w:val="left" w:pos="5190"/>
        </w:tabs>
      </w:pPr>
      <w:r>
        <w:tab/>
      </w:r>
    </w:p>
    <w:p w14:paraId="392729E8" w14:textId="77777777" w:rsidR="00054376" w:rsidRDefault="00054376" w:rsidP="00054376">
      <w:pPr>
        <w:tabs>
          <w:tab w:val="left" w:pos="5190"/>
        </w:tabs>
      </w:pPr>
    </w:p>
    <w:p w14:paraId="2E7F757C" w14:textId="77777777" w:rsidR="00054376" w:rsidRDefault="00054376" w:rsidP="00054376">
      <w:pPr>
        <w:tabs>
          <w:tab w:val="left" w:pos="5190"/>
        </w:tabs>
      </w:pPr>
    </w:p>
    <w:p w14:paraId="0157F5A0" w14:textId="77777777" w:rsidR="00054376" w:rsidRDefault="00054376" w:rsidP="00054376">
      <w:pPr>
        <w:tabs>
          <w:tab w:val="left" w:pos="5190"/>
        </w:tabs>
      </w:pPr>
    </w:p>
    <w:p w14:paraId="2676BA5E" w14:textId="44A02CB0" w:rsidR="00054376" w:rsidRDefault="0054316E" w:rsidP="00054376">
      <w:pPr>
        <w:tabs>
          <w:tab w:val="left" w:pos="5190"/>
        </w:tabs>
      </w:pPr>
      <w:r>
        <w:rPr>
          <w:noProof/>
        </w:rPr>
        <mc:AlternateContent>
          <mc:Choice Requires="wps">
            <w:drawing>
              <wp:anchor distT="0" distB="0" distL="114300" distR="114300" simplePos="0" relativeHeight="251658752" behindDoc="0" locked="0" layoutInCell="0" allowOverlap="1" wp14:anchorId="49870258" wp14:editId="1489297A">
                <wp:simplePos x="0" y="0"/>
                <wp:positionH relativeFrom="page">
                  <wp:posOffset>-10160</wp:posOffset>
                </wp:positionH>
                <wp:positionV relativeFrom="page">
                  <wp:posOffset>1828327</wp:posOffset>
                </wp:positionV>
                <wp:extent cx="7304568" cy="18161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4568" cy="1816100"/>
                        </a:xfrm>
                        <a:prstGeom prst="rect">
                          <a:avLst/>
                        </a:prstGeom>
                        <a:solidFill>
                          <a:srgbClr val="D3DEE4"/>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alias w:val="Title"/>
                              <w:tag w:val=""/>
                              <w:id w:val="168139234"/>
                              <w:dataBinding w:prefixMappings="xmlns:ns0='http://purl.org/dc/elements/1.1/' xmlns:ns1='http://schemas.openxmlformats.org/package/2006/metadata/core-properties' " w:xpath="/ns1:coreProperties[1]/ns0:title[1]" w:storeItemID="{6C3C8BC8-F283-45AE-878A-BAB7291924A1}"/>
                              <w:text/>
                            </w:sdtPr>
                            <w:sdtEndPr/>
                            <w:sdtContent>
                              <w:p w14:paraId="5F0EA2E3" w14:textId="77777777" w:rsidR="00CC308A" w:rsidRPr="00FC3EB4" w:rsidRDefault="00CC308A" w:rsidP="00B40401">
                                <w:pPr>
                                  <w:pStyle w:val="Title"/>
                                  <w:ind w:left="4500"/>
                                </w:pPr>
                                <w:r>
                                  <w:t>Click® Grants Quick Reference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870258" id="Rectangle 47" o:spid="_x0000_s1027" style="position:absolute;margin-left:-.8pt;margin-top:143.95pt;width:575.15pt;height:1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" o:allowincell="f" fillcolor="#d3dee4" stroked="f" strokecolor="white" strokeweight="1pt">
                <v:shadow color="#d8d8d8" offset="3pt,3pt"/>
                <v:textbox inset="14.4pt,,14.4pt">
                  <w:txbxContent>
                    <w:sdt>
                      <w:sdtPr>
                        <w:alias w:val="Title"/>
                        <w:tag w:val=""/>
                        <w:id w:val="168139234"/>
                        <w:dataBinding w:prefixMappings="xmlns:ns0='http://purl.org/dc/elements/1.1/' xmlns:ns1='http://schemas.openxmlformats.org/package/2006/metadata/core-properties' " w:xpath="/ns1:coreProperties[1]/ns0:title[1]" w:storeItemID="{6C3C8BC8-F283-45AE-878A-BAB7291924A1}"/>
                        <w:text/>
                      </w:sdtPr>
                      <w:sdtEndPr/>
                      <w:sdtContent>
                        <w:p w14:paraId="5F0EA2E3" w14:textId="77777777" w:rsidR="00CC308A" w:rsidRPr="00FC3EB4" w:rsidRDefault="00CC308A" w:rsidP="00B40401">
                          <w:pPr>
                            <w:pStyle w:val="Title"/>
                            <w:ind w:left="4500"/>
                          </w:pPr>
                          <w:r>
                            <w:t>Click® Grants Quick Reference</w:t>
                          </w:r>
                        </w:p>
                      </w:sdtContent>
                    </w:sdt>
                  </w:txbxContent>
                </v:textbox>
                <w10:wrap anchorx="page" anchory="page"/>
              </v:rect>
            </w:pict>
          </mc:Fallback>
        </mc:AlternateContent>
      </w:r>
    </w:p>
    <w:p w14:paraId="33D86751" w14:textId="452B41C9" w:rsidR="008C5D09" w:rsidRDefault="008C5D09" w:rsidP="00156B32"/>
    <w:p w14:paraId="10005220" w14:textId="6C1A3640" w:rsidR="008C5D09" w:rsidRDefault="008C5D09" w:rsidP="00156B32"/>
    <w:p w14:paraId="775B6096" w14:textId="77777777" w:rsidR="008C5D09" w:rsidRDefault="008C5D09" w:rsidP="00156B32"/>
    <w:p w14:paraId="07956394" w14:textId="77777777" w:rsidR="008C5D09" w:rsidRDefault="008C5D09" w:rsidP="00156B32"/>
    <w:p w14:paraId="0919D10D" w14:textId="77777777" w:rsidR="008C5D09" w:rsidRDefault="008C5D09" w:rsidP="00156B32"/>
    <w:p w14:paraId="3E75A09C" w14:textId="77777777" w:rsidR="008C5D09" w:rsidRDefault="008C5D09" w:rsidP="00156B32"/>
    <w:p w14:paraId="419F660D" w14:textId="77777777" w:rsidR="008C5D09" w:rsidRDefault="008C5D09" w:rsidP="00156B32"/>
    <w:p w14:paraId="1B1AD159" w14:textId="77777777" w:rsidR="008C5D09" w:rsidRDefault="008C5D09" w:rsidP="00156B32"/>
    <w:p w14:paraId="6EDE07E4" w14:textId="77777777" w:rsidR="00DE43D9" w:rsidRDefault="00DE43D9" w:rsidP="0006694D">
      <w:pPr>
        <w:ind w:left="5040" w:right="576"/>
      </w:pPr>
    </w:p>
    <w:p w14:paraId="56E19762" w14:textId="77777777" w:rsidR="00B97244" w:rsidRDefault="00B97244" w:rsidP="0006694D">
      <w:pPr>
        <w:ind w:left="5040" w:right="576"/>
      </w:pPr>
    </w:p>
    <w:p w14:paraId="277977A0" w14:textId="77777777" w:rsidR="00B97244" w:rsidRDefault="00B97244" w:rsidP="0006694D">
      <w:pPr>
        <w:ind w:left="5040" w:right="576"/>
      </w:pPr>
    </w:p>
    <w:p w14:paraId="79EEF39D" w14:textId="77777777" w:rsidR="005A4271" w:rsidRDefault="005A4271" w:rsidP="00B97244">
      <w:pPr>
        <w:spacing w:after="120"/>
        <w:ind w:left="5040" w:right="576"/>
      </w:pPr>
    </w:p>
    <w:p w14:paraId="5F04BA9B" w14:textId="77777777" w:rsidR="00C37CB4" w:rsidRDefault="002D6A33" w:rsidP="006F369D">
      <w:pPr>
        <w:spacing w:after="120"/>
        <w:ind w:left="5040" w:right="576"/>
      </w:pPr>
      <w:r>
        <w:t>This Quick Reference</w:t>
      </w:r>
      <w:r w:rsidR="00C37CB4">
        <w:t xml:space="preserve"> provides concise instructions </w:t>
      </w:r>
      <w:r>
        <w:t xml:space="preserve">for </w:t>
      </w:r>
      <w:r w:rsidR="0006694D">
        <w:t>preparing</w:t>
      </w:r>
      <w:r>
        <w:t xml:space="preserve"> a sponsored funding application </w:t>
      </w:r>
      <w:r w:rsidR="00F046FE">
        <w:t>and</w:t>
      </w:r>
      <w:r w:rsidR="0006694D">
        <w:t xml:space="preserve"> managing a</w:t>
      </w:r>
      <w:r w:rsidR="00CD4FF1">
        <w:t>wards.</w:t>
      </w:r>
    </w:p>
    <w:p w14:paraId="43443465" w14:textId="222B39DF" w:rsidR="00CF61F8" w:rsidRDefault="002D6A33">
      <w:pPr>
        <w:pStyle w:val="TOC1"/>
        <w:rPr>
          <w:rFonts w:eastAsiaTheme="minorEastAsia"/>
          <w:color w:val="auto"/>
        </w:rPr>
      </w:pPr>
      <w:r>
        <w:rPr>
          <w:u w:val="single"/>
        </w:rPr>
        <w:fldChar w:fldCharType="begin"/>
      </w:r>
      <w:r>
        <w:instrText xml:space="preserve"> TOC \o "1-1" \h \z \u </w:instrText>
      </w:r>
      <w:r>
        <w:rPr>
          <w:u w:val="single"/>
        </w:rPr>
        <w:fldChar w:fldCharType="separate"/>
      </w:r>
      <w:hyperlink w:anchor="_Toc467261539" w:history="1">
        <w:r w:rsidR="00CF61F8" w:rsidRPr="003F6AD1">
          <w:rPr>
            <w:rStyle w:val="Hyperlink"/>
          </w:rPr>
          <w:t>Proposal Workflow States and Transitions</w:t>
        </w:r>
        <w:r w:rsidR="00CF61F8">
          <w:rPr>
            <w:webHidden/>
          </w:rPr>
          <w:tab/>
        </w:r>
        <w:r w:rsidR="00CF61F8">
          <w:rPr>
            <w:webHidden/>
          </w:rPr>
          <w:fldChar w:fldCharType="begin"/>
        </w:r>
        <w:r w:rsidR="00CF61F8">
          <w:rPr>
            <w:webHidden/>
          </w:rPr>
          <w:instrText xml:space="preserve"> PAGEREF _Toc467261539 \h </w:instrText>
        </w:r>
        <w:r w:rsidR="00CF61F8">
          <w:rPr>
            <w:webHidden/>
          </w:rPr>
        </w:r>
        <w:r w:rsidR="00CF61F8">
          <w:rPr>
            <w:webHidden/>
          </w:rPr>
          <w:fldChar w:fldCharType="separate"/>
        </w:r>
        <w:r w:rsidR="00CF61F8">
          <w:rPr>
            <w:webHidden/>
          </w:rPr>
          <w:t>3</w:t>
        </w:r>
        <w:r w:rsidR="00CF61F8">
          <w:rPr>
            <w:webHidden/>
          </w:rPr>
          <w:fldChar w:fldCharType="end"/>
        </w:r>
      </w:hyperlink>
    </w:p>
    <w:p w14:paraId="2A9ADBBD" w14:textId="7310748B" w:rsidR="00CF61F8" w:rsidRDefault="00E56107">
      <w:pPr>
        <w:pStyle w:val="TOC1"/>
        <w:rPr>
          <w:rFonts w:eastAsiaTheme="minorEastAsia"/>
          <w:color w:val="auto"/>
        </w:rPr>
      </w:pPr>
      <w:hyperlink w:anchor="_Toc467261540" w:history="1">
        <w:r w:rsidR="00CF61F8" w:rsidRPr="003F6AD1">
          <w:rPr>
            <w:rStyle w:val="Hyperlink"/>
          </w:rPr>
          <w:t>Create a Funding Proposal</w:t>
        </w:r>
        <w:r w:rsidR="00CF61F8">
          <w:rPr>
            <w:webHidden/>
          </w:rPr>
          <w:tab/>
        </w:r>
        <w:r w:rsidR="00CF61F8">
          <w:rPr>
            <w:webHidden/>
          </w:rPr>
          <w:fldChar w:fldCharType="begin"/>
        </w:r>
        <w:r w:rsidR="00CF61F8">
          <w:rPr>
            <w:webHidden/>
          </w:rPr>
          <w:instrText xml:space="preserve"> PAGEREF _Toc467261540 \h </w:instrText>
        </w:r>
        <w:r w:rsidR="00CF61F8">
          <w:rPr>
            <w:webHidden/>
          </w:rPr>
        </w:r>
        <w:r w:rsidR="00CF61F8">
          <w:rPr>
            <w:webHidden/>
          </w:rPr>
          <w:fldChar w:fldCharType="separate"/>
        </w:r>
        <w:r w:rsidR="00CF61F8">
          <w:rPr>
            <w:webHidden/>
          </w:rPr>
          <w:t>9</w:t>
        </w:r>
        <w:r w:rsidR="00CF61F8">
          <w:rPr>
            <w:webHidden/>
          </w:rPr>
          <w:fldChar w:fldCharType="end"/>
        </w:r>
      </w:hyperlink>
    </w:p>
    <w:p w14:paraId="11EC9B5C" w14:textId="7BA5598C" w:rsidR="00CF61F8" w:rsidRDefault="00E56107">
      <w:pPr>
        <w:pStyle w:val="TOC1"/>
        <w:rPr>
          <w:rFonts w:eastAsiaTheme="minorEastAsia"/>
          <w:color w:val="auto"/>
        </w:rPr>
      </w:pPr>
      <w:hyperlink w:anchor="_Toc467261541" w:history="1">
        <w:r w:rsidR="00CF61F8" w:rsidRPr="003F6AD1">
          <w:rPr>
            <w:rStyle w:val="Hyperlink"/>
            <w:rFonts w:cs="Arial"/>
          </w:rPr>
          <w:t>Complete Credit Distribution for a Proposal</w:t>
        </w:r>
        <w:r w:rsidR="00CF61F8">
          <w:rPr>
            <w:webHidden/>
          </w:rPr>
          <w:tab/>
        </w:r>
        <w:r w:rsidR="00CF61F8">
          <w:rPr>
            <w:webHidden/>
          </w:rPr>
          <w:fldChar w:fldCharType="begin"/>
        </w:r>
        <w:r w:rsidR="00CF61F8">
          <w:rPr>
            <w:webHidden/>
          </w:rPr>
          <w:instrText xml:space="preserve"> PAGEREF _Toc467261541 \h </w:instrText>
        </w:r>
        <w:r w:rsidR="00CF61F8">
          <w:rPr>
            <w:webHidden/>
          </w:rPr>
        </w:r>
        <w:r w:rsidR="00CF61F8">
          <w:rPr>
            <w:webHidden/>
          </w:rPr>
          <w:fldChar w:fldCharType="separate"/>
        </w:r>
        <w:r w:rsidR="00CF61F8">
          <w:rPr>
            <w:webHidden/>
          </w:rPr>
          <w:t>10</w:t>
        </w:r>
        <w:r w:rsidR="00CF61F8">
          <w:rPr>
            <w:webHidden/>
          </w:rPr>
          <w:fldChar w:fldCharType="end"/>
        </w:r>
      </w:hyperlink>
    </w:p>
    <w:p w14:paraId="3D10C6A7" w14:textId="2A8A5AB4" w:rsidR="00CF61F8" w:rsidRDefault="00E56107">
      <w:pPr>
        <w:pStyle w:val="TOC1"/>
        <w:rPr>
          <w:rFonts w:eastAsiaTheme="minorEastAsia"/>
          <w:color w:val="auto"/>
        </w:rPr>
      </w:pPr>
      <w:hyperlink w:anchor="_Toc467261542" w:history="1">
        <w:r w:rsidR="00CF61F8" w:rsidRPr="003F6AD1">
          <w:rPr>
            <w:rStyle w:val="Hyperlink"/>
            <w:rFonts w:cs="Arial"/>
          </w:rPr>
          <w:t>Complete a Budget for a Proposal</w:t>
        </w:r>
        <w:r w:rsidR="00CF61F8">
          <w:rPr>
            <w:webHidden/>
          </w:rPr>
          <w:tab/>
        </w:r>
        <w:r w:rsidR="00CF61F8">
          <w:rPr>
            <w:webHidden/>
          </w:rPr>
          <w:fldChar w:fldCharType="begin"/>
        </w:r>
        <w:r w:rsidR="00CF61F8">
          <w:rPr>
            <w:webHidden/>
          </w:rPr>
          <w:instrText xml:space="preserve"> PAGEREF _Toc467261542 \h </w:instrText>
        </w:r>
        <w:r w:rsidR="00CF61F8">
          <w:rPr>
            <w:webHidden/>
          </w:rPr>
        </w:r>
        <w:r w:rsidR="00CF61F8">
          <w:rPr>
            <w:webHidden/>
          </w:rPr>
          <w:fldChar w:fldCharType="separate"/>
        </w:r>
        <w:r w:rsidR="00CF61F8">
          <w:rPr>
            <w:webHidden/>
          </w:rPr>
          <w:t>11</w:t>
        </w:r>
        <w:r w:rsidR="00CF61F8">
          <w:rPr>
            <w:webHidden/>
          </w:rPr>
          <w:fldChar w:fldCharType="end"/>
        </w:r>
      </w:hyperlink>
    </w:p>
    <w:p w14:paraId="47A1D147" w14:textId="0D5EB338" w:rsidR="00CF61F8" w:rsidRDefault="00E56107">
      <w:pPr>
        <w:pStyle w:val="TOC1"/>
        <w:rPr>
          <w:rFonts w:eastAsiaTheme="minorEastAsia"/>
          <w:color w:val="auto"/>
        </w:rPr>
      </w:pPr>
      <w:hyperlink w:anchor="_Toc467261543" w:history="1">
        <w:r w:rsidR="00CF61F8" w:rsidRPr="003F6AD1">
          <w:rPr>
            <w:rStyle w:val="Hyperlink"/>
          </w:rPr>
          <w:t>Complete a Subaward/Subcontract Budget</w:t>
        </w:r>
        <w:r w:rsidR="00CF61F8">
          <w:rPr>
            <w:webHidden/>
          </w:rPr>
          <w:tab/>
        </w:r>
        <w:r w:rsidR="00CF61F8">
          <w:rPr>
            <w:webHidden/>
          </w:rPr>
          <w:fldChar w:fldCharType="begin"/>
        </w:r>
        <w:r w:rsidR="00CF61F8">
          <w:rPr>
            <w:webHidden/>
          </w:rPr>
          <w:instrText xml:space="preserve"> PAGEREF _Toc467261543 \h </w:instrText>
        </w:r>
        <w:r w:rsidR="00CF61F8">
          <w:rPr>
            <w:webHidden/>
          </w:rPr>
        </w:r>
        <w:r w:rsidR="00CF61F8">
          <w:rPr>
            <w:webHidden/>
          </w:rPr>
          <w:fldChar w:fldCharType="separate"/>
        </w:r>
        <w:r w:rsidR="00CF61F8">
          <w:rPr>
            <w:webHidden/>
          </w:rPr>
          <w:t>12</w:t>
        </w:r>
        <w:r w:rsidR="00CF61F8">
          <w:rPr>
            <w:webHidden/>
          </w:rPr>
          <w:fldChar w:fldCharType="end"/>
        </w:r>
      </w:hyperlink>
    </w:p>
    <w:p w14:paraId="25E67E1E" w14:textId="4A7F680F" w:rsidR="00CF61F8" w:rsidRDefault="00E56107">
      <w:pPr>
        <w:pStyle w:val="TOC1"/>
        <w:rPr>
          <w:rFonts w:eastAsiaTheme="minorEastAsia"/>
          <w:color w:val="auto"/>
        </w:rPr>
      </w:pPr>
      <w:hyperlink w:anchor="_Toc467261544" w:history="1">
        <w:r w:rsidR="00CF61F8" w:rsidRPr="003F6AD1">
          <w:rPr>
            <w:rStyle w:val="Hyperlink"/>
          </w:rPr>
          <w:t>Complete a Cost Sharing Budget</w:t>
        </w:r>
        <w:r w:rsidR="00CF61F8">
          <w:rPr>
            <w:webHidden/>
          </w:rPr>
          <w:tab/>
        </w:r>
        <w:r w:rsidR="00CF61F8">
          <w:rPr>
            <w:webHidden/>
          </w:rPr>
          <w:fldChar w:fldCharType="begin"/>
        </w:r>
        <w:r w:rsidR="00CF61F8">
          <w:rPr>
            <w:webHidden/>
          </w:rPr>
          <w:instrText xml:space="preserve"> PAGEREF _Toc467261544 \h </w:instrText>
        </w:r>
        <w:r w:rsidR="00CF61F8">
          <w:rPr>
            <w:webHidden/>
          </w:rPr>
        </w:r>
        <w:r w:rsidR="00CF61F8">
          <w:rPr>
            <w:webHidden/>
          </w:rPr>
          <w:fldChar w:fldCharType="separate"/>
        </w:r>
        <w:r w:rsidR="00CF61F8">
          <w:rPr>
            <w:webHidden/>
          </w:rPr>
          <w:t>13</w:t>
        </w:r>
        <w:r w:rsidR="00CF61F8">
          <w:rPr>
            <w:webHidden/>
          </w:rPr>
          <w:fldChar w:fldCharType="end"/>
        </w:r>
      </w:hyperlink>
    </w:p>
    <w:p w14:paraId="1680F8E7" w14:textId="21E30602" w:rsidR="00CF61F8" w:rsidRDefault="00E56107">
      <w:pPr>
        <w:pStyle w:val="TOC1"/>
        <w:rPr>
          <w:rFonts w:eastAsiaTheme="minorEastAsia"/>
          <w:color w:val="auto"/>
        </w:rPr>
      </w:pPr>
      <w:hyperlink w:anchor="_Toc467261545" w:history="1">
        <w:r w:rsidR="00CF61F8" w:rsidRPr="003F6AD1">
          <w:rPr>
            <w:rStyle w:val="Hyperlink"/>
          </w:rPr>
          <w:t>Create or Update SF424 Forms</w:t>
        </w:r>
        <w:r w:rsidR="00CF61F8">
          <w:rPr>
            <w:webHidden/>
          </w:rPr>
          <w:tab/>
        </w:r>
        <w:r w:rsidR="00CF61F8">
          <w:rPr>
            <w:webHidden/>
          </w:rPr>
          <w:fldChar w:fldCharType="begin"/>
        </w:r>
        <w:r w:rsidR="00CF61F8">
          <w:rPr>
            <w:webHidden/>
          </w:rPr>
          <w:instrText xml:space="preserve"> PAGEREF _Toc467261545 \h </w:instrText>
        </w:r>
        <w:r w:rsidR="00CF61F8">
          <w:rPr>
            <w:webHidden/>
          </w:rPr>
        </w:r>
        <w:r w:rsidR="00CF61F8">
          <w:rPr>
            <w:webHidden/>
          </w:rPr>
          <w:fldChar w:fldCharType="separate"/>
        </w:r>
        <w:r w:rsidR="00CF61F8">
          <w:rPr>
            <w:webHidden/>
          </w:rPr>
          <w:t>14</w:t>
        </w:r>
        <w:r w:rsidR="00CF61F8">
          <w:rPr>
            <w:webHidden/>
          </w:rPr>
          <w:fldChar w:fldCharType="end"/>
        </w:r>
      </w:hyperlink>
    </w:p>
    <w:p w14:paraId="6CD96BA4" w14:textId="3C2F2402" w:rsidR="00CF61F8" w:rsidRDefault="00E56107">
      <w:pPr>
        <w:pStyle w:val="TOC1"/>
        <w:rPr>
          <w:rFonts w:eastAsiaTheme="minorEastAsia"/>
          <w:color w:val="auto"/>
        </w:rPr>
      </w:pPr>
      <w:hyperlink w:anchor="_Toc467261546" w:history="1">
        <w:r w:rsidR="00CF61F8" w:rsidRPr="003F6AD1">
          <w:rPr>
            <w:rStyle w:val="Hyperlink"/>
          </w:rPr>
          <w:t>Export a Subaward Budget to a Grants.Gov PDF Form</w:t>
        </w:r>
        <w:r w:rsidR="00CF61F8">
          <w:rPr>
            <w:webHidden/>
          </w:rPr>
          <w:tab/>
        </w:r>
        <w:r w:rsidR="00CF61F8">
          <w:rPr>
            <w:webHidden/>
          </w:rPr>
          <w:fldChar w:fldCharType="begin"/>
        </w:r>
        <w:r w:rsidR="00CF61F8">
          <w:rPr>
            <w:webHidden/>
          </w:rPr>
          <w:instrText xml:space="preserve"> PAGEREF _Toc467261546 \h </w:instrText>
        </w:r>
        <w:r w:rsidR="00CF61F8">
          <w:rPr>
            <w:webHidden/>
          </w:rPr>
        </w:r>
        <w:r w:rsidR="00CF61F8">
          <w:rPr>
            <w:webHidden/>
          </w:rPr>
          <w:fldChar w:fldCharType="separate"/>
        </w:r>
        <w:r w:rsidR="00CF61F8">
          <w:rPr>
            <w:webHidden/>
          </w:rPr>
          <w:t>15</w:t>
        </w:r>
        <w:r w:rsidR="00CF61F8">
          <w:rPr>
            <w:webHidden/>
          </w:rPr>
          <w:fldChar w:fldCharType="end"/>
        </w:r>
      </w:hyperlink>
    </w:p>
    <w:p w14:paraId="6C03557B" w14:textId="1883595F" w:rsidR="00CF61F8" w:rsidRDefault="00E56107">
      <w:pPr>
        <w:pStyle w:val="TOC1"/>
        <w:rPr>
          <w:rFonts w:eastAsiaTheme="minorEastAsia"/>
          <w:color w:val="auto"/>
        </w:rPr>
      </w:pPr>
      <w:hyperlink w:anchor="_Toc467261547" w:history="1">
        <w:r w:rsidR="00CF61F8" w:rsidRPr="003F6AD1">
          <w:rPr>
            <w:rStyle w:val="Hyperlink"/>
          </w:rPr>
          <w:t>Create a Renewal Proposal</w:t>
        </w:r>
        <w:r w:rsidR="00CF61F8">
          <w:rPr>
            <w:webHidden/>
          </w:rPr>
          <w:tab/>
        </w:r>
        <w:r w:rsidR="00CF61F8">
          <w:rPr>
            <w:webHidden/>
          </w:rPr>
          <w:fldChar w:fldCharType="begin"/>
        </w:r>
        <w:r w:rsidR="00CF61F8">
          <w:rPr>
            <w:webHidden/>
          </w:rPr>
          <w:instrText xml:space="preserve"> PAGEREF _Toc467261547 \h </w:instrText>
        </w:r>
        <w:r w:rsidR="00CF61F8">
          <w:rPr>
            <w:webHidden/>
          </w:rPr>
        </w:r>
        <w:r w:rsidR="00CF61F8">
          <w:rPr>
            <w:webHidden/>
          </w:rPr>
          <w:fldChar w:fldCharType="separate"/>
        </w:r>
        <w:r w:rsidR="00CF61F8">
          <w:rPr>
            <w:webHidden/>
          </w:rPr>
          <w:t>16</w:t>
        </w:r>
        <w:r w:rsidR="00CF61F8">
          <w:rPr>
            <w:webHidden/>
          </w:rPr>
          <w:fldChar w:fldCharType="end"/>
        </w:r>
      </w:hyperlink>
    </w:p>
    <w:p w14:paraId="56F346E5" w14:textId="1BAD215F" w:rsidR="00CF61F8" w:rsidRDefault="00E56107">
      <w:pPr>
        <w:pStyle w:val="TOC1"/>
        <w:rPr>
          <w:rFonts w:eastAsiaTheme="minorEastAsia"/>
          <w:color w:val="auto"/>
        </w:rPr>
      </w:pPr>
      <w:hyperlink w:anchor="_Toc467261548" w:history="1">
        <w:r w:rsidR="00CF61F8" w:rsidRPr="003F6AD1">
          <w:rPr>
            <w:rStyle w:val="Hyperlink"/>
          </w:rPr>
          <w:t>Award Workflow and State Transitions</w:t>
        </w:r>
        <w:r w:rsidR="00CF61F8">
          <w:rPr>
            <w:webHidden/>
          </w:rPr>
          <w:tab/>
        </w:r>
        <w:r w:rsidR="00CF61F8">
          <w:rPr>
            <w:webHidden/>
          </w:rPr>
          <w:fldChar w:fldCharType="begin"/>
        </w:r>
        <w:r w:rsidR="00CF61F8">
          <w:rPr>
            <w:webHidden/>
          </w:rPr>
          <w:instrText xml:space="preserve"> PAGEREF _Toc467261548 \h </w:instrText>
        </w:r>
        <w:r w:rsidR="00CF61F8">
          <w:rPr>
            <w:webHidden/>
          </w:rPr>
        </w:r>
        <w:r w:rsidR="00CF61F8">
          <w:rPr>
            <w:webHidden/>
          </w:rPr>
          <w:fldChar w:fldCharType="separate"/>
        </w:r>
        <w:r w:rsidR="00CF61F8">
          <w:rPr>
            <w:webHidden/>
          </w:rPr>
          <w:t>17</w:t>
        </w:r>
        <w:r w:rsidR="00CF61F8">
          <w:rPr>
            <w:webHidden/>
          </w:rPr>
          <w:fldChar w:fldCharType="end"/>
        </w:r>
      </w:hyperlink>
    </w:p>
    <w:p w14:paraId="4DF398BB" w14:textId="194A4FF2" w:rsidR="00CF61F8" w:rsidRDefault="00E56107">
      <w:pPr>
        <w:pStyle w:val="TOC1"/>
        <w:rPr>
          <w:rFonts w:eastAsiaTheme="minorEastAsia"/>
          <w:color w:val="auto"/>
        </w:rPr>
      </w:pPr>
      <w:hyperlink w:anchor="_Toc467261549" w:history="1">
        <w:r w:rsidR="00CF61F8" w:rsidRPr="003F6AD1">
          <w:rPr>
            <w:rStyle w:val="Hyperlink"/>
          </w:rPr>
          <w:t>Create an Award</w:t>
        </w:r>
        <w:r w:rsidR="00CF61F8">
          <w:rPr>
            <w:webHidden/>
          </w:rPr>
          <w:tab/>
        </w:r>
        <w:r w:rsidR="00CF61F8">
          <w:rPr>
            <w:webHidden/>
          </w:rPr>
          <w:fldChar w:fldCharType="begin"/>
        </w:r>
        <w:r w:rsidR="00CF61F8">
          <w:rPr>
            <w:webHidden/>
          </w:rPr>
          <w:instrText xml:space="preserve"> PAGEREF _Toc467261549 \h </w:instrText>
        </w:r>
        <w:r w:rsidR="00CF61F8">
          <w:rPr>
            <w:webHidden/>
          </w:rPr>
        </w:r>
        <w:r w:rsidR="00CF61F8">
          <w:rPr>
            <w:webHidden/>
          </w:rPr>
          <w:fldChar w:fldCharType="separate"/>
        </w:r>
        <w:r w:rsidR="00CF61F8">
          <w:rPr>
            <w:webHidden/>
          </w:rPr>
          <w:t>19</w:t>
        </w:r>
        <w:r w:rsidR="00CF61F8">
          <w:rPr>
            <w:webHidden/>
          </w:rPr>
          <w:fldChar w:fldCharType="end"/>
        </w:r>
      </w:hyperlink>
    </w:p>
    <w:p w14:paraId="15371A19" w14:textId="6BDC9DDD" w:rsidR="00CF61F8" w:rsidRDefault="00E56107">
      <w:pPr>
        <w:pStyle w:val="TOC1"/>
        <w:rPr>
          <w:rFonts w:eastAsiaTheme="minorEastAsia"/>
          <w:color w:val="auto"/>
        </w:rPr>
      </w:pPr>
      <w:hyperlink w:anchor="_Toc467261550" w:history="1">
        <w:r w:rsidR="00CF61F8" w:rsidRPr="003F6AD1">
          <w:rPr>
            <w:rStyle w:val="Hyperlink"/>
            <w:rFonts w:cs="Arial"/>
          </w:rPr>
          <w:t>Set Up Award Allocations</w:t>
        </w:r>
        <w:r w:rsidR="00CF61F8">
          <w:rPr>
            <w:webHidden/>
          </w:rPr>
          <w:tab/>
        </w:r>
        <w:r w:rsidR="00CF61F8">
          <w:rPr>
            <w:webHidden/>
          </w:rPr>
          <w:fldChar w:fldCharType="begin"/>
        </w:r>
        <w:r w:rsidR="00CF61F8">
          <w:rPr>
            <w:webHidden/>
          </w:rPr>
          <w:instrText xml:space="preserve"> PAGEREF _Toc467261550 \h </w:instrText>
        </w:r>
        <w:r w:rsidR="00CF61F8">
          <w:rPr>
            <w:webHidden/>
          </w:rPr>
        </w:r>
        <w:r w:rsidR="00CF61F8">
          <w:rPr>
            <w:webHidden/>
          </w:rPr>
          <w:fldChar w:fldCharType="separate"/>
        </w:r>
        <w:r w:rsidR="00CF61F8">
          <w:rPr>
            <w:webHidden/>
          </w:rPr>
          <w:t>20</w:t>
        </w:r>
        <w:r w:rsidR="00CF61F8">
          <w:rPr>
            <w:webHidden/>
          </w:rPr>
          <w:fldChar w:fldCharType="end"/>
        </w:r>
      </w:hyperlink>
    </w:p>
    <w:p w14:paraId="7DF0F497" w14:textId="53F942FA" w:rsidR="00CF61F8" w:rsidRDefault="00E56107">
      <w:pPr>
        <w:pStyle w:val="TOC1"/>
        <w:rPr>
          <w:rFonts w:eastAsiaTheme="minorEastAsia"/>
          <w:color w:val="auto"/>
        </w:rPr>
      </w:pPr>
      <w:hyperlink w:anchor="_Toc467261551" w:history="1">
        <w:r w:rsidR="00CF61F8" w:rsidRPr="003F6AD1">
          <w:rPr>
            <w:rStyle w:val="Hyperlink"/>
            <w:rFonts w:cs="Arial"/>
          </w:rPr>
          <w:t>Reconcile the Award Budget</w:t>
        </w:r>
        <w:r w:rsidR="00CF61F8">
          <w:rPr>
            <w:webHidden/>
          </w:rPr>
          <w:tab/>
        </w:r>
        <w:r w:rsidR="00CF61F8">
          <w:rPr>
            <w:webHidden/>
          </w:rPr>
          <w:fldChar w:fldCharType="begin"/>
        </w:r>
        <w:r w:rsidR="00CF61F8">
          <w:rPr>
            <w:webHidden/>
          </w:rPr>
          <w:instrText xml:space="preserve"> PAGEREF _Toc467261551 \h </w:instrText>
        </w:r>
        <w:r w:rsidR="00CF61F8">
          <w:rPr>
            <w:webHidden/>
          </w:rPr>
        </w:r>
        <w:r w:rsidR="00CF61F8">
          <w:rPr>
            <w:webHidden/>
          </w:rPr>
          <w:fldChar w:fldCharType="separate"/>
        </w:r>
        <w:r w:rsidR="00CF61F8">
          <w:rPr>
            <w:webHidden/>
          </w:rPr>
          <w:t>21</w:t>
        </w:r>
        <w:r w:rsidR="00CF61F8">
          <w:rPr>
            <w:webHidden/>
          </w:rPr>
          <w:fldChar w:fldCharType="end"/>
        </w:r>
      </w:hyperlink>
    </w:p>
    <w:p w14:paraId="1FE437F3" w14:textId="69548AF4" w:rsidR="00CF61F8" w:rsidRDefault="00E56107">
      <w:pPr>
        <w:pStyle w:val="TOC1"/>
        <w:rPr>
          <w:rFonts w:eastAsiaTheme="minorEastAsia"/>
          <w:color w:val="auto"/>
        </w:rPr>
      </w:pPr>
      <w:hyperlink w:anchor="_Toc467261552" w:history="1">
        <w:r w:rsidR="00CF61F8" w:rsidRPr="003F6AD1">
          <w:rPr>
            <w:rStyle w:val="Hyperlink"/>
            <w:rFonts w:cs="Arial"/>
          </w:rPr>
          <w:t>Indicate Award as Advance Account</w:t>
        </w:r>
        <w:r w:rsidR="00CF61F8">
          <w:rPr>
            <w:webHidden/>
          </w:rPr>
          <w:tab/>
        </w:r>
        <w:r w:rsidR="00CF61F8">
          <w:rPr>
            <w:webHidden/>
          </w:rPr>
          <w:fldChar w:fldCharType="begin"/>
        </w:r>
        <w:r w:rsidR="00CF61F8">
          <w:rPr>
            <w:webHidden/>
          </w:rPr>
          <w:instrText xml:space="preserve"> PAGEREF _Toc467261552 \h </w:instrText>
        </w:r>
        <w:r w:rsidR="00CF61F8">
          <w:rPr>
            <w:webHidden/>
          </w:rPr>
        </w:r>
        <w:r w:rsidR="00CF61F8">
          <w:rPr>
            <w:webHidden/>
          </w:rPr>
          <w:fldChar w:fldCharType="separate"/>
        </w:r>
        <w:r w:rsidR="00CF61F8">
          <w:rPr>
            <w:webHidden/>
          </w:rPr>
          <w:t>22</w:t>
        </w:r>
        <w:r w:rsidR="00CF61F8">
          <w:rPr>
            <w:webHidden/>
          </w:rPr>
          <w:fldChar w:fldCharType="end"/>
        </w:r>
      </w:hyperlink>
    </w:p>
    <w:p w14:paraId="114318C2" w14:textId="20A84C34" w:rsidR="00CF61F8" w:rsidRDefault="00E56107">
      <w:pPr>
        <w:pStyle w:val="TOC1"/>
        <w:rPr>
          <w:rFonts w:eastAsiaTheme="minorEastAsia"/>
          <w:color w:val="auto"/>
        </w:rPr>
      </w:pPr>
      <w:hyperlink w:anchor="_Toc467261553" w:history="1">
        <w:r w:rsidR="00CF61F8" w:rsidRPr="003F6AD1">
          <w:rPr>
            <w:rStyle w:val="Hyperlink"/>
            <w:rFonts w:cs="Arial"/>
          </w:rPr>
          <w:t>Remove Advance Account Indicator on Award</w:t>
        </w:r>
        <w:r w:rsidR="00CF61F8">
          <w:rPr>
            <w:webHidden/>
          </w:rPr>
          <w:tab/>
        </w:r>
        <w:r w:rsidR="00CF61F8">
          <w:rPr>
            <w:webHidden/>
          </w:rPr>
          <w:fldChar w:fldCharType="begin"/>
        </w:r>
        <w:r w:rsidR="00CF61F8">
          <w:rPr>
            <w:webHidden/>
          </w:rPr>
          <w:instrText xml:space="preserve"> PAGEREF _Toc467261553 \h </w:instrText>
        </w:r>
        <w:r w:rsidR="00CF61F8">
          <w:rPr>
            <w:webHidden/>
          </w:rPr>
        </w:r>
        <w:r w:rsidR="00CF61F8">
          <w:rPr>
            <w:webHidden/>
          </w:rPr>
          <w:fldChar w:fldCharType="separate"/>
        </w:r>
        <w:r w:rsidR="00CF61F8">
          <w:rPr>
            <w:webHidden/>
          </w:rPr>
          <w:t>23</w:t>
        </w:r>
        <w:r w:rsidR="00CF61F8">
          <w:rPr>
            <w:webHidden/>
          </w:rPr>
          <w:fldChar w:fldCharType="end"/>
        </w:r>
      </w:hyperlink>
    </w:p>
    <w:p w14:paraId="561975C9" w14:textId="7116D93C" w:rsidR="00CF61F8" w:rsidRDefault="00E56107">
      <w:pPr>
        <w:pStyle w:val="TOC1"/>
        <w:rPr>
          <w:rFonts w:eastAsiaTheme="minorEastAsia"/>
          <w:color w:val="auto"/>
        </w:rPr>
      </w:pPr>
      <w:hyperlink w:anchor="_Toc467261554" w:history="1">
        <w:r w:rsidR="00CF61F8" w:rsidRPr="003F6AD1">
          <w:rPr>
            <w:rStyle w:val="Hyperlink"/>
          </w:rPr>
          <w:t>Create a Subaward</w:t>
        </w:r>
        <w:r w:rsidR="00CF61F8">
          <w:rPr>
            <w:webHidden/>
          </w:rPr>
          <w:tab/>
        </w:r>
        <w:r w:rsidR="00CF61F8">
          <w:rPr>
            <w:webHidden/>
          </w:rPr>
          <w:fldChar w:fldCharType="begin"/>
        </w:r>
        <w:r w:rsidR="00CF61F8">
          <w:rPr>
            <w:webHidden/>
          </w:rPr>
          <w:instrText xml:space="preserve"> PAGEREF _Toc467261554 \h </w:instrText>
        </w:r>
        <w:r w:rsidR="00CF61F8">
          <w:rPr>
            <w:webHidden/>
          </w:rPr>
        </w:r>
        <w:r w:rsidR="00CF61F8">
          <w:rPr>
            <w:webHidden/>
          </w:rPr>
          <w:fldChar w:fldCharType="separate"/>
        </w:r>
        <w:r w:rsidR="00CF61F8">
          <w:rPr>
            <w:webHidden/>
          </w:rPr>
          <w:t>24</w:t>
        </w:r>
        <w:r w:rsidR="00CF61F8">
          <w:rPr>
            <w:webHidden/>
          </w:rPr>
          <w:fldChar w:fldCharType="end"/>
        </w:r>
      </w:hyperlink>
    </w:p>
    <w:p w14:paraId="29C87969" w14:textId="3E24FD94" w:rsidR="00CF61F8" w:rsidRDefault="00E56107">
      <w:pPr>
        <w:pStyle w:val="TOC1"/>
        <w:rPr>
          <w:rFonts w:eastAsiaTheme="minorEastAsia"/>
          <w:color w:val="auto"/>
        </w:rPr>
      </w:pPr>
      <w:hyperlink w:anchor="_Toc467261555" w:history="1">
        <w:r w:rsidR="00CF61F8" w:rsidRPr="003F6AD1">
          <w:rPr>
            <w:rStyle w:val="Hyperlink"/>
            <w:rFonts w:cs="Arial"/>
          </w:rPr>
          <w:t>Define Deliverables</w:t>
        </w:r>
        <w:r w:rsidR="00CF61F8">
          <w:rPr>
            <w:webHidden/>
          </w:rPr>
          <w:tab/>
        </w:r>
        <w:r w:rsidR="00CF61F8">
          <w:rPr>
            <w:webHidden/>
          </w:rPr>
          <w:fldChar w:fldCharType="begin"/>
        </w:r>
        <w:r w:rsidR="00CF61F8">
          <w:rPr>
            <w:webHidden/>
          </w:rPr>
          <w:instrText xml:space="preserve"> PAGEREF _Toc467261555 \h </w:instrText>
        </w:r>
        <w:r w:rsidR="00CF61F8">
          <w:rPr>
            <w:webHidden/>
          </w:rPr>
        </w:r>
        <w:r w:rsidR="00CF61F8">
          <w:rPr>
            <w:webHidden/>
          </w:rPr>
          <w:fldChar w:fldCharType="separate"/>
        </w:r>
        <w:r w:rsidR="00CF61F8">
          <w:rPr>
            <w:webHidden/>
          </w:rPr>
          <w:t>25</w:t>
        </w:r>
        <w:r w:rsidR="00CF61F8">
          <w:rPr>
            <w:webHidden/>
          </w:rPr>
          <w:fldChar w:fldCharType="end"/>
        </w:r>
      </w:hyperlink>
    </w:p>
    <w:p w14:paraId="0AE67F60" w14:textId="6F19B44A" w:rsidR="00CF61F8" w:rsidRDefault="00E56107">
      <w:pPr>
        <w:pStyle w:val="TOC1"/>
        <w:rPr>
          <w:rFonts w:eastAsiaTheme="minorEastAsia"/>
          <w:color w:val="auto"/>
        </w:rPr>
      </w:pPr>
      <w:hyperlink w:anchor="_Toc467261556" w:history="1">
        <w:r w:rsidR="00CF61F8" w:rsidRPr="003F6AD1">
          <w:rPr>
            <w:rStyle w:val="Hyperlink"/>
            <w:rFonts w:cs="Arial"/>
          </w:rPr>
          <w:t>Complete Deliverables</w:t>
        </w:r>
        <w:r w:rsidR="00CF61F8">
          <w:rPr>
            <w:webHidden/>
          </w:rPr>
          <w:tab/>
        </w:r>
        <w:r w:rsidR="00CF61F8">
          <w:rPr>
            <w:webHidden/>
          </w:rPr>
          <w:fldChar w:fldCharType="begin"/>
        </w:r>
        <w:r w:rsidR="00CF61F8">
          <w:rPr>
            <w:webHidden/>
          </w:rPr>
          <w:instrText xml:space="preserve"> PAGEREF _Toc467261556 \h </w:instrText>
        </w:r>
        <w:r w:rsidR="00CF61F8">
          <w:rPr>
            <w:webHidden/>
          </w:rPr>
        </w:r>
        <w:r w:rsidR="00CF61F8">
          <w:rPr>
            <w:webHidden/>
          </w:rPr>
          <w:fldChar w:fldCharType="separate"/>
        </w:r>
        <w:r w:rsidR="00CF61F8">
          <w:rPr>
            <w:webHidden/>
          </w:rPr>
          <w:t>26</w:t>
        </w:r>
        <w:r w:rsidR="00CF61F8">
          <w:rPr>
            <w:webHidden/>
          </w:rPr>
          <w:fldChar w:fldCharType="end"/>
        </w:r>
      </w:hyperlink>
    </w:p>
    <w:p w14:paraId="47B12B44" w14:textId="3A93FD07" w:rsidR="00CF61F8" w:rsidRDefault="00E56107">
      <w:pPr>
        <w:pStyle w:val="TOC1"/>
        <w:rPr>
          <w:rFonts w:eastAsiaTheme="minorEastAsia"/>
          <w:color w:val="auto"/>
        </w:rPr>
      </w:pPr>
      <w:hyperlink w:anchor="_Toc467261557" w:history="1">
        <w:r w:rsidR="00CF61F8" w:rsidRPr="003F6AD1">
          <w:rPr>
            <w:rStyle w:val="Hyperlink"/>
          </w:rPr>
          <w:t>Create an Award Modification</w:t>
        </w:r>
        <w:r w:rsidR="00CF61F8">
          <w:rPr>
            <w:webHidden/>
          </w:rPr>
          <w:tab/>
        </w:r>
        <w:r w:rsidR="00CF61F8">
          <w:rPr>
            <w:webHidden/>
          </w:rPr>
          <w:fldChar w:fldCharType="begin"/>
        </w:r>
        <w:r w:rsidR="00CF61F8">
          <w:rPr>
            <w:webHidden/>
          </w:rPr>
          <w:instrText xml:space="preserve"> PAGEREF _Toc467261557 \h </w:instrText>
        </w:r>
        <w:r w:rsidR="00CF61F8">
          <w:rPr>
            <w:webHidden/>
          </w:rPr>
        </w:r>
        <w:r w:rsidR="00CF61F8">
          <w:rPr>
            <w:webHidden/>
          </w:rPr>
          <w:fldChar w:fldCharType="separate"/>
        </w:r>
        <w:r w:rsidR="00CF61F8">
          <w:rPr>
            <w:webHidden/>
          </w:rPr>
          <w:t>27</w:t>
        </w:r>
        <w:r w:rsidR="00CF61F8">
          <w:rPr>
            <w:webHidden/>
          </w:rPr>
          <w:fldChar w:fldCharType="end"/>
        </w:r>
      </w:hyperlink>
    </w:p>
    <w:p w14:paraId="07C24319" w14:textId="2539BCCB" w:rsidR="00CF61F8" w:rsidRDefault="00E56107">
      <w:pPr>
        <w:pStyle w:val="TOC1"/>
        <w:rPr>
          <w:rFonts w:eastAsiaTheme="minorEastAsia"/>
          <w:color w:val="auto"/>
        </w:rPr>
      </w:pPr>
      <w:hyperlink w:anchor="_Toc467261559" w:history="1">
        <w:r w:rsidR="00CF61F8" w:rsidRPr="003F6AD1">
          <w:rPr>
            <w:rStyle w:val="Hyperlink"/>
            <w:rFonts w:cs="Arial"/>
          </w:rPr>
          <w:t>Close Out (Complete) an Award</w:t>
        </w:r>
        <w:r w:rsidR="00CF61F8">
          <w:rPr>
            <w:webHidden/>
          </w:rPr>
          <w:tab/>
        </w:r>
        <w:r w:rsidR="00CF61F8">
          <w:rPr>
            <w:webHidden/>
          </w:rPr>
          <w:fldChar w:fldCharType="begin"/>
        </w:r>
        <w:r w:rsidR="00CF61F8">
          <w:rPr>
            <w:webHidden/>
          </w:rPr>
          <w:instrText xml:space="preserve"> PAGEREF _Toc467261559 \h </w:instrText>
        </w:r>
        <w:r w:rsidR="00CF61F8">
          <w:rPr>
            <w:webHidden/>
          </w:rPr>
        </w:r>
        <w:r w:rsidR="00CF61F8">
          <w:rPr>
            <w:webHidden/>
          </w:rPr>
          <w:fldChar w:fldCharType="separate"/>
        </w:r>
        <w:r w:rsidR="00CF61F8">
          <w:rPr>
            <w:webHidden/>
          </w:rPr>
          <w:t>2</w:t>
        </w:r>
        <w:r w:rsidR="00CF61F8">
          <w:rPr>
            <w:webHidden/>
          </w:rPr>
          <w:fldChar w:fldCharType="end"/>
        </w:r>
      </w:hyperlink>
      <w:r w:rsidR="002F7382">
        <w:t>9</w:t>
      </w:r>
    </w:p>
    <w:p w14:paraId="5DFCBAD0" w14:textId="58F90FCF" w:rsidR="00C71025" w:rsidRDefault="00E56107" w:rsidP="00AA7710">
      <w:pPr>
        <w:pStyle w:val="TOC1"/>
      </w:pPr>
      <w:hyperlink w:anchor="_Toc467261560" w:history="1">
        <w:r w:rsidR="00CF61F8" w:rsidRPr="003F6AD1">
          <w:rPr>
            <w:rStyle w:val="Hyperlink"/>
            <w:rFonts w:cs="Arial"/>
          </w:rPr>
          <w:t>Award Close-Out Checklist</w:t>
        </w:r>
        <w:r w:rsidR="00CF61F8">
          <w:rPr>
            <w:webHidden/>
          </w:rPr>
          <w:tab/>
        </w:r>
      </w:hyperlink>
      <w:r w:rsidR="002D6A33">
        <w:fldChar w:fldCharType="end"/>
      </w:r>
      <w:r w:rsidR="000976DC">
        <w:t>30</w:t>
      </w:r>
    </w:p>
    <w:p w14:paraId="4397ADA8" w14:textId="77777777" w:rsidR="00C71025" w:rsidRDefault="00C71025" w:rsidP="00C66978">
      <w:pPr>
        <w:ind w:left="630"/>
        <w:sectPr w:rsidR="00C71025" w:rsidSect="00054376">
          <w:headerReference w:type="default" r:id="rId14"/>
          <w:footerReference w:type="default" r:id="rId15"/>
          <w:headerReference w:type="first" r:id="rId16"/>
          <w:footerReference w:type="first" r:id="rId17"/>
          <w:pgSz w:w="12240" w:h="15840" w:code="1"/>
          <w:pgMar w:top="302" w:right="900" w:bottom="302" w:left="302" w:header="576" w:footer="288" w:gutter="0"/>
          <w:cols w:space="720"/>
          <w:titlePg/>
          <w:docGrid w:linePitch="360"/>
        </w:sectPr>
      </w:pPr>
    </w:p>
    <w:p w14:paraId="2CEDD5AE" w14:textId="4D56B23B" w:rsidR="00AA0CCA" w:rsidRPr="00AA7710" w:rsidRDefault="005E69F8" w:rsidP="00A51151">
      <w:pPr>
        <w:pStyle w:val="Heading1"/>
      </w:pPr>
      <w:bookmarkStart w:id="1" w:name="_Toc467261539"/>
      <w:r>
        <w:lastRenderedPageBreak/>
        <w:t>Proposal</w:t>
      </w:r>
      <w:r w:rsidR="00A51151">
        <w:t xml:space="preserve"> </w:t>
      </w:r>
      <w:r w:rsidR="00AA0CCA" w:rsidRPr="00AA7710">
        <w:t xml:space="preserve">Workflow </w:t>
      </w:r>
      <w:r w:rsidR="00054376" w:rsidRPr="00AA7710">
        <w:t>States and Transitions</w:t>
      </w:r>
      <w:bookmarkEnd w:id="1"/>
    </w:p>
    <w:p w14:paraId="3B2B5146" w14:textId="77777777" w:rsidR="00AA0CCA" w:rsidRDefault="00AA0CCA" w:rsidP="00AA0CCA">
      <w:pPr>
        <w:pStyle w:val="SmallerSpace"/>
      </w:pPr>
      <w:r>
        <w:rPr>
          <w:noProof/>
        </w:rPr>
        <mc:AlternateContent>
          <mc:Choice Requires="wpc">
            <w:drawing>
              <wp:inline distT="0" distB="0" distL="0" distR="0" wp14:anchorId="348623FD" wp14:editId="7E3D6D07">
                <wp:extent cx="9057502" cy="5844746"/>
                <wp:effectExtent l="57150" t="0" r="29845" b="41910"/>
                <wp:docPr id="1501" name="Canvas 15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5" name="Elbow Connector 15"/>
                        <wps:cNvCnPr>
                          <a:endCxn id="1484" idx="1"/>
                        </wps:cNvCnPr>
                        <wps:spPr>
                          <a:xfrm flipV="1">
                            <a:off x="3086100" y="4208105"/>
                            <a:ext cx="668071" cy="605328"/>
                          </a:xfrm>
                          <a:prstGeom prst="bentConnector3">
                            <a:avLst>
                              <a:gd name="adj1" fmla="val 99"/>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791744" y="3051593"/>
                            <a:ext cx="0" cy="244784"/>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Flowchart: Terminator 21"/>
                        <wps:cNvSpPr/>
                        <wps:spPr>
                          <a:xfrm>
                            <a:off x="24494" y="1253697"/>
                            <a:ext cx="1524975" cy="413231"/>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3F526CB0"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themeColor="light1"/>
                                  <w:kern w:val="24"/>
                                  <w:sz w:val="20"/>
                                  <w:szCs w:val="20"/>
                                </w:rPr>
                                <w:t>Draft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Flowchart: Terminator 30"/>
                        <wps:cNvSpPr/>
                        <wps:spPr>
                          <a:xfrm>
                            <a:off x="24494" y="2615049"/>
                            <a:ext cx="1534500" cy="436544"/>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6FE30A02"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 xml:space="preserve">Department Review: </w:t>
                              </w:r>
                              <w:r>
                                <w:rPr>
                                  <w:rFonts w:asciiTheme="minorHAnsi" w:eastAsia="Times New Roman" w:hAnsiTheme="minorHAnsi" w:cstheme="minorBidi"/>
                                  <w:b/>
                                  <w:bCs/>
                                  <w:color w:val="FFFFFF" w:themeColor="light1"/>
                                  <w:kern w:val="24"/>
                                  <w:sz w:val="20"/>
                                  <w:szCs w:val="20"/>
                                </w:rPr>
                                <w:t>Response Pending</w:t>
                              </w:r>
                              <w:r w:rsidRPr="008E7987">
                                <w:rPr>
                                  <w:rFonts w:asciiTheme="minorHAnsi" w:eastAsia="Times New Roman" w:hAnsiTheme="minorHAnsi" w:cstheme="minorBidi"/>
                                  <w:b/>
                                  <w:bCs/>
                                  <w:color w:val="FFFFFF" w:themeColor="light1"/>
                                  <w:kern w:val="24"/>
                                  <w:sz w:val="20"/>
                                  <w:szCs w:val="20"/>
                                </w:rPr>
                                <w:t xml:space="preserve"> from PI</w:t>
                              </w:r>
                            </w:p>
                            <w:p w14:paraId="7403CF62"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Flowchart: Terminator 53"/>
                        <wps:cNvSpPr/>
                        <wps:spPr>
                          <a:xfrm>
                            <a:off x="24494" y="3296377"/>
                            <a:ext cx="1534500" cy="430481"/>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641C7796"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Specialist Review</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Flowchart: Terminator 74"/>
                        <wps:cNvSpPr/>
                        <wps:spPr>
                          <a:xfrm>
                            <a:off x="23527" y="4678259"/>
                            <a:ext cx="1525942" cy="430307"/>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1FC8FCF4"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Final SPO Review</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6" name="Straight Arrow Connector 86"/>
                        <wps:cNvCnPr/>
                        <wps:spPr>
                          <a:xfrm>
                            <a:off x="791299" y="2334724"/>
                            <a:ext cx="445" cy="280325"/>
                          </a:xfrm>
                          <a:prstGeom prst="straightConnector1">
                            <a:avLst/>
                          </a:prstGeom>
                          <a:ln w="28575" cap="rnd">
                            <a:solidFill>
                              <a:schemeClr val="tx2"/>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53" name="Straight Arrow Connector 1453"/>
                        <wps:cNvCnPr/>
                        <wps:spPr>
                          <a:xfrm flipH="1">
                            <a:off x="786498" y="4414641"/>
                            <a:ext cx="2642" cy="263618"/>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55" name="Flowchart: Terminator 1455"/>
                        <wps:cNvSpPr/>
                        <wps:spPr>
                          <a:xfrm>
                            <a:off x="3764850" y="1265392"/>
                            <a:ext cx="1524975" cy="413412"/>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2A4A19A5" w14:textId="77777777" w:rsidR="00CC308A" w:rsidRPr="002E0C66" w:rsidRDefault="00CC308A" w:rsidP="00AA0CCA">
                              <w:pPr>
                                <w:pStyle w:val="NormalWeb"/>
                                <w:spacing w:before="0" w:beforeAutospacing="0" w:after="0" w:afterAutospacing="0"/>
                                <w:jc w:val="center"/>
                                <w:rPr>
                                  <w:rFonts w:asciiTheme="minorHAnsi" w:hAnsiTheme="minorHAnsi"/>
                                  <w:sz w:val="20"/>
                                  <w:szCs w:val="20"/>
                                </w:rPr>
                              </w:pPr>
                              <w:r w:rsidRPr="002E0C66">
                                <w:rPr>
                                  <w:rFonts w:asciiTheme="minorHAnsi" w:eastAsia="Calibri" w:hAnsiTheme="minorHAnsi" w:cstheme="minorBidi"/>
                                  <w:b/>
                                  <w:bCs/>
                                  <w:color w:val="FFFFFF" w:themeColor="light1"/>
                                  <w:kern w:val="24"/>
                                  <w:sz w:val="20"/>
                                  <w:szCs w:val="20"/>
                                </w:rPr>
                                <w:t>Not Submitted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56" name="Flowchart: Terminator 1456"/>
                        <wps:cNvSpPr/>
                        <wps:spPr>
                          <a:xfrm>
                            <a:off x="28811" y="1921381"/>
                            <a:ext cx="1524975" cy="413343"/>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194BE91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Times New Roman" w:hAnsiTheme="minorHAnsi" w:cstheme="minorBidi"/>
                                  <w:b/>
                                  <w:bCs/>
                                  <w:color w:val="FFFFFF" w:themeColor="light1"/>
                                  <w:kern w:val="24"/>
                                  <w:sz w:val="20"/>
                                  <w:szCs w:val="20"/>
                                </w:rPr>
                                <w:t>Department Review</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58" name="Elbow Connector 1458"/>
                        <wps:cNvCnPr/>
                        <wps:spPr>
                          <a:xfrm flipH="1">
                            <a:off x="1553786" y="2833321"/>
                            <a:ext cx="5208" cy="1366127"/>
                          </a:xfrm>
                          <a:prstGeom prst="bentConnector3">
                            <a:avLst>
                              <a:gd name="adj1" fmla="val -4389401"/>
                            </a:avLst>
                          </a:prstGeom>
                          <a:ln w="28575">
                            <a:solidFill>
                              <a:schemeClr val="tx2"/>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59" name="Flowchart: Terminator 1459"/>
                        <wps:cNvSpPr/>
                        <wps:spPr>
                          <a:xfrm>
                            <a:off x="24494" y="3984254"/>
                            <a:ext cx="1529292" cy="430387"/>
                          </a:xfrm>
                          <a:prstGeom prst="flowChartTerminator">
                            <a:avLst/>
                          </a:prstGeom>
                          <a:ln>
                            <a:solidFill>
                              <a:schemeClr val="accent1"/>
                            </a:solidFill>
                          </a:ln>
                        </wps:spPr>
                        <wps:style>
                          <a:lnRef idx="0">
                            <a:schemeClr val="accent1"/>
                          </a:lnRef>
                          <a:fillRef idx="3">
                            <a:schemeClr val="accent1"/>
                          </a:fillRef>
                          <a:effectRef idx="3">
                            <a:schemeClr val="accent1"/>
                          </a:effectRef>
                          <a:fontRef idx="minor">
                            <a:schemeClr val="lt1"/>
                          </a:fontRef>
                        </wps:style>
                        <wps:txbx>
                          <w:txbxContent>
                            <w:p w14:paraId="19516390"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Times New Roman" w:hAnsiTheme="minorHAnsi" w:cstheme="minorBidi"/>
                                  <w:b/>
                                  <w:bCs/>
                                  <w:color w:val="FFFFFF" w:themeColor="light1"/>
                                  <w:kern w:val="24"/>
                                  <w:sz w:val="20"/>
                                  <w:szCs w:val="20"/>
                                </w:rPr>
                                <w:t>Specialist Review: Pending Changes by PI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61" name="Elbow Connector 1461"/>
                        <wps:cNvCnPr>
                          <a:endCxn id="1462" idx="1"/>
                        </wps:cNvCnPr>
                        <wps:spPr>
                          <a:xfrm>
                            <a:off x="3086100" y="4918208"/>
                            <a:ext cx="678838" cy="596491"/>
                          </a:xfrm>
                          <a:prstGeom prst="bentConnector3">
                            <a:avLst>
                              <a:gd name="adj1" fmla="val -3319"/>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62" name="Flowchart: Terminator 1462"/>
                        <wps:cNvSpPr/>
                        <wps:spPr>
                          <a:xfrm>
                            <a:off x="3764938" y="5283971"/>
                            <a:ext cx="1528152" cy="461456"/>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6473B708" w14:textId="77777777" w:rsidR="00CC308A" w:rsidRPr="008E7987" w:rsidRDefault="00CC308A" w:rsidP="00AA0CCA">
                              <w:pPr>
                                <w:pStyle w:val="NormalWeb"/>
                                <w:spacing w:before="0" w:beforeAutospacing="0" w:after="0" w:afterAutospacing="0"/>
                                <w:jc w:val="center"/>
                                <w:rPr>
                                  <w:rFonts w:asciiTheme="minorHAnsi" w:eastAsia="Calibri" w:hAnsiTheme="minorHAnsi"/>
                                  <w:b/>
                                  <w:bCs/>
                                  <w:color w:val="FFFFFF"/>
                                  <w:kern w:val="24"/>
                                  <w:sz w:val="20"/>
                                  <w:szCs w:val="20"/>
                                </w:rPr>
                              </w:pPr>
                              <w:r w:rsidRPr="008E7987">
                                <w:rPr>
                                  <w:rFonts w:asciiTheme="minorHAnsi" w:eastAsia="Calibri" w:hAnsiTheme="minorHAnsi"/>
                                  <w:b/>
                                  <w:bCs/>
                                  <w:color w:val="FFFFFF"/>
                                  <w:kern w:val="24"/>
                                  <w:sz w:val="20"/>
                                  <w:szCs w:val="20"/>
                                </w:rPr>
                                <w:t>Not Funded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63" name="Straight Arrow Connector 1463"/>
                        <wps:cNvCnPr>
                          <a:endCxn id="1469" idx="1"/>
                        </wps:cNvCnPr>
                        <wps:spPr>
                          <a:xfrm flipV="1">
                            <a:off x="1549469" y="4892723"/>
                            <a:ext cx="379058" cy="690"/>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64" name="Flowchart: Terminator 1464"/>
                        <wps:cNvSpPr/>
                        <wps:spPr>
                          <a:xfrm>
                            <a:off x="3764796" y="4664638"/>
                            <a:ext cx="1517236" cy="454043"/>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5D57612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Award Notification Received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66" name="Elbow Connector 1466"/>
                        <wps:cNvCnPr>
                          <a:stCxn id="1470" idx="2"/>
                          <a:endCxn id="1480" idx="1"/>
                        </wps:cNvCnPr>
                        <wps:spPr>
                          <a:xfrm rot="16200000" flipH="1">
                            <a:off x="6722447" y="4780353"/>
                            <a:ext cx="416927" cy="1092405"/>
                          </a:xfrm>
                          <a:prstGeom prst="bentConnector2">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69" name="Flowchart: Terminator 1469"/>
                        <wps:cNvSpPr/>
                        <wps:spPr>
                          <a:xfrm>
                            <a:off x="1928527" y="4677818"/>
                            <a:ext cx="1519767" cy="429809"/>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6BF04481"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Pending Sponsor Review</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70" name="Flowchart: Terminator 1470"/>
                        <wps:cNvSpPr/>
                        <wps:spPr>
                          <a:xfrm>
                            <a:off x="5626090" y="4663764"/>
                            <a:ext cx="1517236" cy="454329"/>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1D9F4172"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Awarded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71" name="Flowchart: Terminator 1471"/>
                        <wps:cNvSpPr/>
                        <wps:spPr>
                          <a:xfrm>
                            <a:off x="7474363" y="4660780"/>
                            <a:ext cx="1517236" cy="466249"/>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37BA0AD7"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Completed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79" name="Flowchart: Terminator 1479"/>
                        <wps:cNvSpPr/>
                        <wps:spPr>
                          <a:xfrm>
                            <a:off x="7475737" y="3984280"/>
                            <a:ext cx="1515862" cy="465123"/>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3CAF5ADC"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Transferred Out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80" name="Flowchart: Terminator 1480"/>
                        <wps:cNvSpPr/>
                        <wps:spPr>
                          <a:xfrm>
                            <a:off x="7477113" y="5301936"/>
                            <a:ext cx="1514486" cy="463997"/>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07F1ED2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Terminated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81" name="Elbow Connector 1481"/>
                        <wps:cNvCnPr>
                          <a:stCxn id="1470" idx="0"/>
                          <a:endCxn id="1479" idx="1"/>
                        </wps:cNvCnPr>
                        <wps:spPr>
                          <a:xfrm rot="5400000" flipH="1" flipV="1">
                            <a:off x="6706761" y="3894789"/>
                            <a:ext cx="446922" cy="1091029"/>
                          </a:xfrm>
                          <a:prstGeom prst="bentConnector2">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82" name="Straight Arrow Connector 1482"/>
                        <wps:cNvCnPr/>
                        <wps:spPr>
                          <a:xfrm flipH="1">
                            <a:off x="786982" y="977693"/>
                            <a:ext cx="7381" cy="276004"/>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84" name="Flowchart: Terminator 1484"/>
                        <wps:cNvSpPr/>
                        <wps:spPr>
                          <a:xfrm>
                            <a:off x="3754171" y="3974980"/>
                            <a:ext cx="1528166" cy="466249"/>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6135F42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Pending Sponsor Review Award Anticipated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86" name="Straight Arrow Connector 1486"/>
                        <wps:cNvCnPr/>
                        <wps:spPr>
                          <a:xfrm>
                            <a:off x="786982" y="1666928"/>
                            <a:ext cx="4317" cy="254453"/>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88" name="Straight Arrow Connector 1488"/>
                        <wps:cNvCnPr/>
                        <wps:spPr>
                          <a:xfrm flipH="1">
                            <a:off x="789140" y="3726858"/>
                            <a:ext cx="2604" cy="257396"/>
                          </a:xfrm>
                          <a:prstGeom prst="straightConnector1">
                            <a:avLst/>
                          </a:prstGeom>
                          <a:ln w="28575" cap="rnd">
                            <a:solidFill>
                              <a:schemeClr val="tx2"/>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89" name="Straight Arrow Connector 1489"/>
                        <wps:cNvCnPr>
                          <a:stCxn id="1469" idx="3"/>
                          <a:endCxn id="1464" idx="1"/>
                        </wps:cNvCnPr>
                        <wps:spPr>
                          <a:xfrm flipV="1">
                            <a:off x="3448294" y="4891660"/>
                            <a:ext cx="316502" cy="1063"/>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90" name="Straight Arrow Connector 1490"/>
                        <wps:cNvCnPr>
                          <a:stCxn id="1464" idx="3"/>
                          <a:endCxn id="1470" idx="1"/>
                        </wps:cNvCnPr>
                        <wps:spPr>
                          <a:xfrm flipV="1">
                            <a:off x="5282032" y="4890929"/>
                            <a:ext cx="344058" cy="731"/>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91" name="Straight Arrow Connector 1491"/>
                        <wps:cNvCnPr>
                          <a:stCxn id="1470" idx="3"/>
                          <a:endCxn id="1471" idx="1"/>
                        </wps:cNvCnPr>
                        <wps:spPr>
                          <a:xfrm>
                            <a:off x="7143326" y="4890929"/>
                            <a:ext cx="331037" cy="2976"/>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93" name="Flowchart: Terminator 1493"/>
                        <wps:cNvSpPr/>
                        <wps:spPr>
                          <a:xfrm>
                            <a:off x="1930639" y="3288441"/>
                            <a:ext cx="1514849" cy="447941"/>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76A89EF3"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SPO Status Confirmation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94" name="Flowchart: Terminator 1494"/>
                        <wps:cNvSpPr/>
                        <wps:spPr>
                          <a:xfrm>
                            <a:off x="7006722" y="286726"/>
                            <a:ext cx="1524635" cy="413385"/>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59A25E65" w14:textId="77777777" w:rsidR="00CC308A" w:rsidRPr="008E7987" w:rsidRDefault="00CC308A" w:rsidP="00AA0CCA">
                              <w:pPr>
                                <w:pStyle w:val="NormalWeb"/>
                                <w:spacing w:before="0" w:beforeAutospacing="0" w:after="0" w:afterAutospacing="0"/>
                                <w:jc w:val="center"/>
                                <w:rPr>
                                  <w:rFonts w:asciiTheme="minorHAnsi" w:hAnsiTheme="minorHAnsi"/>
                                </w:rPr>
                              </w:pPr>
                              <w:r w:rsidRPr="008E7987">
                                <w:rPr>
                                  <w:rFonts w:asciiTheme="minorHAnsi" w:eastAsia="Calibri" w:hAnsiTheme="minorHAnsi"/>
                                  <w:b/>
                                  <w:bCs/>
                                  <w:color w:val="FFFFFF"/>
                                  <w:kern w:val="24"/>
                                  <w:sz w:val="20"/>
                                  <w:szCs w:val="20"/>
                                </w:rPr>
                                <w:t>End States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95" name="Straight Arrow Connector 1495"/>
                        <wps:cNvCnPr/>
                        <wps:spPr>
                          <a:xfrm flipH="1">
                            <a:off x="7063872" y="1030195"/>
                            <a:ext cx="355662" cy="0"/>
                          </a:xfrm>
                          <a:prstGeom prst="straightConnector1">
                            <a:avLst/>
                          </a:prstGeom>
                          <a:ln w="28575" cap="rnd">
                            <a:solidFill>
                              <a:schemeClr val="tx2"/>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96" name="Text Box 2"/>
                        <wps:cNvSpPr txBox="1">
                          <a:spLocks noChangeArrowheads="1"/>
                        </wps:cNvSpPr>
                        <wps:spPr bwMode="auto">
                          <a:xfrm>
                            <a:off x="7586036" y="778024"/>
                            <a:ext cx="914400" cy="469265"/>
                          </a:xfrm>
                          <a:prstGeom prst="rect">
                            <a:avLst/>
                          </a:prstGeom>
                          <a:solidFill>
                            <a:srgbClr val="FFFFFF"/>
                          </a:solidFill>
                          <a:ln w="9525">
                            <a:noFill/>
                            <a:miter lim="800000"/>
                            <a:headEnd/>
                            <a:tailEnd/>
                          </a:ln>
                        </wps:spPr>
                        <wps:txbx>
                          <w:txbxContent>
                            <w:p w14:paraId="0204FA00" w14:textId="77777777" w:rsidR="00CC308A" w:rsidRPr="008E7987" w:rsidRDefault="00CC308A" w:rsidP="00AA0CCA">
                              <w:pPr>
                                <w:pStyle w:val="NormalWeb"/>
                                <w:spacing w:before="120" w:beforeAutospacing="0" w:after="120" w:afterAutospacing="0"/>
                                <w:rPr>
                                  <w:rFonts w:asciiTheme="minorHAnsi" w:hAnsiTheme="minorHAnsi"/>
                                </w:rPr>
                              </w:pPr>
                              <w:r w:rsidRPr="008E7987">
                                <w:rPr>
                                  <w:rFonts w:asciiTheme="minorHAnsi" w:eastAsia="Calibri" w:hAnsiTheme="minorHAnsi"/>
                                  <w:sz w:val="22"/>
                                  <w:szCs w:val="22"/>
                                </w:rPr>
                                <w:t xml:space="preserve">Bi-directional </w:t>
                              </w:r>
                              <w:r w:rsidRPr="008E7987">
                                <w:rPr>
                                  <w:rFonts w:asciiTheme="minorHAnsi" w:eastAsia="Calibri" w:hAnsiTheme="minorHAnsi"/>
                                  <w:sz w:val="22"/>
                                  <w:szCs w:val="22"/>
                                </w:rPr>
                                <w:br/>
                                <w:t>feedback loop</w:t>
                              </w:r>
                            </w:p>
                          </w:txbxContent>
                        </wps:txbx>
                        <wps:bodyPr rot="0" vert="horz" wrap="square" lIns="0" tIns="0" rIns="0" bIns="0" anchor="ctr" anchorCtr="0">
                          <a:noAutofit/>
                        </wps:bodyPr>
                      </wps:wsp>
                      <wps:wsp>
                        <wps:cNvPr id="1281" name="Straight Arrow Connector 1281"/>
                        <wps:cNvCnPr>
                          <a:stCxn id="1280" idx="3"/>
                          <a:endCxn id="1285" idx="1"/>
                        </wps:cNvCnPr>
                        <wps:spPr>
                          <a:xfrm flipV="1">
                            <a:off x="3456476" y="2130745"/>
                            <a:ext cx="308374" cy="2988"/>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3" name="Flowchart: Terminator 1283"/>
                        <wps:cNvSpPr/>
                        <wps:spPr>
                          <a:xfrm>
                            <a:off x="3765189" y="2616299"/>
                            <a:ext cx="1524635" cy="41338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173BE85B" w14:textId="3E004B3D" w:rsidR="00CC308A" w:rsidRPr="002E0C66" w:rsidRDefault="00CC308A" w:rsidP="00751874">
                              <w:pPr>
                                <w:pStyle w:val="NormalWeb"/>
                                <w:spacing w:before="0" w:beforeAutospacing="0" w:after="0" w:afterAutospacing="0"/>
                                <w:jc w:val="center"/>
                                <w:rPr>
                                  <w:rFonts w:asciiTheme="minorHAnsi" w:hAnsiTheme="minorHAnsi"/>
                                </w:rPr>
                              </w:pPr>
                              <w:r>
                                <w:rPr>
                                  <w:rFonts w:asciiTheme="minorHAnsi" w:eastAsia="Calibri" w:hAnsiTheme="minorHAnsi"/>
                                  <w:b/>
                                  <w:bCs/>
                                  <w:color w:val="FFFFFF"/>
                                  <w:kern w:val="24"/>
                                  <w:sz w:val="20"/>
                                  <w:szCs w:val="20"/>
                                </w:rPr>
                                <w:t>Sponsor Response Requested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85" name="Flowchart: Terminator 1285"/>
                        <wps:cNvSpPr/>
                        <wps:spPr>
                          <a:xfrm>
                            <a:off x="3764850" y="1930906"/>
                            <a:ext cx="1516380" cy="399677"/>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6C9F8140" w14:textId="77777777" w:rsidR="00CC308A" w:rsidRPr="002E0C66" w:rsidRDefault="00CC308A" w:rsidP="002E0C66">
                              <w:pPr>
                                <w:pStyle w:val="NormalWeb"/>
                                <w:spacing w:before="0" w:beforeAutospacing="0" w:after="0" w:afterAutospacing="0"/>
                                <w:jc w:val="center"/>
                                <w:rPr>
                                  <w:rFonts w:asciiTheme="minorHAnsi" w:hAnsiTheme="minorHAnsi"/>
                                </w:rPr>
                              </w:pPr>
                              <w:r w:rsidRPr="002E0C66">
                                <w:rPr>
                                  <w:rFonts w:asciiTheme="minorHAnsi" w:eastAsia="Calibri" w:hAnsiTheme="minorHAnsi"/>
                                  <w:b/>
                                  <w:bCs/>
                                  <w:color w:val="FFFFFF"/>
                                  <w:kern w:val="24"/>
                                  <w:sz w:val="20"/>
                                  <w:szCs w:val="20"/>
                                </w:rPr>
                                <w:t>Withdrawn from Sponsor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86" name="Elbow Connector 1286"/>
                        <wps:cNvCnPr>
                          <a:endCxn id="1455" idx="1"/>
                        </wps:cNvCnPr>
                        <wps:spPr>
                          <a:xfrm flipV="1">
                            <a:off x="3048000" y="1472098"/>
                            <a:ext cx="716850" cy="474310"/>
                          </a:xfrm>
                          <a:prstGeom prst="bentConnector3">
                            <a:avLst>
                              <a:gd name="adj1" fmla="val -1820"/>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7" name="Elbow Connector 1287"/>
                        <wps:cNvCnPr>
                          <a:endCxn id="1283" idx="1"/>
                        </wps:cNvCnPr>
                        <wps:spPr>
                          <a:xfrm>
                            <a:off x="3048000" y="2211894"/>
                            <a:ext cx="717189" cy="611098"/>
                          </a:xfrm>
                          <a:prstGeom prst="bentConnector3">
                            <a:avLst>
                              <a:gd name="adj1" fmla="val -1796"/>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0" name="Flowchart: Terminator 1280"/>
                        <wps:cNvSpPr/>
                        <wps:spPr>
                          <a:xfrm>
                            <a:off x="1931841" y="1927358"/>
                            <a:ext cx="1524635" cy="412750"/>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144AF984" w14:textId="77777777" w:rsidR="00CC308A" w:rsidRPr="002E0C66" w:rsidRDefault="00CC308A" w:rsidP="00B95B14">
                              <w:pPr>
                                <w:pStyle w:val="NormalWeb"/>
                                <w:spacing w:before="0" w:beforeAutospacing="0" w:after="0" w:afterAutospacing="0"/>
                                <w:jc w:val="center"/>
                                <w:rPr>
                                  <w:rFonts w:asciiTheme="minorHAnsi" w:hAnsiTheme="minorHAnsi"/>
                                </w:rPr>
                              </w:pPr>
                              <w:r w:rsidRPr="002E0C66">
                                <w:rPr>
                                  <w:rFonts w:asciiTheme="minorHAnsi" w:eastAsia="Calibri" w:hAnsiTheme="minorHAnsi"/>
                                  <w:b/>
                                  <w:bCs/>
                                  <w:color w:val="FFFFFF"/>
                                  <w:kern w:val="24"/>
                                  <w:sz w:val="20"/>
                                  <w:szCs w:val="20"/>
                                </w:rPr>
                                <w:t>ALL STATES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56" name="Straight Arrow Connector 956"/>
                        <wps:cNvCnPr>
                          <a:stCxn id="1493" idx="2"/>
                          <a:endCxn id="1469" idx="0"/>
                        </wps:cNvCnPr>
                        <wps:spPr>
                          <a:xfrm>
                            <a:off x="2688064" y="3736382"/>
                            <a:ext cx="347" cy="941436"/>
                          </a:xfrm>
                          <a:prstGeom prst="straightConnector1">
                            <a:avLst/>
                          </a:prstGeom>
                          <a:ln w="28575" cap="rnd">
                            <a:solidFill>
                              <a:schemeClr val="tx2"/>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7" name="Straight Arrow Connector 957"/>
                        <wps:cNvCnPr>
                          <a:stCxn id="1283" idx="2"/>
                          <a:endCxn id="1484" idx="0"/>
                        </wps:cNvCnPr>
                        <wps:spPr>
                          <a:xfrm flipH="1">
                            <a:off x="4518254" y="3029684"/>
                            <a:ext cx="9253" cy="945296"/>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g:cNvPr id="1400" name="Group 1400"/>
                        <wpg:cNvGrpSpPr/>
                        <wpg:grpSpPr>
                          <a:xfrm>
                            <a:off x="399580" y="252257"/>
                            <a:ext cx="789981" cy="698765"/>
                            <a:chOff x="2389018" y="54545"/>
                            <a:chExt cx="789981" cy="698765"/>
                          </a:xfrm>
                        </wpg:grpSpPr>
                        <wps:wsp>
                          <wps:cNvPr id="880" name="Pentagon 880"/>
                          <wps:cNvSpPr/>
                          <wps:spPr>
                            <a:xfrm rot="5400000">
                              <a:off x="2434626" y="8937"/>
                              <a:ext cx="698765" cy="789981"/>
                            </a:xfrm>
                            <a:prstGeom prst="homePlate">
                              <a:avLst>
                                <a:gd name="adj" fmla="val 28508"/>
                              </a:avLst>
                            </a:prstGeom>
                            <a:solidFill>
                              <a:srgbClr val="92D050"/>
                            </a:solidFill>
                            <a:ln w="12700">
                              <a:solidFill>
                                <a:schemeClr val="tx1"/>
                              </a:solidFill>
                            </a:ln>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58711709" w14:textId="77777777" w:rsidR="00CC308A" w:rsidRDefault="00CC308A" w:rsidP="003E602D">
                                <w:pPr>
                                  <w:rPr>
                                    <w:rFonts w:eastAsia="Times New Roman"/>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881" name="Text Box 2"/>
                          <wps:cNvSpPr txBox="1">
                            <a:spLocks noChangeArrowheads="1"/>
                          </wps:cNvSpPr>
                          <wps:spPr bwMode="auto">
                            <a:xfrm>
                              <a:off x="2423189" y="79259"/>
                              <a:ext cx="731096" cy="526223"/>
                            </a:xfrm>
                            <a:prstGeom prst="rect">
                              <a:avLst/>
                            </a:prstGeom>
                            <a:noFill/>
                            <a:ln w="9525">
                              <a:noFill/>
                              <a:miter lim="800000"/>
                              <a:headEnd/>
                              <a:tailEnd/>
                            </a:ln>
                          </wps:spPr>
                          <wps:txbx>
                            <w:txbxContent>
                              <w:p w14:paraId="257FD817" w14:textId="77777777" w:rsidR="00CC308A" w:rsidRDefault="00CC308A" w:rsidP="003E602D">
                                <w:pPr>
                                  <w:pStyle w:val="NormalWeb"/>
                                  <w:spacing w:before="0" w:beforeAutospacing="0" w:after="0" w:afterAutospacing="0"/>
                                  <w:jc w:val="center"/>
                                </w:pPr>
                                <w:r>
                                  <w:rPr>
                                    <w:rFonts w:ascii="Calibri" w:eastAsia="Calibri" w:hAnsi="Calibri"/>
                                    <w:b/>
                                    <w:bCs/>
                                    <w:sz w:val="22"/>
                                    <w:szCs w:val="22"/>
                                  </w:rPr>
                                  <w:t xml:space="preserve">Create </w:t>
                                </w:r>
                                <w:r>
                                  <w:rPr>
                                    <w:rFonts w:ascii="Calibri" w:eastAsia="Calibri" w:hAnsi="Calibri"/>
                                    <w:b/>
                                    <w:bCs/>
                                    <w:sz w:val="22"/>
                                    <w:szCs w:val="22"/>
                                  </w:rPr>
                                  <w:br/>
                                  <w:t>Funding Proposal</w:t>
                                </w:r>
                              </w:p>
                            </w:txbxContent>
                          </wps:txbx>
                          <wps:bodyPr rot="0" vert="horz" wrap="square" lIns="0" tIns="0" rIns="0" bIns="0" anchor="t" anchorCtr="0">
                            <a:noAutofit/>
                          </wps:bodyPr>
                        </wps:wsp>
                      </wpg:wgp>
                    </wpc:wpc>
                  </a:graphicData>
                </a:graphic>
              </wp:inline>
            </w:drawing>
          </mc:Choice>
          <mc:Fallback>
            <w:pict>
              <v:group w14:anchorId="348623FD" id="Canvas 1501" o:spid="_x0000_s1028" editas="canvas" style="width:713.2pt;height:460.2pt;mso-position-horizontal-relative:char;mso-position-vertical-relative:line" coordsize="90570,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0570;height:58445;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30" type="#_x0000_t34" style="position:absolute;left:30861;top:42081;width:6680;height:60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XhMEAAADbAAAADwAAAGRycy9kb3ducmV2LnhtbERPTWvCQBC9F/wPywi91Y1CpERXEbFg&#10;Dy026n3IjptgdjbNbmP013cFwds83ufMl72tRUetrxwrGI8SEMSF0xUbBYf9x9s7CB+QNdaOScGV&#10;PCwXg5c5Ztpd+Ie6PBgRQ9hnqKAMocmk9EVJFv3INcSRO7nWYoiwNVK3eInhtpaTJJlKixXHhhIb&#10;WpdUnPM/q2BlcJ/vNtPv36/r7Xb8THddkhqlXof9agYiUB+e4od7q+P8FO6/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VeEwQAAANsAAAAPAAAAAAAAAAAAAAAA&#10;AKECAABkcnMvZG93bnJldi54bWxQSwUGAAAAAAQABAD5AAAAjwMAAAAA&#10;" adj="21" strokecolor="#1f497d [3215]" strokeweight="2.25pt">
                  <v:stroke endarrow="block" endcap="round"/>
                </v:shape>
                <v:shapetype id="_x0000_t32" coordsize="21600,21600" o:spt="32" o:oned="t" path="m,l21600,21600e" filled="f">
                  <v:path arrowok="t" fillok="f" o:connecttype="none"/>
                  <o:lock v:ext="edit" shapetype="t"/>
                </v:shapetype>
                <v:shape id="Straight Arrow Connector 19" o:spid="_x0000_s1031" type="#_x0000_t32" style="position:absolute;left:7917;top:30515;width:0;height:2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Er8IAAADbAAAADwAAAGRycy9kb3ducmV2LnhtbERPS2uDQBC+F/oflinkVldzCK1xFWlI&#10;k1ubB4HcBneiUndW3G3Uf98tFHqbj+85WTGZTtxpcK1lBUkUgyCurG65VnA+bZ9fQDiPrLGzTApm&#10;clDkjw8ZptqOfKD70dcihLBLUUHjfZ9K6aqGDLrI9sSBu9nBoA9wqKUecAzhppPLOF5Jgy2HhgZ7&#10;emuo+jp+GwXj/HHevF/LA18Sk8ybpKzc7lOpxdNUrkF4mvy/+M+912H+K/z+Eg6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dEr8IAAADbAAAADwAAAAAAAAAAAAAA&#10;AAChAgAAZHJzL2Rvd25yZXYueG1sUEsFBgAAAAAEAAQA+QAAAJADAAAAAA==&#10;" strokecolor="#1f497d [3215]" strokeweight="2.25pt">
                  <v:stroke endarrow="block" endcap="round"/>
                </v:shape>
                <v:shapetype id="_x0000_t116" coordsize="21600,21600" o:spt="116" path="m3475,qx,10800,3475,21600l18125,21600qx21600,10800,18125,xe">
                  <v:stroke joinstyle="miter"/>
                  <v:path gradientshapeok="t" o:connecttype="rect" textboxrect="1018,3163,20582,18437"/>
                </v:shapetype>
                <v:shape id="Flowchart: Terminator 21" o:spid="_x0000_s1032" type="#_x0000_t116" style="position:absolute;left:244;top:12536;width:15250;height:4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W6cMA&#10;AADbAAAADwAAAGRycy9kb3ducmV2LnhtbESPUWvCMBSF3wf+h3CFvc20PgytRhFBKEyE6X7AXXJt&#10;is1NabK22683A8HHwznnO5z1dnSN6KkLtWcF+SwDQay9qblS8HU5vC1AhIhssPFMCn4pwHYzeVlj&#10;YfzAn9SfYyUShEOBCmyMbSFl0JYchplviZN39Z3DmGRXSdPhkOCukfMse5cOa04LFlvaW9K3849T&#10;sGz7Y/n9cRlOefVndyXq/ZG0Uq/TcbcCEWmMz/CjXRoF8xz+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W6cMAAADb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3F526CB0"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themeColor="light1"/>
                            <w:kern w:val="24"/>
                            <w:sz w:val="20"/>
                            <w:szCs w:val="20"/>
                          </w:rPr>
                          <w:t>Draft</w:t>
                        </w:r>
                      </w:p>
                    </w:txbxContent>
                  </v:textbox>
                </v:shape>
                <v:shape id="Flowchart: Terminator 30" o:spid="_x0000_s1033" type="#_x0000_t116" style="position:absolute;left:244;top:26150;width:15345;height:4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lr78A&#10;AADbAAAADwAAAGRycy9kb3ducmV2LnhtbERP3WrCMBS+H/gO4Qi7m6kTxqxGEUEoKIOpD3BMjk2x&#10;OSlN1nY+vbkQvPz4/pfrwdWiozZUnhVMJxkIYu1NxaWC82n38Q0iRGSDtWdS8E8B1qvR2xJz43v+&#10;pe4YS5FCOOSowMbY5FIGbclhmPiGOHFX3zqMCbalNC32KdzV8jPLvqTDilODxYa2lvTt+OcUzJvu&#10;UFz2p/5nWt7tpkC9PZBW6n08bBYgIg3xJX66C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ZmWvvwAAANsAAAAPAAAAAAAAAAAAAAAAAJgCAABkcnMvZG93bnJl&#10;di54bWxQSwUGAAAAAAQABAD1AAAAhAM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6FE30A02"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 xml:space="preserve">Department Review: </w:t>
                        </w:r>
                        <w:r>
                          <w:rPr>
                            <w:rFonts w:asciiTheme="minorHAnsi" w:eastAsia="Times New Roman" w:hAnsiTheme="minorHAnsi" w:cstheme="minorBidi"/>
                            <w:b/>
                            <w:bCs/>
                            <w:color w:val="FFFFFF" w:themeColor="light1"/>
                            <w:kern w:val="24"/>
                            <w:sz w:val="20"/>
                            <w:szCs w:val="20"/>
                          </w:rPr>
                          <w:t>Response Pending</w:t>
                        </w:r>
                        <w:r w:rsidRPr="008E7987">
                          <w:rPr>
                            <w:rFonts w:asciiTheme="minorHAnsi" w:eastAsia="Times New Roman" w:hAnsiTheme="minorHAnsi" w:cstheme="minorBidi"/>
                            <w:b/>
                            <w:bCs/>
                            <w:color w:val="FFFFFF" w:themeColor="light1"/>
                            <w:kern w:val="24"/>
                            <w:sz w:val="20"/>
                            <w:szCs w:val="20"/>
                          </w:rPr>
                          <w:t xml:space="preserve"> from PI</w:t>
                        </w:r>
                      </w:p>
                      <w:p w14:paraId="7403CF62"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p>
                    </w:txbxContent>
                  </v:textbox>
                </v:shape>
                <v:shape id="Flowchart: Terminator 53" o:spid="_x0000_s1034" type="#_x0000_t116" style="position:absolute;left:244;top:32963;width:15345;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eeMQA&#10;AADbAAAADwAAAGRycy9kb3ducmV2LnhtbESPUWvCMBSF3wX/Q7jC3jR1w6GdUUQYFCbCqj/gLrlr&#10;ypqb0mRtt19vhMEeD+ec73C2+9E1oqcu1J4VLBcZCGLtTc2Vguvldb4GESKywcYzKfihAPvddLLF&#10;3PiB36kvYyUShEOOCmyMbS5l0JYchoVviZP36TuHMcmukqbDIcFdIx+z7Fk6rDktWGzpaEl/ld9O&#10;wabtT8XH22U4L6tfeyhQH0+klXqYjYcXEJHG+B/+axdGweoJ7l/S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HnjEAAAA2w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641C7796"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Specialist Review</w:t>
                        </w:r>
                      </w:p>
                    </w:txbxContent>
                  </v:textbox>
                </v:shape>
                <v:shape id="Flowchart: Terminator 74" o:spid="_x0000_s1035" type="#_x0000_t116" style="position:absolute;left:235;top:46782;width:15259;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abMQA&#10;AADbAAAADwAAAGRycy9kb3ducmV2LnhtbESPUWvCMBSF3wX/Q7jC3jR1DKedUUQYFCbCqj/gLrlr&#10;ypqb0mRtt19vhMEeD+ec73C2+9E1oqcu1J4VLBcZCGLtTc2Vguvldb4GESKywcYzKfihAPvddLLF&#10;3PiB36kvYyUShEOOCmyMbS5l0JYchoVviZP36TuHMcmukqbDIcFdIx+zbCUd1pwWLLZ0tKS/ym+n&#10;YNP2p+Lj7TKcl9WvPRSojyfSSj3MxsMLiEhj/A//tQuj4PkJ7l/S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2mzEAAAA2w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1FC8FCF4"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Final SPO Review</w:t>
                        </w:r>
                      </w:p>
                    </w:txbxContent>
                  </v:textbox>
                </v:shape>
                <v:shape id="Straight Arrow Connector 86" o:spid="_x0000_s1036" type="#_x0000_t32" style="position:absolute;left:7912;top:23347;width:5;height:2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NMYAAADbAAAADwAAAGRycy9kb3ducmV2LnhtbESPT0sDMRTE74V+h/AEL8VmldIua9NS&#10;BHFBPPSPeH1unpvFzcuapN2tn94IhR6HmfkNs1wPthUn8qFxrOB+moEgrpxuuFZw2D/f5SBCRNbY&#10;OiYFZwqwXo1HSyy063lLp12sRYJwKFCBibErpAyVIYth6jri5H05bzEm6WupPfYJblv5kGVzabHh&#10;tGCwoydD1ffuaBXMqly/mfr3o39flJNPfPHlz/FVqdubYfMIItIQr+FLu9QK8jn8f0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mRzTGAAAA2wAAAA8AAAAAAAAA&#10;AAAAAAAAoQIAAGRycy9kb3ducmV2LnhtbFBLBQYAAAAABAAEAPkAAACUAwAAAAA=&#10;" strokecolor="#1f497d [3215]" strokeweight="2.25pt">
                  <v:stroke startarrow="block" endarrow="block" endcap="round"/>
                </v:shape>
                <v:shape id="Straight Arrow Connector 1453" o:spid="_x0000_s1037" type="#_x0000_t32" style="position:absolute;left:7864;top:44146;width:27;height:2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S18cAAADdAAAADwAAAGRycy9kb3ducmV2LnhtbESP3WrCQBCF7wt9h2UKvZG6idUi0VWk&#10;UJAqpf6U3g7ZMQlmZ8PuNolv7wpC72Y453xzZr7sTS1acr6yrCAdJiCIc6srLhQcDx8vUxA+IGus&#10;LZOCC3lYLh4f5php2/GO2n0oRISwz1BBGUKTSenzkgz6oW2Io3ayzmCIqyukdthFuKnlKEnepMGK&#10;44USG3ovKT/v/0ykXAbrYvCZjjbbhn4dfdXf0/RHqeenfjUDEagP/+Z7eq1j/fHkFW7fxBH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hLXxwAAAN0AAAAPAAAAAAAA&#10;AAAAAAAAAKECAABkcnMvZG93bnJldi54bWxQSwUGAAAAAAQABAD5AAAAlQMAAAAA&#10;" strokecolor="#1f497d [3215]" strokeweight="2.25pt">
                  <v:stroke endarrow="block" endcap="round"/>
                </v:shape>
                <v:shape id="Flowchart: Terminator 1455" o:spid="_x0000_s1038" type="#_x0000_t116" style="position:absolute;left:37648;top:12653;width:15250;height:4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cW8MA&#10;AADdAAAADwAAAGRycy9kb3ducmV2LnhtbERP32vCMBB+H/g/hBN8m6k6q3RGkcGYIBuo2/vR3Jpq&#10;cylJrN1/vwiDvd3H9/NWm942oiMfascKJuMMBHHpdM2Vgs/T6+MSRIjIGhvHpOCHAmzWg4cVFtrd&#10;+EDdMVYihXAoUIGJsS2kDKUhi2HsWuLEfTtvMSboK6k93lK4beQ0y3JpsebUYLClF0Pl5Xi1Crrr&#10;7D0/58uP8GUv0hz0fvfmF0qNhv32GUSkPv6L/9w7neY/zedw/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IcW8MAAADdAAAADwAAAAAAAAAAAAAAAACYAgAAZHJzL2Rv&#10;d25yZXYueG1sUEsFBgAAAAAEAAQA9QAAAIgDAAAAAA==&#10;" fillcolor="#e36c0a [2409]" stroked="f">
                  <v:shadow on="t" color="black" opacity="22937f" origin=",.5" offset="0,.63889mm"/>
                  <v:textbox inset="0,0,0,0">
                    <w:txbxContent>
                      <w:p w14:paraId="2A4A19A5" w14:textId="77777777" w:rsidR="00CC308A" w:rsidRPr="002E0C66" w:rsidRDefault="00CC308A" w:rsidP="00AA0CCA">
                        <w:pPr>
                          <w:pStyle w:val="NormalWeb"/>
                          <w:spacing w:before="0" w:beforeAutospacing="0" w:after="0" w:afterAutospacing="0"/>
                          <w:jc w:val="center"/>
                          <w:rPr>
                            <w:rFonts w:asciiTheme="minorHAnsi" w:hAnsiTheme="minorHAnsi"/>
                            <w:sz w:val="20"/>
                            <w:szCs w:val="20"/>
                          </w:rPr>
                        </w:pPr>
                        <w:r w:rsidRPr="002E0C66">
                          <w:rPr>
                            <w:rFonts w:asciiTheme="minorHAnsi" w:eastAsia="Calibri" w:hAnsiTheme="minorHAnsi" w:cstheme="minorBidi"/>
                            <w:b/>
                            <w:bCs/>
                            <w:color w:val="FFFFFF" w:themeColor="light1"/>
                            <w:kern w:val="24"/>
                            <w:sz w:val="20"/>
                            <w:szCs w:val="20"/>
                          </w:rPr>
                          <w:t>Not Submitted</w:t>
                        </w:r>
                      </w:p>
                    </w:txbxContent>
                  </v:textbox>
                </v:shape>
                <v:shape id="Flowchart: Terminator 1456" o:spid="_x0000_s1039" type="#_x0000_t116" style="position:absolute;left:288;top:19213;width:15249;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JMMMA&#10;AADdAAAADwAAAGRycy9kb3ducmV2LnhtbERP3WrCMBS+F/YO4Qy809ThxHVGEUEoKINVH+AsOWvK&#10;mpPSxLbu6ZfBYHfn4/s9m93oGtFTF2rPChbzDASx9qbmSsH1cpytQYSIbLDxTAruFGC3fZhsMDd+&#10;4Hfqy1iJFMIhRwU2xjaXMmhLDsPct8SJ+/Sdw5hgV0nT4ZDCXSOfsmwlHdacGiy2dLCkv8qbU/DS&#10;9ufi43QZ3hbVt90XqA9n0kpNH8f9K4hIY/wX/7kLk+Yvn1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UJMMMAAADd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194BE91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Times New Roman" w:hAnsiTheme="minorHAnsi" w:cstheme="minorBidi"/>
                            <w:b/>
                            <w:bCs/>
                            <w:color w:val="FFFFFF" w:themeColor="light1"/>
                            <w:kern w:val="24"/>
                            <w:sz w:val="20"/>
                            <w:szCs w:val="20"/>
                          </w:rPr>
                          <w:t>Department Review</w:t>
                        </w:r>
                      </w:p>
                    </w:txbxContent>
                  </v:textbox>
                </v:shape>
                <v:shape id="Elbow Connector 1458" o:spid="_x0000_s1040" type="#_x0000_t34" style="position:absolute;left:15537;top:28333;width:52;height:1366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LPMcAAADdAAAADwAAAGRycy9kb3ducmV2LnhtbESPQWvCQBCF70L/wzKF3nSjqJToKlYR&#10;QmkPWn/AmB2T2OxsyK5J+u87h0JvM7w3732z3g6uVh21ofJsYDpJQBHn3lZcGLh8HcevoEJEtlh7&#10;JgM/FGC7eRqtMbW+5xN151goCeGQooEyxibVOuQlOQwT3xCLdvOtwyhrW2jbYi/hrtazJFlqhxVL&#10;Q4kN7UvKv88PZ+CwvB6ybv72mRWz9+nHfbG7ZMfemJfnYbcCFWmI/+a/68wK/nwh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s8xwAAAN0AAAAPAAAAAAAA&#10;AAAAAAAAAKECAABkcnMvZG93bnJldi54bWxQSwUGAAAAAAQABAD5AAAAlQMAAAAA&#10;" adj="-948111" strokecolor="#1f497d [3215]" strokeweight="2.25pt">
                  <v:stroke startarrow="block"/>
                </v:shape>
                <v:shape id="Flowchart: Terminator 1459" o:spid="_x0000_s1041" type="#_x0000_t116" style="position:absolute;left:244;top:39842;width:1529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a3sUA&#10;AADdAAAADwAAAGRycy9kb3ducmV2LnhtbERP22rCQBB9F/yHZQp9042ioqmriGArgngtvg7ZaRLM&#10;zqbZbUz79V1B8G0O5zrTeWMKUVPlcssKet0IBHFidc6pgvNp1RmDcB5ZY2GZFPySg/ms3ZpirO2N&#10;D1QffSpCCLsYFWTel7GULsnIoOvakjhwX7Yy6AOsUqkrvIVwU8h+FI2kwZxDQ4YlLTNKrscfo8Ds&#10;3zff68+Py8X1xtfl37Ye7A87pV5fmsUbCE+Nf4of7rUO8wfDCdy/C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1rexQAAAN0AAAAPAAAAAAAAAAAAAAAAAJgCAABkcnMv&#10;ZG93bnJldi54bWxQSwUGAAAAAAQABAD1AAAAigMAAAAA&#10;" fillcolor="#254163 [1636]" strokecolor="#4f81bd [3204]">
                  <v:fill color2="#4477b6 [3012]" rotate="t" angle="180" colors="0 #2c5d98;52429f #3c7bc7;1 #3a7ccb" focus="100%" type="gradient">
                    <o:fill v:ext="view" type="gradientUnscaled"/>
                  </v:fill>
                  <v:shadow on="t" color="black" opacity="22937f" origin=",.5" offset="0,.63889mm"/>
                  <v:textbox inset="0,0,0,0">
                    <w:txbxContent>
                      <w:p w14:paraId="19516390"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Times New Roman" w:hAnsiTheme="minorHAnsi" w:cstheme="minorBidi"/>
                            <w:b/>
                            <w:bCs/>
                            <w:color w:val="FFFFFF" w:themeColor="light1"/>
                            <w:kern w:val="24"/>
                            <w:sz w:val="20"/>
                            <w:szCs w:val="20"/>
                          </w:rPr>
                          <w:t>Specialist Review: Pending Changes by PI</w:t>
                        </w:r>
                      </w:p>
                    </w:txbxContent>
                  </v:textbox>
                </v:shape>
                <v:shape id="Elbow Connector 1461" o:spid="_x0000_s1042" type="#_x0000_t34" style="position:absolute;left:30861;top:49182;width:6788;height:59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iLsIAAADdAAAADwAAAGRycy9kb3ducmV2LnhtbERP3WrCMBS+H+wdwhF2N1NliFRTEcdQ&#10;d+Gw+gCH5rQpNiddErW+/TIY7O58fL9nuRpsJ27kQ+tYwWScgSCunG65UXA+fbzOQYSIrLFzTAoe&#10;FGBVPD8tMdfuzke6lbERKYRDjgpMjH0uZagMWQxj1xMnrnbeYkzQN1J7vKdw28lpls2kxZZTg8Ge&#10;NoaqS3m1CuaH6vvLtsb7fR3Xn9vycMZ3UuplNKwXICIN8V/8597pNP9tNoHfb9IJs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0iLsIAAADdAAAADwAAAAAAAAAAAAAA&#10;AAChAgAAZHJzL2Rvd25yZXYueG1sUEsFBgAAAAAEAAQA+QAAAJADAAAAAA==&#10;" adj="-717" strokecolor="#1f497d [3215]" strokeweight="2.25pt">
                  <v:stroke endarrow="block" endcap="round"/>
                </v:shape>
                <v:shape id="Flowchart: Terminator 1462" o:spid="_x0000_s1043" type="#_x0000_t116" style="position:absolute;left:37649;top:52839;width:15281;height:4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OksIA&#10;AADdAAAADwAAAGRycy9kb3ducmV2LnhtbERP32vCMBB+H/g/hBN8m6k6qnRGEWFMkA3U7f1obk21&#10;uZQk1vrfL4OBb/fx/bzlureN6MiH2rGCyTgDQVw6XXOl4Ov09rwAESKyxsYxKbhTgPVq8LTEQrsb&#10;H6g7xkqkEA4FKjAxtoWUoTRkMYxdS5y4H+ctxgR9JbXHWwq3jZxmWS4t1pwaDLa0NVRejleroLvO&#10;PvJzvvgM3/YizUHvd+9+rtRo2G9eQUTq40P8797pNP8ln8L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06SwgAAAN0AAAAPAAAAAAAAAAAAAAAAAJgCAABkcnMvZG93&#10;bnJldi54bWxQSwUGAAAAAAQABAD1AAAAhwMAAAAA&#10;" fillcolor="#e36c0a [2409]" stroked="f">
                  <v:shadow on="t" color="black" opacity="22937f" origin=",.5" offset="0,.63889mm"/>
                  <v:textbox inset="0,0,0,0">
                    <w:txbxContent>
                      <w:p w14:paraId="6473B708" w14:textId="77777777" w:rsidR="00CC308A" w:rsidRPr="008E7987" w:rsidRDefault="00CC308A" w:rsidP="00AA0CCA">
                        <w:pPr>
                          <w:pStyle w:val="NormalWeb"/>
                          <w:spacing w:before="0" w:beforeAutospacing="0" w:after="0" w:afterAutospacing="0"/>
                          <w:jc w:val="center"/>
                          <w:rPr>
                            <w:rFonts w:asciiTheme="minorHAnsi" w:eastAsia="Calibri" w:hAnsiTheme="minorHAnsi"/>
                            <w:b/>
                            <w:bCs/>
                            <w:color w:val="FFFFFF"/>
                            <w:kern w:val="24"/>
                            <w:sz w:val="20"/>
                            <w:szCs w:val="20"/>
                          </w:rPr>
                        </w:pPr>
                        <w:r w:rsidRPr="008E7987">
                          <w:rPr>
                            <w:rFonts w:asciiTheme="minorHAnsi" w:eastAsia="Calibri" w:hAnsiTheme="minorHAnsi"/>
                            <w:b/>
                            <w:bCs/>
                            <w:color w:val="FFFFFF"/>
                            <w:kern w:val="24"/>
                            <w:sz w:val="20"/>
                            <w:szCs w:val="20"/>
                          </w:rPr>
                          <w:t>Not Funded</w:t>
                        </w:r>
                      </w:p>
                    </w:txbxContent>
                  </v:textbox>
                </v:shape>
                <v:shape id="Straight Arrow Connector 1463" o:spid="_x0000_s1044" type="#_x0000_t32" style="position:absolute;left:15494;top:48927;width:3791;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YasYAAADdAAAADwAAAGRycy9kb3ducmV2LnhtbESPQWsCMRCF70L/Q5iCF6nZVRFZjVIK&#10;gmgpahWvw2bcXdxMliTq+u+bguBthvfeN29mi9bU4kbOV5YVpP0EBHFudcWFgsPv8mMCwgdkjbVl&#10;UvAgD4v5W2eGmbZ33tFtHwoRIewzVFCG0GRS+rwkg75vG+Kona0zGOLqCqkd3iPc1HKQJGNpsOJ4&#10;ocSGvkrKL/uriZRHb1X01ulg893QydFPvZ2kR6W67+3nFESgNrzMz/RKx/qj8RD+v4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C2GrGAAAA3QAAAA8AAAAAAAAA&#10;AAAAAAAAoQIAAGRycy9kb3ducmV2LnhtbFBLBQYAAAAABAAEAPkAAACUAwAAAAA=&#10;" strokecolor="#1f497d [3215]" strokeweight="2.25pt">
                  <v:stroke endarrow="block" endcap="round"/>
                </v:shape>
                <v:shape id="Flowchart: Terminator 1464" o:spid="_x0000_s1045" type="#_x0000_t116" style="position:absolute;left:37647;top:46646;width:15173;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4YcIA&#10;AADdAAAADwAAAGRycy9kb3ducmV2LnhtbERP3WrCMBS+H+wdwhl4N1NFZFajiCAUJoI/D3BMzpqy&#10;5qQ0WVv39Isg7O58fL9ntRlcLTpqQ+VZwWScgSDW3lRcKrhe9u8fIEJENlh7JgV3CrBZv76sMDe+&#10;5xN151iKFMIhRwU2xiaXMmhLDsPYN8SJ+/Ktw5hgW0rTYp/CXS2nWTaXDitODRYb2lnS3+cfp2DR&#10;dIfi9nnpj5Py124L1LsDaaVGb8N2CSLSEP/FT3dh0vzZfAaP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hh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5D57612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Award Notification Received</w:t>
                        </w:r>
                      </w:p>
                    </w:txbxContent>
                  </v:textbox>
                </v:shape>
                <v:shapetype id="_x0000_t33" coordsize="21600,21600" o:spt="33" o:oned="t" path="m,l21600,r,21600e" filled="f">
                  <v:stroke joinstyle="miter"/>
                  <v:path arrowok="t" fillok="f" o:connecttype="none"/>
                  <o:lock v:ext="edit" shapetype="t"/>
                </v:shapetype>
                <v:shape id="Elbow Connector 1466" o:spid="_x0000_s1046" type="#_x0000_t33" style="position:absolute;left:67224;top:47803;width:4170;height:109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fnb8AAADdAAAADwAAAGRycy9kb3ducmV2LnhtbERPS4vCMBC+L/gfwgh7W1NFuqUaRQRZ&#10;9+bzPjZjW0wmpclq9t9vBGFv8/E9Z76M1og79b51rGA8ykAQV063XCs4HTcfBQgfkDUax6Tglzws&#10;F4O3OZbaPXhP90OoRQphX6KCJoSulNJXDVn0I9cRJ+7qeoshwb6WusdHCrdGTrIslxZbTg0NdrRu&#10;qLodfqyCyzd+RuOr4vxVmLjGnR7bjVbqfRhXMxCBYvgXv9xbneZP8xye36QT5O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kfnb8AAADdAAAADwAAAAAAAAAAAAAAAACh&#10;AgAAZHJzL2Rvd25yZXYueG1sUEsFBgAAAAAEAAQA+QAAAI0DAAAAAA==&#10;" strokecolor="#1f497d [3215]" strokeweight="2.25pt">
                  <v:stroke endarrow="block" endcap="round"/>
                </v:shape>
                <v:shape id="Flowchart: Terminator 1469" o:spid="_x0000_s1047" type="#_x0000_t116" style="position:absolute;left:19285;top:46778;width:15197;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X/8IA&#10;AADdAAAADwAAAGRycy9kb3ducmV2LnhtbERP3WrCMBS+H/gO4Qy8m6kiMjujiCAUlIG6BzhLzpqy&#10;5qQ0sa0+vRkIuzsf3+9ZbQZXi47aUHlWMJ1kIIi1NxWXCr4u+7d3ECEiG6w9k4IbBdisRy8rzI3v&#10;+UTdOZYihXDIUYGNscmlDNqSwzDxDXHifnzrMCbYltK02KdwV8tZli2kw4pTg8WGdpb07/nqFCyb&#10;7lh8Hy7957S8222BenckrdT4ddh+gIg0xH/x012YNH++WMLf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lf/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6BF04481"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cstheme="minorBidi"/>
                            <w:b/>
                            <w:bCs/>
                            <w:color w:val="FFFFFF" w:themeColor="light1"/>
                            <w:kern w:val="24"/>
                            <w:sz w:val="20"/>
                            <w:szCs w:val="20"/>
                          </w:rPr>
                          <w:t>Pending Sponsor Review</w:t>
                        </w:r>
                      </w:p>
                    </w:txbxContent>
                  </v:textbox>
                </v:shape>
                <v:shape id="Flowchart: Terminator 1470" o:spid="_x0000_s1048" type="#_x0000_t116" style="position:absolute;left:56260;top:46637;width:15173;height:4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ov8YA&#10;AADdAAAADwAAAGRycy9kb3ducmV2LnhtbESP0UrDQBBF34X+wzJC3+ympaiN3ZZSEAIWwdYPmO6O&#10;2WB2NmTXJPr1zoPg2wz3zr1ntvsptGqgPjWRDSwXBShiG13DtYH3y/PdI6iUkR22kcnANyXY72Y3&#10;WyxdHPmNhnOulYRwKtGAz7krtU7WU8C0iB2xaB+xD5hl7WvtehwlPLR6VRT3OmDD0uCxo6Mn+3n+&#10;CgY23XCqri+X8XVZ//hDhfZ4ImvM/HY6PIHKNOV/89915QR//SD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Vov8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1D9F4172"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Awarded</w:t>
                        </w:r>
                      </w:p>
                    </w:txbxContent>
                  </v:textbox>
                </v:shape>
                <v:shape id="Flowchart: Terminator 1471" o:spid="_x0000_s1049" type="#_x0000_t116" style="position:absolute;left:74743;top:46607;width:15172;height:4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GOMIA&#10;AADdAAAADwAAAGRycy9kb3ducmV2LnhtbERP32vCMBB+H+x/CDfwbabqqFKNMgRRkA10+n40Z9PZ&#10;XEoSa/3vl8Fgb/fx/bzFqreN6MiH2rGC0TADQVw6XXOl4PS1eZ2BCBFZY+OYFDwowGr5/LTAQrs7&#10;H6g7xkqkEA4FKjAxtoWUoTRkMQxdS5y4i/MWY4K+ktrjPYXbRo6zLJcWa04NBltaGyqvx5tV0N0m&#10;H/l3PvsMZ3uV5qD3u62fKjV46d/nICL18V/8597pNP9tOoL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EY4wgAAAN0AAAAPAAAAAAAAAAAAAAAAAJgCAABkcnMvZG93&#10;bnJldi54bWxQSwUGAAAAAAQABAD1AAAAhwMAAAAA&#10;" fillcolor="#e36c0a [2409]" stroked="f">
                  <v:shadow on="t" color="black" opacity="22937f" origin=",.5" offset="0,.63889mm"/>
                  <v:textbox inset="0,0,0,0">
                    <w:txbxContent>
                      <w:p w14:paraId="37BA0AD7"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Completed</w:t>
                        </w:r>
                      </w:p>
                    </w:txbxContent>
                  </v:textbox>
                </v:shape>
                <v:shape id="Flowchart: Terminator 1479" o:spid="_x0000_s1050" type="#_x0000_t116" style="position:absolute;left:74757;top:39842;width:15158;height:4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KPsMA&#10;AADdAAAADwAAAGRycy9kb3ducmV2LnhtbERP22oCMRB9L/QfwhT6VrO1surWKCKIgrTg7X3YTDdb&#10;N5Mliev27xuh0Lc5nOvMFr1tREc+1I4VvA4yEMSl0zVXCk7H9csERIjIGhvHpOCHAizmjw8zLLS7&#10;8Z66Q6xECuFQoAITY1tIGUpDFsPAtcSJ+3LeYkzQV1J7vKVw28hhluXSYs2pwWBLK0Pl5XC1Crrr&#10;20f+nU8+w9lepNnr3Xbjx0o9P/XLdxCR+vgv/nNvdZo/Gk/h/k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pKPsMAAADdAAAADwAAAAAAAAAAAAAAAACYAgAAZHJzL2Rv&#10;d25yZXYueG1sUEsFBgAAAAAEAAQA9QAAAIgDAAAAAA==&#10;" fillcolor="#e36c0a [2409]" stroked="f">
                  <v:shadow on="t" color="black" opacity="22937f" origin=",.5" offset="0,.63889mm"/>
                  <v:textbox inset="0,0,0,0">
                    <w:txbxContent>
                      <w:p w14:paraId="3CAF5ADC"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Transferred Out</w:t>
                        </w:r>
                      </w:p>
                    </w:txbxContent>
                  </v:textbox>
                </v:shape>
                <v:shape id="Flowchart: Terminator 1480" o:spid="_x0000_s1051" type="#_x0000_t116" style="position:absolute;left:74771;top:53019;width:15144;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ThMYA&#10;AADdAAAADwAAAGRycy9kb3ducmV2LnhtbESPS2vDMBCE74X8B7GF3hq5DxzjRgmhUBooLeTR+2Jt&#10;LTfWykiK4/777qHQ2y4zO/Ptcj35Xo0UUxfYwN28AEXcBNtxa+B4eLmtQKWMbLEPTAZ+KMF6Nbta&#10;Ym3DhXc07nOrJIRTjQZczkOtdWoceUzzMBCL9hWixyxrbLWNeJFw3+v7oii1x46lweFAz46a0/7s&#10;DYznh/fyu6w+0qc/abezb9vXuDDm5nraPIHKNOV/89/11gr+YyX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WThMYAAADdAAAADwAAAAAAAAAAAAAAAACYAgAAZHJz&#10;L2Rvd25yZXYueG1sUEsFBgAAAAAEAAQA9QAAAIsDAAAAAA==&#10;" fillcolor="#e36c0a [2409]" stroked="f">
                  <v:shadow on="t" color="black" opacity="22937f" origin=",.5" offset="0,.63889mm"/>
                  <v:textbox inset="0,0,0,0">
                    <w:txbxContent>
                      <w:p w14:paraId="07F1ED2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Terminated</w:t>
                        </w:r>
                      </w:p>
                    </w:txbxContent>
                  </v:textbox>
                </v:shape>
                <v:shape id="Elbow Connector 1481" o:spid="_x0000_s1052" type="#_x0000_t33" style="position:absolute;left:67067;top:38948;width:4469;height:1091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X88QAAADdAAAADwAAAGRycy9kb3ducmV2LnhtbERPTWvCQBC9C/6HZYTedKPWItFVSovo&#10;pYdaQY9Ddkyi2dltdk3iv3cLBW/zeJ+zXHemEg3VvrSsYDxKQBBnVpecKzj8bIZzED4ga6wsk4I7&#10;eViv+r0lptq2/E3NPuQihrBPUUERgkul9FlBBv3IOuLInW1tMERY51LX2MZwU8lJkrxJgyXHhgId&#10;fRSUXfc3o2DWzm6h+nWfjXeX4+R82k53X1ulXgbd+wJEoC48xf/unY7zX+dj+Ps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BfzxAAAAN0AAAAPAAAAAAAAAAAA&#10;AAAAAKECAABkcnMvZG93bnJldi54bWxQSwUGAAAAAAQABAD5AAAAkgMAAAAA&#10;" strokecolor="#1f497d [3215]" strokeweight="2.25pt">
                  <v:stroke endarrow="block" endcap="round"/>
                </v:shape>
                <v:shape id="Straight Arrow Connector 1482" o:spid="_x0000_s1053" type="#_x0000_t32" style="position:absolute;left:7869;top:9776;width:74;height:2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bC8YAAADdAAAADwAAAGRycy9kb3ducmV2LnhtbESPQWvCQBCF7wX/wzKFXqRuEqSENBsp&#10;giBtKVYtvQ7ZMQlmZ8PuqvHfuwWhtxnee9+8KRej6cWZnO8sK0hnCQji2uqOGwX73eo5B+EDssbe&#10;Mim4kodFNXkosdD2wt903oZGRAj7AhW0IQyFlL5uyaCf2YE4agfrDIa4ukZqh5cIN73MkuRFGuw4&#10;XmhxoGVL9XF7MpFyna6b6XuafXwO9Ovoq9/k6Y9ST4/j2yuIQGP4N9/Tax3rz/MM/r6JI8j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CmwvGAAAA3QAAAA8AAAAAAAAA&#10;AAAAAAAAoQIAAGRycy9kb3ducmV2LnhtbFBLBQYAAAAABAAEAPkAAACUAwAAAAA=&#10;" strokecolor="#1f497d [3215]" strokeweight="2.25pt">
                  <v:stroke endarrow="block" endcap="round"/>
                </v:shape>
                <v:shape id="Flowchart: Terminator 1484" o:spid="_x0000_s1054" type="#_x0000_t116" style="position:absolute;left:37541;top:39749;width:15282;height:4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m8IA&#10;AADdAAAADwAAAGRycy9kb3ducmV2LnhtbERP3WrCMBS+F/YO4Qy801QRcdUoIgiFiTDdAxyTs6as&#10;OSlN1tY9/SIIuzsf3+/Z7AZXi47aUHlWMJtmIIi1NxWXCj6vx8kKRIjIBmvPpOBOAXbbl9EGc+N7&#10;/qDuEkuRQjjkqMDG2ORSBm3JYZj6hjhxX751GBNsS2la7FO4q+U8y5bSYcWpwWJDB0v6+/LjFLw1&#10;3am4vV/786z8tfsC9eFEWqnx67Bfg4g0xH/x012YNH+xWsDj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6b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6135F428"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Pending Sponsor Review Award Anticipated</w:t>
                        </w:r>
                      </w:p>
                    </w:txbxContent>
                  </v:textbox>
                </v:shape>
                <v:shape id="Straight Arrow Connector 1486" o:spid="_x0000_s1055" type="#_x0000_t32" style="position:absolute;left:7869;top:16669;width:43;height:2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BI8IAAADdAAAADwAAAGRycy9kb3ducmV2LnhtbERPS4vCMBC+C/sfwizsTdPKIlKNUhTd&#10;va0vBG9DM7bFZlKaaNt/vxEEb/PxPWe+7EwlHtS40rKCeBSBIM6sLjlXcDpuhlMQziNrrCyTgp4c&#10;LBcfgzkm2ra8p8fB5yKEsEtQQeF9nUjpsoIMupGtiQN3tY1BH2CTS91gG8JNJcdRNJEGSw4NBda0&#10;Kii7He5GQdv/ndbbS7rnc2zifh2nmfvZKfX12aUzEJ46/xa/3L86zP+eTuD5TTh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WBI8IAAADdAAAADwAAAAAAAAAAAAAA&#10;AAChAgAAZHJzL2Rvd25yZXYueG1sUEsFBgAAAAAEAAQA+QAAAJADAAAAAA==&#10;" strokecolor="#1f497d [3215]" strokeweight="2.25pt">
                  <v:stroke endarrow="block" endcap="round"/>
                </v:shape>
                <v:shape id="Straight Arrow Connector 1488" o:spid="_x0000_s1056" type="#_x0000_t32" style="position:absolute;left:7891;top:37268;width:26;height:2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6nGsMAAADdAAAADwAAAGRycy9kb3ducmV2LnhtbESPQYvCQAyF7wv+hyGCt3VqXUSqo4iw&#10;4EGQddVz6MS22MmUzmxt/705CHtLeC/vfVlve1erjtpQeTYwmyagiHNvKy4MXH6/P5egQkS2WHsm&#10;AwMF2G5GH2vMrH/yD3XnWCgJ4ZChgTLGJtM65CU5DFPfEIt2963DKGtbaNviU8JdrdMkWWiHFUtD&#10;iQ3tS8of5z9n4BpoMZvnu+SYdt764ZQO9elmzGTc71agIvXx3/y+PljB/1oKrnwjI+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pxrDAAAA3QAAAA8AAAAAAAAAAAAA&#10;AAAAoQIAAGRycy9kb3ducmV2LnhtbFBLBQYAAAAABAAEAPkAAACRAwAAAAA=&#10;" strokecolor="#1f497d [3215]" strokeweight="2.25pt">
                  <v:stroke startarrow="block" endarrow="block" endcap="round"/>
                </v:shape>
                <v:shape id="Straight Arrow Connector 1489" o:spid="_x0000_s1057" type="#_x0000_t32" style="position:absolute;left:34482;top:48916;width:3165;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JesYAAADdAAAADwAAAGRycy9kb3ducmV2LnhtbESPQWvCQBCF74L/YRmhF9FNpEiMrlIK&#10;BWmlWKt4HbJjEszOht2txn/vFgRvM7z3vnmzWHWmERdyvrasIB0nIIgLq2suFex/P0YZCB+QNTaW&#10;ScGNPKyW/d4Cc22v/EOXXShFhLDPUUEVQptL6YuKDPqxbYmjdrLOYIirK6V2eI1w08hJkkylwZrj&#10;hQpbeq+oOO/+TKTchuty+JlOvjYtHR19N9ssPSj1Muje5iACdeFpfqTXOtZ/zWbw/00cQ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CXrGAAAA3QAAAA8AAAAAAAAA&#10;AAAAAAAAoQIAAGRycy9kb3ducmV2LnhtbFBLBQYAAAAABAAEAPkAAACUAwAAAAA=&#10;" strokecolor="#1f497d [3215]" strokeweight="2.25pt">
                  <v:stroke endarrow="block" endcap="round"/>
                </v:shape>
                <v:shape id="Straight Arrow Connector 1490" o:spid="_x0000_s1058" type="#_x0000_t32" style="position:absolute;left:52820;top:48909;width:344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2OsYAAADdAAAADwAAAGRycy9kb3ducmV2LnhtbESPQWvCQBCF74L/YZlCL1I3kSKauooI&#10;grQirbb0OmSnSWh2NuxuNf77zkHw9oZ58817i1XvWnWmEBvPBvJxBoq49LbhysDnafs0AxUTssXW&#10;Mxm4UoTVcjhYYGH9hT/ofEyVEgjHAg3UKXWF1rGsyWEc+45Ydj8+OEwyhkrbgBeBu1ZPsmyqHTYs&#10;H2rsaFNT+Xv8c0K5jnbV6DWfvO07+g50aN9n+Zcxjw/9+gVUoj7dzbfrnZX4z3PJL21E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FNjrGAAAA3QAAAA8AAAAAAAAA&#10;AAAAAAAAoQIAAGRycy9kb3ducmV2LnhtbFBLBQYAAAAABAAEAPkAAACUAwAAAAA=&#10;" strokecolor="#1f497d [3215]" strokeweight="2.25pt">
                  <v:stroke endarrow="block" endcap="round"/>
                </v:shape>
                <v:shape id="Straight Arrow Connector 1491" o:spid="_x0000_s1059" type="#_x0000_t32" style="position:absolute;left:71433;top:48909;width:331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PisMAAADdAAAADwAAAGRycy9kb3ducmV2LnhtbERPS2vCQBC+F/wPywi91c2KlDa6SlC0&#10;vbU+ELwN2TEJZmdDdjXJv+8WCr3Nx/ecxaq3tXhQ6yvHGtQkAUGcO1NxoeF03L68gfAB2WDtmDQM&#10;5GG1HD0tMDWu4z09DqEQMYR9ihrKEJpUSp+XZNFPXEMcuatrLYYI20KaFrsYbms5TZJXabHi2FBi&#10;Q+uS8tvhbjV0w9dps7tkez4rq4aNynL/8a3187jP5iAC9eFf/Of+NHH+7F3B7zfx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j4rDAAAA3QAAAA8AAAAAAAAAAAAA&#10;AAAAoQIAAGRycy9kb3ducmV2LnhtbFBLBQYAAAAABAAEAPkAAACRAwAAAAA=&#10;" strokecolor="#1f497d [3215]" strokeweight="2.25pt">
                  <v:stroke endarrow="block" endcap="round"/>
                </v:shape>
                <v:shape id="Flowchart: Terminator 1493" o:spid="_x0000_s1060" type="#_x0000_t116" style="position:absolute;left:19306;top:32884;width:15148;height:4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QMsMA&#10;AADdAAAADwAAAGRycy9kb3ducmV2LnhtbERP3WrCMBS+H/gO4QjezVQ3xqxGEWFQUAbTPcAxOTbF&#10;5qQ0sa0+/TIY7O58fL9ntRlcLTpqQ+VZwWyagSDW3lRcKvg+fTy/gwgR2WDtmRTcKcBmPXpaYW58&#10;z1/UHWMpUgiHHBXYGJtcyqAtOQxT3xAn7uJbhzHBtpSmxT6Fu1rOs+xNOqw4NVhsaGdJX483p2DR&#10;dIfivD/1n7PyYbcF6t2BtFKT8bBdgog0xH/xn7swaf7r4gV+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QMsMAAADd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76A89EF3" w14:textId="77777777" w:rsidR="00CC308A" w:rsidRPr="008E7987" w:rsidRDefault="00CC308A" w:rsidP="00AA0CCA">
                        <w:pPr>
                          <w:pStyle w:val="NormalWeb"/>
                          <w:spacing w:before="0" w:beforeAutospacing="0" w:after="0" w:afterAutospacing="0"/>
                          <w:jc w:val="center"/>
                          <w:rPr>
                            <w:rFonts w:asciiTheme="minorHAnsi" w:hAnsiTheme="minorHAnsi"/>
                            <w:sz w:val="20"/>
                            <w:szCs w:val="20"/>
                          </w:rPr>
                        </w:pPr>
                        <w:r w:rsidRPr="008E7987">
                          <w:rPr>
                            <w:rFonts w:asciiTheme="minorHAnsi" w:eastAsia="Calibri" w:hAnsiTheme="minorHAnsi"/>
                            <w:b/>
                            <w:bCs/>
                            <w:color w:val="FFFFFF"/>
                            <w:kern w:val="24"/>
                            <w:sz w:val="20"/>
                            <w:szCs w:val="20"/>
                          </w:rPr>
                          <w:t>SPO Status Confirmation</w:t>
                        </w:r>
                      </w:p>
                    </w:txbxContent>
                  </v:textbox>
                </v:shape>
                <v:shape id="Flowchart: Terminator 1494" o:spid="_x0000_s1061" type="#_x0000_t116" style="position:absolute;left:70067;top:2867;width:15246;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DWsMA&#10;AADdAAAADwAAAGRycy9kb3ducmV2LnhtbERP22oCMRB9L/gPYQTfatYLW7saRQSpUFrQtu/DZtys&#10;biZLEtft3zeFQt/mcK6z2vS2ER35UDtWMBlnIIhLp2uuFHx+7B8XIEJE1tg4JgXfFGCzHjyssNDu&#10;zkfqTrESKYRDgQpMjG0hZSgNWQxj1xIn7uy8xZigr6T2eE/htpHTLMulxZpTg8GWdobK6+lmFXS3&#10;2Vt+yRfv4ctepTnq18OLf1JqNOy3SxCR+vgv/nMfdJo/f57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cDWsMAAADdAAAADwAAAAAAAAAAAAAAAACYAgAAZHJzL2Rv&#10;d25yZXYueG1sUEsFBgAAAAAEAAQA9QAAAIgDAAAAAA==&#10;" fillcolor="#e36c0a [2409]" stroked="f">
                  <v:shadow on="t" color="black" opacity="22937f" origin=",.5" offset="0,.63889mm"/>
                  <v:textbox inset="0,0,0,0">
                    <w:txbxContent>
                      <w:p w14:paraId="59A25E65" w14:textId="77777777" w:rsidR="00CC308A" w:rsidRPr="008E7987" w:rsidRDefault="00CC308A" w:rsidP="00AA0CCA">
                        <w:pPr>
                          <w:pStyle w:val="NormalWeb"/>
                          <w:spacing w:before="0" w:beforeAutospacing="0" w:after="0" w:afterAutospacing="0"/>
                          <w:jc w:val="center"/>
                          <w:rPr>
                            <w:rFonts w:asciiTheme="minorHAnsi" w:hAnsiTheme="minorHAnsi"/>
                          </w:rPr>
                        </w:pPr>
                        <w:r w:rsidRPr="008E7987">
                          <w:rPr>
                            <w:rFonts w:asciiTheme="minorHAnsi" w:eastAsia="Calibri" w:hAnsiTheme="minorHAnsi"/>
                            <w:b/>
                            <w:bCs/>
                            <w:color w:val="FFFFFF"/>
                            <w:kern w:val="24"/>
                            <w:sz w:val="20"/>
                            <w:szCs w:val="20"/>
                          </w:rPr>
                          <w:t>End States</w:t>
                        </w:r>
                      </w:p>
                    </w:txbxContent>
                  </v:textbox>
                </v:shape>
                <v:shape id="Straight Arrow Connector 1495" o:spid="_x0000_s1062" type="#_x0000_t32" style="position:absolute;left:70638;top:10301;width:35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eWcIAAADdAAAADwAAAGRycy9kb3ducmV2LnhtbERPS4vCMBC+C/sfwix409TqinaNIoLg&#10;QZCtj/PQjG3ZZlKaWNt/b4SFvc3H95zVpjOVaKlxpWUFk3EEgjizuuRcweW8Hy1AOI+ssbJMCnpy&#10;sFl/DFaYaPvkH2pTn4sQwi5BBYX3dSKlywoy6Ma2Jg7c3TYGfYBNLnWDzxBuKhlH0VwaLDk0FFjT&#10;rqDsN30YBVdH88k020bHuLXa9qe4r043pYaf3fYbhKfO/4v/3Acd5s+WX/D+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aeWcIAAADdAAAADwAAAAAAAAAAAAAA&#10;AAChAgAAZHJzL2Rvd25yZXYueG1sUEsFBgAAAAAEAAQA+QAAAJADAAAAAA==&#10;" strokecolor="#1f497d [3215]" strokeweight="2.25pt">
                  <v:stroke startarrow="block" endarrow="block" endcap="round"/>
                </v:shape>
                <v:shapetype id="_x0000_t202" coordsize="21600,21600" o:spt="202" path="m,l,21600r21600,l21600,xe">
                  <v:stroke joinstyle="miter"/>
                  <v:path gradientshapeok="t" o:connecttype="rect"/>
                </v:shapetype>
                <v:shape id="Text Box 2" o:spid="_x0000_s1063" type="#_x0000_t202" style="position:absolute;left:75860;top:7780;width:9144;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X7cQA&#10;AADdAAAADwAAAGRycy9kb3ducmV2LnhtbERPzWrCQBC+C32HZQre6qa1RI1uQhEt9eCh1gcYs5NN&#10;MDsbsltN+/RdoeBtPr7fWRWDbcWFet84VvA8SUAQl043bBQcv7ZPcxA+IGtsHZOCH/JQ5A+jFWba&#10;XfmTLodgRAxhn6GCOoQuk9KXNVn0E9cRR65yvcUQYW+k7vEaw20rX5IklRYbjg01drSuqTwfvq2C&#10;9W+FJjl1+/e0nJpdoNmmqWZKjR+HtyWIQEO4i//dHzrOf12kcPs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F+3EAAAA3QAAAA8AAAAAAAAAAAAAAAAAmAIAAGRycy9k&#10;b3ducmV2LnhtbFBLBQYAAAAABAAEAPUAAACJAwAAAAA=&#10;" stroked="f">
                  <v:textbox inset="0,0,0,0">
                    <w:txbxContent>
                      <w:p w14:paraId="0204FA00" w14:textId="77777777" w:rsidR="00CC308A" w:rsidRPr="008E7987" w:rsidRDefault="00CC308A" w:rsidP="00AA0CCA">
                        <w:pPr>
                          <w:pStyle w:val="NormalWeb"/>
                          <w:spacing w:before="120" w:beforeAutospacing="0" w:after="120" w:afterAutospacing="0"/>
                          <w:rPr>
                            <w:rFonts w:asciiTheme="minorHAnsi" w:hAnsiTheme="minorHAnsi"/>
                          </w:rPr>
                        </w:pPr>
                        <w:r w:rsidRPr="008E7987">
                          <w:rPr>
                            <w:rFonts w:asciiTheme="minorHAnsi" w:eastAsia="Calibri" w:hAnsiTheme="minorHAnsi"/>
                            <w:sz w:val="22"/>
                            <w:szCs w:val="22"/>
                          </w:rPr>
                          <w:t xml:space="preserve">Bi-directional </w:t>
                        </w:r>
                        <w:r w:rsidRPr="008E7987">
                          <w:rPr>
                            <w:rFonts w:asciiTheme="minorHAnsi" w:eastAsia="Calibri" w:hAnsiTheme="minorHAnsi"/>
                            <w:sz w:val="22"/>
                            <w:szCs w:val="22"/>
                          </w:rPr>
                          <w:br/>
                          <w:t>feedback loop</w:t>
                        </w:r>
                      </w:p>
                    </w:txbxContent>
                  </v:textbox>
                </v:shape>
                <v:shape id="Straight Arrow Connector 1281" o:spid="_x0000_s1064" type="#_x0000_t32" style="position:absolute;left:34564;top:21307;width:3084;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HhMUAAADdAAAADwAAAGRycy9kb3ducmV2LnhtbESPQWvCQBCF74L/YZmCF9FNcighuooU&#10;BFEpVVt6HbLTJJidDburxn/vFgRvM7z3vnkzX/amFVdyvrGsIJ0mIIhLqxuuFHyf1pMchA/IGlvL&#10;pOBOHpaL4WCOhbY3PtD1GCoRIewLVFCH0BVS+rImg35qO+Ko/VlnMMTVVVI7vEW4aWWWJO/SYMPx&#10;Qo0dfdRUno8XEyn38aYab9Nst+/o19Fn+5WnP0qN3vrVDESgPrzMz/RGx/pZnsL/N3EE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vHhMUAAADdAAAADwAAAAAAAAAA&#10;AAAAAAChAgAAZHJzL2Rvd25yZXYueG1sUEsFBgAAAAAEAAQA+QAAAJMDAAAAAA==&#10;" strokecolor="#1f497d [3215]" strokeweight="2.25pt">
                  <v:stroke endarrow="block" endcap="round"/>
                </v:shape>
                <v:shape id="Flowchart: Terminator 1283" o:spid="_x0000_s1065" type="#_x0000_t116" style="position:absolute;left:37651;top:26162;width:15247;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EF8IA&#10;AADdAAAADwAAAGRycy9kb3ducmV2LnhtbERP3WrCMBS+F/YO4Qx2p6kK4qpRRBAKijDdAxyTs6as&#10;OSlNbLs9/SIIuzsf3+9ZbwdXi47aUHlWMJ1kIIi1NxWXCj6vh/ESRIjIBmvPpOCHAmw3L6M15sb3&#10;/EHdJZYihXDIUYGNscmlDNqSwzDxDXHivnzrMCbYltK02KdwV8tZli2kw4pTg8WG9pb09+XuFLw3&#10;3am4Ha/9eVr+2l2Ben8irdTb67BbgYg0xH/x012YNH+2nMPj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UQX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173BE85B" w14:textId="3E004B3D" w:rsidR="00CC308A" w:rsidRPr="002E0C66" w:rsidRDefault="00CC308A" w:rsidP="00751874">
                        <w:pPr>
                          <w:pStyle w:val="NormalWeb"/>
                          <w:spacing w:before="0" w:beforeAutospacing="0" w:after="0" w:afterAutospacing="0"/>
                          <w:jc w:val="center"/>
                          <w:rPr>
                            <w:rFonts w:asciiTheme="minorHAnsi" w:hAnsiTheme="minorHAnsi"/>
                          </w:rPr>
                        </w:pPr>
                        <w:r>
                          <w:rPr>
                            <w:rFonts w:asciiTheme="minorHAnsi" w:eastAsia="Calibri" w:hAnsiTheme="minorHAnsi"/>
                            <w:b/>
                            <w:bCs/>
                            <w:color w:val="FFFFFF"/>
                            <w:kern w:val="24"/>
                            <w:sz w:val="20"/>
                            <w:szCs w:val="20"/>
                          </w:rPr>
                          <w:t>Sponsor Response Requested</w:t>
                        </w:r>
                      </w:p>
                    </w:txbxContent>
                  </v:textbox>
                </v:shape>
                <v:shape id="Flowchart: Terminator 1285" o:spid="_x0000_s1066" type="#_x0000_t116" style="position:absolute;left:37648;top:19309;width:15164;height:3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y5MMA&#10;AADdAAAADwAAAGRycy9kb3ducmV2LnhtbERP32vCMBB+F/Y/hBvsTVMd60o1yhiMCcOBTt+P5myq&#10;zaUksXb//SIMfLuP7+ctVoNtRU8+NI4VTCcZCOLK6YZrBfufj3EBIkRkja1jUvBLAVbLh9ECS+2u&#10;vKV+F2uRQjiUqMDE2JVShsqQxTBxHXHijs5bjAn6WmqP1xRuWznLslxabDg1GOzo3VB13l2sgv7y&#10;vMlPefEdDvYszVZ/rT/9q1JPj8PbHESkId7F/+61TvNnxQv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ny5MMAAADdAAAADwAAAAAAAAAAAAAAAACYAgAAZHJzL2Rv&#10;d25yZXYueG1sUEsFBgAAAAAEAAQA9QAAAIgDAAAAAA==&#10;" fillcolor="#e36c0a [2409]" stroked="f">
                  <v:shadow on="t" color="black" opacity="22937f" origin=",.5" offset="0,.63889mm"/>
                  <v:textbox inset="0,0,0,0">
                    <w:txbxContent>
                      <w:p w14:paraId="6C9F8140" w14:textId="77777777" w:rsidR="00CC308A" w:rsidRPr="002E0C66" w:rsidRDefault="00CC308A" w:rsidP="002E0C66">
                        <w:pPr>
                          <w:pStyle w:val="NormalWeb"/>
                          <w:spacing w:before="0" w:beforeAutospacing="0" w:after="0" w:afterAutospacing="0"/>
                          <w:jc w:val="center"/>
                          <w:rPr>
                            <w:rFonts w:asciiTheme="minorHAnsi" w:hAnsiTheme="minorHAnsi"/>
                          </w:rPr>
                        </w:pPr>
                        <w:r w:rsidRPr="002E0C66">
                          <w:rPr>
                            <w:rFonts w:asciiTheme="minorHAnsi" w:eastAsia="Calibri" w:hAnsiTheme="minorHAnsi"/>
                            <w:b/>
                            <w:bCs/>
                            <w:color w:val="FFFFFF"/>
                            <w:kern w:val="24"/>
                            <w:sz w:val="20"/>
                            <w:szCs w:val="20"/>
                          </w:rPr>
                          <w:t>Withdrawn from Sponsor</w:t>
                        </w:r>
                      </w:p>
                    </w:txbxContent>
                  </v:textbox>
                </v:shape>
                <v:shape id="Elbow Connector 1286" o:spid="_x0000_s1067" type="#_x0000_t34" style="position:absolute;left:30480;top:14720;width:7168;height:474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pCMYAAADdAAAADwAAAGRycy9kb3ducmV2LnhtbESP3WrDMAyF7wt7B6PBbsritLCSZXFC&#10;KAxKYYVmewARKz8sltPYS7O3nweF3kmco3M+ZcViBjHT5HrLCjZRDIK4trrnVsHX5/tzAsJ5ZI2D&#10;ZVLwSw6K/GGVYartlc80V74VIYRdigo678dUSld3ZNBFdiQOWmMngz6sUyv1hNcQbga5jeOdNNhz&#10;aOhwpH1H9Xf1YxScXi/uEJ8/9kdrjy/NnJSndeBRT49L+QbC0+Lv5tv1QQf8bbKD/2/CCD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76QjGAAAA3QAAAA8AAAAAAAAA&#10;AAAAAAAAoQIAAGRycy9kb3ducmV2LnhtbFBLBQYAAAAABAAEAPkAAACUAwAAAAA=&#10;" adj="-393" strokecolor="#1f497d [3215]" strokeweight="2.25pt">
                  <v:stroke endarrow="block" endcap="round"/>
                </v:shape>
                <v:shape id="Elbow Connector 1287" o:spid="_x0000_s1068" type="#_x0000_t34" style="position:absolute;left:30480;top:22118;width:7171;height:61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P8IAAADdAAAADwAAAGRycy9kb3ducmV2LnhtbERPTWvCQBC9F/oflil4q5uK2DR1lSIo&#10;3rSxvQ/ZaZImO7tm1xj99W6h4G0e73Pmy8G0oqfO15YVvIwTEMSF1TWXCr4O6+cUhA/IGlvLpOBC&#10;HpaLx4c5Ztqe+ZP6PJQihrDPUEEVgsuk9EVFBv3YOuLI/djOYIiwK6Xu8BzDTSsnSTKTBmuODRU6&#10;WlVUNPnJKNj737drv9k5Of1u8mbtjhpxptToafh4BxFoCHfxv3ur4/xJ+gp/38QT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QP8IAAADdAAAADwAAAAAAAAAAAAAA&#10;AAChAgAAZHJzL2Rvd25yZXYueG1sUEsFBgAAAAAEAAQA+QAAAJADAAAAAA==&#10;" adj="-388" strokecolor="#1f497d [3215]" strokeweight="2.25pt">
                  <v:stroke endarrow="block" endcap="round"/>
                </v:shape>
                <v:shape id="Flowchart: Terminator 1280" o:spid="_x0000_s1069" type="#_x0000_t116" style="position:absolute;left:19318;top:19273;width:15246;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YMUA&#10;AADdAAAADwAAAGRycy9kb3ducmV2LnhtbESPQWvDMAyF74P9B6PCbqvTHkqX1S2lMAisFNbuB2i2&#10;FofGcoi9JN2vrw6D3STe03ufNrsptGqgPjWRDSzmBShiG13DtYHPy9vzGlTKyA7byGTgRgl228eH&#10;DZYujvxBwznXSkI4lWjA59yVWifrKWCax45YtO/YB8yy9rV2PY4SHlq9LIqVDtiwNHjs6ODJXs8/&#10;wcBLNxyrr/fLeFrUv35foT0cyRrzNJv2r6AyTfnf/HddOcFfroVf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pgxQAAAN0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144AF984" w14:textId="77777777" w:rsidR="00CC308A" w:rsidRPr="002E0C66" w:rsidRDefault="00CC308A" w:rsidP="00B95B14">
                        <w:pPr>
                          <w:pStyle w:val="NormalWeb"/>
                          <w:spacing w:before="0" w:beforeAutospacing="0" w:after="0" w:afterAutospacing="0"/>
                          <w:jc w:val="center"/>
                          <w:rPr>
                            <w:rFonts w:asciiTheme="minorHAnsi" w:hAnsiTheme="minorHAnsi"/>
                          </w:rPr>
                        </w:pPr>
                        <w:r w:rsidRPr="002E0C66">
                          <w:rPr>
                            <w:rFonts w:asciiTheme="minorHAnsi" w:eastAsia="Calibri" w:hAnsiTheme="minorHAnsi"/>
                            <w:b/>
                            <w:bCs/>
                            <w:color w:val="FFFFFF"/>
                            <w:kern w:val="24"/>
                            <w:sz w:val="20"/>
                            <w:szCs w:val="20"/>
                          </w:rPr>
                          <w:t>ALL STATES</w:t>
                        </w:r>
                      </w:p>
                    </w:txbxContent>
                  </v:textbox>
                </v:shape>
                <v:shape id="Straight Arrow Connector 956" o:spid="_x0000_s1070" type="#_x0000_t32" style="position:absolute;left:26880;top:37363;width:4;height:9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xJMcAAADcAAAADwAAAGRycy9kb3ducmV2LnhtbESPQUsDMRSE7wX/Q3iCl2KzLVrbtWmR&#10;gnRBPLQqXl83z83SzcuapN3VX98IQo/DzHzDLFa9bcSJfKgdKxiPMhDEpdM1Vwre355vZyBCRNbY&#10;OCYFPxRgtbwaLDDXruMtnXaxEgnCIUcFJsY2lzKUhiyGkWuJk/flvMWYpK+k9tgluG3kJMum0mLN&#10;acFgS2tD5WF3tAruypl+NdXvZ/fxUAz3uPHF9/FFqZvr/ukRRKQ+XsL/7UIrmN9P4e9MOgJye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NfEkxwAAANwAAAAPAAAAAAAA&#10;AAAAAAAAAKECAABkcnMvZG93bnJldi54bWxQSwUGAAAAAAQABAD5AAAAlQMAAAAA&#10;" strokecolor="#1f497d [3215]" strokeweight="2.25pt">
                  <v:stroke startarrow="block" endarrow="block" endcap="round"/>
                </v:shape>
                <v:shape id="Straight Arrow Connector 957" o:spid="_x0000_s1071" type="#_x0000_t32" style="position:absolute;left:45182;top:30296;width:93;height:94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Gt8UAAADcAAAADwAAAGRycy9kb3ducmV2LnhtbESPQWsCMRSE70L/Q3iFXqRmV7Dq1igi&#10;CKJF1CpeH5vX3cXNy5Kkuv57Uyh4HGbmG2Yya00truR8ZVlB2ktAEOdWV1woOH4v30cgfEDWWFsm&#10;BXfyMJu+dCaYaXvjPV0PoRARwj5DBWUITSalz0sy6Hu2IY7ej3UGQ5SukNrhLcJNLftJ8iENVhwX&#10;SmxoUVJ+OfyaSLl3V0V3nfY3Xw2dHW3r3Sg9KfX22s4/QQRqwzP8315pBePBEP7Ox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aGt8UAAADcAAAADwAAAAAAAAAA&#10;AAAAAAChAgAAZHJzL2Rvd25yZXYueG1sUEsFBgAAAAAEAAQA+QAAAJMDAAAAAA==&#10;" strokecolor="#1f497d [3215]" strokeweight="2.25pt">
                  <v:stroke endarrow="block" endcap="round"/>
                </v:shape>
                <v:group id="Group 1400" o:spid="_x0000_s1072" style="position:absolute;left:3995;top:2522;width:7900;height:6988" coordorigin="23890,545" coordsize="7899,6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80" o:spid="_x0000_s1073" type="#_x0000_t15" style="position:absolute;left:24346;top:89;width:6988;height:7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8fMEA&#10;AADcAAAADwAAAGRycy9kb3ducmV2LnhtbERPz2vCMBS+D/wfwhN2m6nTjVKN4gRhO9qp50fzbKrN&#10;S21i7fzrzUHY8eP7PV/2thYdtb5yrGA8SkAQF05XXCrY/W7eUhA+IGusHZOCP/KwXAxe5phpd+Mt&#10;dXkoRQxhn6ECE0KTSekLQxb9yDXEkTu61mKIsC2lbvEWw20t35PkU1qsODYYbGhtqDjnV6tgclod&#10;9jL/uk9OU3k1l+3Hsdv9KPU67FczEIH68C9+ur+1gjSN8+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vHzBAAAA3AAAAA8AAAAAAAAAAAAAAAAAmAIAAGRycy9kb3du&#10;cmV2LnhtbFBLBQYAAAAABAAEAPUAAACGAwAAAAA=&#10;" adj="15442" fillcolor="#92d050" strokecolor="black [3213]" strokeweight="1pt">
                    <v:shadow on="t" color="black" opacity="26214f" origin="-.5,-.5" offset=".74836mm,.74836mm"/>
                    <v:textbox inset="0,0,0,0">
                      <w:txbxContent>
                        <w:p w14:paraId="58711709" w14:textId="77777777" w:rsidR="00CC308A" w:rsidRDefault="00CC308A" w:rsidP="003E602D">
                          <w:pPr>
                            <w:rPr>
                              <w:rFonts w:eastAsia="Times New Roman"/>
                            </w:rPr>
                          </w:pPr>
                        </w:p>
                      </w:txbxContent>
                    </v:textbox>
                  </v:shape>
                  <v:shape id="Text Box 2" o:spid="_x0000_s1074" type="#_x0000_t202" style="position:absolute;left:24231;top:792;width:7311;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14:paraId="257FD817" w14:textId="77777777" w:rsidR="00CC308A" w:rsidRDefault="00CC308A" w:rsidP="003E602D">
                          <w:pPr>
                            <w:pStyle w:val="NormalWeb"/>
                            <w:spacing w:before="0" w:beforeAutospacing="0" w:after="0" w:afterAutospacing="0"/>
                            <w:jc w:val="center"/>
                          </w:pPr>
                          <w:r>
                            <w:rPr>
                              <w:rFonts w:ascii="Calibri" w:eastAsia="Calibri" w:hAnsi="Calibri"/>
                              <w:b/>
                              <w:bCs/>
                              <w:sz w:val="22"/>
                              <w:szCs w:val="22"/>
                            </w:rPr>
                            <w:t xml:space="preserve">Create </w:t>
                          </w:r>
                          <w:r>
                            <w:rPr>
                              <w:rFonts w:ascii="Calibri" w:eastAsia="Calibri" w:hAnsi="Calibri"/>
                              <w:b/>
                              <w:bCs/>
                              <w:sz w:val="22"/>
                              <w:szCs w:val="22"/>
                            </w:rPr>
                            <w:br/>
                            <w:t>Funding Proposal</w:t>
                          </w:r>
                        </w:p>
                      </w:txbxContent>
                    </v:textbox>
                  </v:shape>
                </v:group>
                <w10:anchorlock/>
              </v:group>
            </w:pict>
          </mc:Fallback>
        </mc:AlternateContent>
      </w:r>
    </w:p>
    <w:p w14:paraId="07D9B4D6" w14:textId="7E47288E" w:rsidR="00F56B70" w:rsidRDefault="00F56B70" w:rsidP="005B0EDB">
      <w:pPr>
        <w:pageBreakBefore/>
        <w:spacing w:after="240"/>
      </w:pPr>
      <w:r>
        <w:t xml:space="preserve">The </w:t>
      </w:r>
      <w:r w:rsidR="00131245">
        <w:t>States and T</w:t>
      </w:r>
      <w:r w:rsidR="00472A5D">
        <w:t xml:space="preserve">ransitions </w:t>
      </w:r>
      <w:r>
        <w:t xml:space="preserve">table </w:t>
      </w:r>
      <w:r w:rsidR="00820AEC">
        <w:t>on the following page</w:t>
      </w:r>
      <w:r w:rsidR="00B2277D">
        <w:t>s show</w:t>
      </w:r>
      <w:r>
        <w:t xml:space="preserve"> </w:t>
      </w:r>
      <w:r w:rsidR="00820AEC">
        <w:t>the</w:t>
      </w:r>
      <w:r>
        <w:t xml:space="preserve"> </w:t>
      </w:r>
      <w:r w:rsidR="00980776">
        <w:t>activitie</w:t>
      </w:r>
      <w:r>
        <w:t xml:space="preserve">s various roles can perform while </w:t>
      </w:r>
      <w:r w:rsidR="00B2277D">
        <w:t>a</w:t>
      </w:r>
      <w:r>
        <w:t xml:space="preserve"> </w:t>
      </w:r>
      <w:r w:rsidR="0054316E">
        <w:t>proposal</w:t>
      </w:r>
      <w:r w:rsidR="00B2277D">
        <w:t xml:space="preserve"> </w:t>
      </w:r>
      <w:r>
        <w:t xml:space="preserve">is </w:t>
      </w:r>
      <w:r w:rsidR="0054316E">
        <w:t>in a given</w:t>
      </w:r>
      <w:r>
        <w:t xml:space="preserve"> state</w:t>
      </w:r>
      <w:r w:rsidR="00820AEC">
        <w:t xml:space="preserve">, and how those </w:t>
      </w:r>
      <w:r w:rsidR="00980776">
        <w:t xml:space="preserve">activities </w:t>
      </w:r>
      <w:r w:rsidR="00820AEC">
        <w:t>change the state</w:t>
      </w:r>
      <w:r>
        <w:t>. The</w:t>
      </w:r>
      <w:r w:rsidR="000D6DE7">
        <w:t xml:space="preserve"> </w:t>
      </w:r>
      <w:r>
        <w:t xml:space="preserve">roles are defined </w:t>
      </w:r>
      <w:r w:rsidR="008E41CD">
        <w:t>below</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11334"/>
      </w:tblGrid>
      <w:tr w:rsidR="00F56B70" w14:paraId="783A6F2D" w14:textId="77777777" w:rsidTr="005955A4">
        <w:trPr>
          <w:trHeight w:val="319"/>
        </w:trPr>
        <w:tc>
          <w:tcPr>
            <w:tcW w:w="27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B8CCE4"/>
          </w:tcPr>
          <w:p w14:paraId="45FB3761" w14:textId="77777777" w:rsidR="00F56B70" w:rsidRPr="004B5849" w:rsidRDefault="004B5849" w:rsidP="004B5849">
            <w:pPr>
              <w:rPr>
                <w:b/>
                <w:color w:val="1F497D" w:themeColor="text2"/>
              </w:rPr>
            </w:pPr>
            <w:r>
              <w:rPr>
                <w:b/>
                <w:color w:val="1F497D" w:themeColor="text2"/>
              </w:rPr>
              <w:t>Role</w:t>
            </w:r>
          </w:p>
        </w:tc>
        <w:tc>
          <w:tcPr>
            <w:tcW w:w="1153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B8CCE4"/>
          </w:tcPr>
          <w:p w14:paraId="51886292" w14:textId="77777777" w:rsidR="004B5849" w:rsidRPr="004B5849" w:rsidRDefault="004B5849" w:rsidP="004B5849">
            <w:pPr>
              <w:rPr>
                <w:b/>
                <w:color w:val="1F497D" w:themeColor="text2"/>
              </w:rPr>
            </w:pPr>
            <w:r>
              <w:rPr>
                <w:b/>
                <w:color w:val="1F497D" w:themeColor="text2"/>
              </w:rPr>
              <w:t>Typical Activities</w:t>
            </w:r>
          </w:p>
        </w:tc>
      </w:tr>
      <w:tr w:rsidR="00F56B70" w14:paraId="698AB5AA" w14:textId="77777777" w:rsidTr="00442C68">
        <w:trPr>
          <w:trHeight w:val="403"/>
        </w:trPr>
        <w:tc>
          <w:tcPr>
            <w:tcW w:w="27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37B57E3C" w14:textId="4A9591FE" w:rsidR="00E72C14" w:rsidRPr="0054316E" w:rsidRDefault="004B5849" w:rsidP="00E72C14">
            <w:pPr>
              <w:pStyle w:val="TableText"/>
              <w:spacing w:before="60"/>
              <w:rPr>
                <w:b/>
              </w:rPr>
            </w:pPr>
            <w:r w:rsidRPr="00E72C14">
              <w:rPr>
                <w:b/>
              </w:rPr>
              <w:t>Study Staff</w:t>
            </w:r>
          </w:p>
        </w:tc>
        <w:tc>
          <w:tcPr>
            <w:tcW w:w="1153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48B8831C" w14:textId="5962AB08" w:rsidR="00F56B70" w:rsidRPr="004B5849" w:rsidRDefault="004B5849" w:rsidP="00990B62">
            <w:pPr>
              <w:pStyle w:val="TableText"/>
              <w:spacing w:before="60"/>
            </w:pPr>
            <w:r>
              <w:t>C</w:t>
            </w:r>
            <w:r w:rsidRPr="004B5849">
              <w:t>ontribute to initial drafting</w:t>
            </w:r>
            <w:r w:rsidR="004C5AB9">
              <w:t xml:space="preserve"> of the </w:t>
            </w:r>
            <w:r w:rsidR="00F97DAC">
              <w:t>p</w:t>
            </w:r>
            <w:r w:rsidR="004C5AB9">
              <w:t xml:space="preserve">roposal and </w:t>
            </w:r>
            <w:r w:rsidR="00F97DAC">
              <w:t>budget</w:t>
            </w:r>
            <w:r>
              <w:t xml:space="preserve">. </w:t>
            </w:r>
            <w:r w:rsidR="00BB11EF">
              <w:t>Can include</w:t>
            </w:r>
            <w:r w:rsidRPr="004B5849">
              <w:t xml:space="preserve"> </w:t>
            </w:r>
            <w:r w:rsidR="002F1638">
              <w:t>Principal Investigator/Program Director</w:t>
            </w:r>
            <w:r w:rsidR="0054316E">
              <w:t xml:space="preserve"> (PI/PD)</w:t>
            </w:r>
            <w:r w:rsidRPr="004B5849">
              <w:t xml:space="preserve">, co-investigators at the same institution as the PI, </w:t>
            </w:r>
            <w:r w:rsidR="00BB11EF">
              <w:t xml:space="preserve">and </w:t>
            </w:r>
            <w:r w:rsidRPr="004B5849">
              <w:t xml:space="preserve">administrative staff </w:t>
            </w:r>
            <w:r w:rsidR="002F1638">
              <w:t xml:space="preserve">for the </w:t>
            </w:r>
            <w:r w:rsidR="002A2957">
              <w:t>PI</w:t>
            </w:r>
            <w:r w:rsidR="00BB11EF">
              <w:t>’s</w:t>
            </w:r>
            <w:r w:rsidRPr="004B5849">
              <w:t xml:space="preserve"> department.</w:t>
            </w:r>
            <w:r w:rsidR="00D05862">
              <w:t xml:space="preserve"> </w:t>
            </w:r>
            <w:r w:rsidRPr="004B5849">
              <w:t xml:space="preserve">May include </w:t>
            </w:r>
            <w:r w:rsidR="00BB11EF">
              <w:t>other</w:t>
            </w:r>
            <w:r w:rsidR="00472A5D">
              <w:t xml:space="preserve"> stakeholders</w:t>
            </w:r>
            <w:r w:rsidR="004C5AB9">
              <w:t xml:space="preserve">, </w:t>
            </w:r>
            <w:r w:rsidR="00472A5D">
              <w:t xml:space="preserve">such as </w:t>
            </w:r>
            <w:r w:rsidR="004C5AB9" w:rsidRPr="004C5AB9">
              <w:t>science contribu</w:t>
            </w:r>
            <w:r w:rsidR="00472A5D">
              <w:t>tors</w:t>
            </w:r>
            <w:r w:rsidR="00820AEC">
              <w:t>,</w:t>
            </w:r>
            <w:r w:rsidR="004C5AB9" w:rsidRPr="004C5AB9">
              <w:t xml:space="preserve"> and admin</w:t>
            </w:r>
            <w:r w:rsidR="00472A5D">
              <w:t xml:space="preserve">istrative </w:t>
            </w:r>
            <w:r w:rsidR="004C5AB9" w:rsidRPr="004C5AB9">
              <w:t xml:space="preserve">staff who </w:t>
            </w:r>
            <w:r w:rsidR="00990B62" w:rsidRPr="00990B62">
              <w:t xml:space="preserve">provide quotes for </w:t>
            </w:r>
            <w:r w:rsidR="00990B62">
              <w:t xml:space="preserve">budgets, </w:t>
            </w:r>
            <w:r w:rsidR="00990B62" w:rsidRPr="00990B62">
              <w:t>prepare budgets</w:t>
            </w:r>
            <w:r w:rsidR="00990B62">
              <w:t>, or assist with formatting.</w:t>
            </w:r>
          </w:p>
        </w:tc>
      </w:tr>
      <w:tr w:rsidR="00E72C14" w14:paraId="69EFC525" w14:textId="77777777" w:rsidTr="00442C68">
        <w:trPr>
          <w:trHeight w:val="403"/>
        </w:trPr>
        <w:tc>
          <w:tcPr>
            <w:tcW w:w="27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09683B90" w14:textId="77777777" w:rsidR="00E72C14" w:rsidRPr="00E72C14" w:rsidRDefault="00E72C14" w:rsidP="00E72C14">
            <w:pPr>
              <w:pStyle w:val="TableText"/>
              <w:spacing w:before="60"/>
              <w:rPr>
                <w:b/>
              </w:rPr>
            </w:pPr>
          </w:p>
        </w:tc>
        <w:tc>
          <w:tcPr>
            <w:tcW w:w="1153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7EC1C000" w14:textId="77777777" w:rsidR="00E72C14" w:rsidRDefault="00E72C14" w:rsidP="00990B62">
            <w:pPr>
              <w:pStyle w:val="TableText"/>
              <w:spacing w:before="60"/>
            </w:pPr>
          </w:p>
        </w:tc>
      </w:tr>
      <w:tr w:rsidR="00F56B70" w14:paraId="4CA8FBB5" w14:textId="77777777" w:rsidTr="00442C68">
        <w:trPr>
          <w:trHeight w:val="403"/>
        </w:trPr>
        <w:tc>
          <w:tcPr>
            <w:tcW w:w="27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2E6B141A" w14:textId="77777777" w:rsidR="00F56B70" w:rsidRDefault="00007373" w:rsidP="004B5849">
            <w:pPr>
              <w:pStyle w:val="TableText"/>
              <w:spacing w:before="60"/>
              <w:rPr>
                <w:b/>
              </w:rPr>
            </w:pPr>
            <w:r>
              <w:rPr>
                <w:b/>
              </w:rPr>
              <w:t>Department Approver</w:t>
            </w:r>
          </w:p>
          <w:p w14:paraId="5CEF065B" w14:textId="1B8C41E7" w:rsidR="00E72C14" w:rsidRPr="004B5849" w:rsidRDefault="00E72C14" w:rsidP="004B5849">
            <w:pPr>
              <w:pStyle w:val="TableText"/>
              <w:spacing w:before="60"/>
              <w:rPr>
                <w:b/>
              </w:rPr>
            </w:pPr>
          </w:p>
        </w:tc>
        <w:tc>
          <w:tcPr>
            <w:tcW w:w="1153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58D3B3E3" w14:textId="77777777" w:rsidR="00F56B70" w:rsidRPr="004B5849" w:rsidRDefault="00007373" w:rsidP="00AE60E5">
            <w:pPr>
              <w:pStyle w:val="TableText"/>
              <w:spacing w:before="60"/>
            </w:pPr>
            <w:r>
              <w:t>Signs off on behalf of the PI’s local</w:t>
            </w:r>
            <w:r w:rsidRPr="00007373">
              <w:t xml:space="preserve"> unit within the institution, </w:t>
            </w:r>
            <w:r>
              <w:t>typically</w:t>
            </w:r>
            <w:r w:rsidRPr="00007373">
              <w:t xml:space="preserve"> referred to as the department, </w:t>
            </w:r>
            <w:r w:rsidR="00AE60E5">
              <w:t>division</w:t>
            </w:r>
            <w:r w:rsidRPr="00007373">
              <w:t>, or institute.</w:t>
            </w:r>
          </w:p>
        </w:tc>
      </w:tr>
      <w:tr w:rsidR="00CB2FC7" w14:paraId="4A0A52C0" w14:textId="77777777" w:rsidTr="00442C68">
        <w:trPr>
          <w:trHeight w:val="403"/>
        </w:trPr>
        <w:tc>
          <w:tcPr>
            <w:tcW w:w="27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09CD2C58" w14:textId="77777777" w:rsidR="00CB2FC7" w:rsidRDefault="00CB2FC7" w:rsidP="004B5849">
            <w:pPr>
              <w:pStyle w:val="TableText"/>
              <w:spacing w:before="60"/>
              <w:rPr>
                <w:b/>
              </w:rPr>
            </w:pPr>
            <w:r>
              <w:rPr>
                <w:b/>
              </w:rPr>
              <w:t>Department Administrator</w:t>
            </w:r>
          </w:p>
        </w:tc>
        <w:tc>
          <w:tcPr>
            <w:tcW w:w="1153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1F2ADA6D" w14:textId="77777777" w:rsidR="00CB2FC7" w:rsidRDefault="00CB2FC7" w:rsidP="001F2455">
            <w:pPr>
              <w:pStyle w:val="TableText"/>
              <w:spacing w:before="60"/>
            </w:pPr>
            <w:r w:rsidRPr="00CB2FC7">
              <w:t>Coordinates and dev</w:t>
            </w:r>
            <w:r>
              <w:t>elops a final proposal product and</w:t>
            </w:r>
            <w:r w:rsidRPr="00CB2FC7">
              <w:t xml:space="preserve"> budget in accordance with institutional and agency requirements, administers and monitors contract and grant awards, including sub recipient administration in compliance with regulations, terms and conditions</w:t>
            </w:r>
            <w:r>
              <w:t>.</w:t>
            </w:r>
          </w:p>
        </w:tc>
      </w:tr>
      <w:tr w:rsidR="00F56B70" w14:paraId="12DD06D1" w14:textId="77777777" w:rsidTr="00442C68">
        <w:trPr>
          <w:trHeight w:val="403"/>
        </w:trPr>
        <w:tc>
          <w:tcPr>
            <w:tcW w:w="27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091570B6" w14:textId="77777777" w:rsidR="00F56B70" w:rsidRDefault="00007373" w:rsidP="004B5849">
            <w:pPr>
              <w:pStyle w:val="TableText"/>
              <w:spacing w:before="60"/>
              <w:rPr>
                <w:b/>
              </w:rPr>
            </w:pPr>
            <w:r w:rsidRPr="00007373">
              <w:rPr>
                <w:b/>
              </w:rPr>
              <w:t>Specialist Finance/Grant</w:t>
            </w:r>
          </w:p>
          <w:p w14:paraId="1691AB3F" w14:textId="0342C4EA" w:rsidR="00E72C14" w:rsidRPr="00007373" w:rsidRDefault="00E72C14" w:rsidP="004B5849">
            <w:pPr>
              <w:pStyle w:val="TableText"/>
              <w:spacing w:before="60"/>
              <w:rPr>
                <w:b/>
              </w:rPr>
            </w:pPr>
          </w:p>
        </w:tc>
        <w:tc>
          <w:tcPr>
            <w:tcW w:w="1153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6D633B0B" w14:textId="77777777" w:rsidR="00F56B70" w:rsidRPr="004B5849" w:rsidRDefault="00007373" w:rsidP="00AC76D9">
            <w:pPr>
              <w:pStyle w:val="TableText"/>
              <w:spacing w:before="60"/>
            </w:pPr>
            <w:r>
              <w:t>Conducts central</w:t>
            </w:r>
            <w:r w:rsidRPr="00007373">
              <w:t xml:space="preserve"> review</w:t>
            </w:r>
            <w:r w:rsidR="002F2C4D">
              <w:t xml:space="preserve"> on behalf of the institution.</w:t>
            </w:r>
            <w:r w:rsidR="0057571D">
              <w:t xml:space="preserve"> This person may also be the </w:t>
            </w:r>
            <w:r w:rsidR="0057571D" w:rsidRPr="00007373">
              <w:t xml:space="preserve">authorized </w:t>
            </w:r>
            <w:r w:rsidR="00AC76D9">
              <w:t>organizational</w:t>
            </w:r>
            <w:r w:rsidR="0057571D" w:rsidRPr="00007373">
              <w:t xml:space="preserve"> representative that submits </w:t>
            </w:r>
            <w:r w:rsidR="0057571D">
              <w:t>the application package electronically using the SF424 tool,</w:t>
            </w:r>
            <w:r w:rsidR="0057571D" w:rsidRPr="00007373">
              <w:t xml:space="preserve"> or provides </w:t>
            </w:r>
            <w:r w:rsidR="0057571D">
              <w:t xml:space="preserve">a </w:t>
            </w:r>
            <w:r w:rsidR="0057571D" w:rsidRPr="00007373">
              <w:t xml:space="preserve">signature </w:t>
            </w:r>
            <w:r w:rsidR="0057571D">
              <w:t>in</w:t>
            </w:r>
            <w:r w:rsidR="0057571D" w:rsidRPr="00007373">
              <w:t xml:space="preserve"> offline systems</w:t>
            </w:r>
            <w:r w:rsidR="0057571D">
              <w:t>.</w:t>
            </w:r>
          </w:p>
        </w:tc>
      </w:tr>
    </w:tbl>
    <w:p w14:paraId="16BD06B7" w14:textId="77777777" w:rsidR="00F334E1" w:rsidRDefault="00F334E1" w:rsidP="00A80590"/>
    <w:tbl>
      <w:tblPr>
        <w:tblStyle w:val="Style11"/>
        <w:tblW w:w="14832" w:type="dxa"/>
        <w:tblLayout w:type="fixed"/>
        <w:tblCellMar>
          <w:left w:w="72" w:type="dxa"/>
          <w:right w:w="0" w:type="dxa"/>
        </w:tblCellMar>
        <w:tblLook w:val="04C0" w:firstRow="0" w:lastRow="1" w:firstColumn="1" w:lastColumn="0" w:noHBand="0" w:noVBand="1"/>
      </w:tblPr>
      <w:tblGrid>
        <w:gridCol w:w="2520"/>
        <w:gridCol w:w="2142"/>
        <w:gridCol w:w="5670"/>
        <w:gridCol w:w="4500"/>
      </w:tblGrid>
      <w:tr w:rsidR="00AA0CCA" w:rsidRPr="00AA0CCA" w14:paraId="5C296213" w14:textId="77777777" w:rsidTr="00EC4BC3">
        <w:trPr>
          <w:cantSplit/>
          <w:tblHeader/>
        </w:trPr>
        <w:tc>
          <w:tcPr>
            <w:tcW w:w="14832" w:type="dxa"/>
            <w:gridSpan w:val="4"/>
            <w:tcBorders>
              <w:top w:val="single" w:sz="8" w:space="0" w:color="DBE5F1" w:themeColor="accent1" w:themeTint="33"/>
              <w:left w:val="single" w:sz="36" w:space="0" w:color="4F81BD" w:themeColor="accent1"/>
              <w:bottom w:val="single" w:sz="8" w:space="0" w:color="4F81BD" w:themeColor="accent1"/>
              <w:right w:val="single" w:sz="36" w:space="0" w:color="4F81BD" w:themeColor="accent1"/>
            </w:tcBorders>
            <w:shd w:val="clear" w:color="auto" w:fill="4F81BD"/>
          </w:tcPr>
          <w:p w14:paraId="6CB74C9B" w14:textId="39238C25" w:rsidR="00AA0CCA" w:rsidRPr="00900D2B" w:rsidRDefault="005E69F8" w:rsidP="00A545FE">
            <w:pPr>
              <w:pStyle w:val="Heading1NoTOC"/>
              <w:rPr>
                <w:color w:val="000000" w:themeColor="text1"/>
              </w:rPr>
            </w:pPr>
            <w:r>
              <w:t>Proposal</w:t>
            </w:r>
            <w:r w:rsidR="00AA7710">
              <w:t xml:space="preserve"> </w:t>
            </w:r>
            <w:r w:rsidR="00AA0CCA" w:rsidRPr="00AA0CCA">
              <w:t>Workflow States and Transitions</w:t>
            </w:r>
            <w:r w:rsidR="00900D2B">
              <w:t xml:space="preserve"> </w:t>
            </w:r>
          </w:p>
          <w:p w14:paraId="4F02C401" w14:textId="77777777" w:rsidR="00AA0CCA" w:rsidRPr="00AA0CCA" w:rsidRDefault="00B635B8" w:rsidP="00345FE3">
            <w:pPr>
              <w:numPr>
                <w:ilvl w:val="0"/>
                <w:numId w:val="4"/>
              </w:numPr>
              <w:ind w:left="270" w:hanging="162"/>
              <w:contextualSpacing/>
              <w:rPr>
                <w:color w:val="FFFFFF" w:themeColor="background1"/>
                <w:sz w:val="20"/>
              </w:rPr>
            </w:pPr>
            <w:r>
              <w:rPr>
                <w:color w:val="FFFFFF" w:themeColor="background1"/>
                <w:sz w:val="20"/>
              </w:rPr>
              <w:t>Activities</w:t>
            </w:r>
            <w:r w:rsidR="00AA0CCA" w:rsidRPr="00AA0CCA">
              <w:rPr>
                <w:color w:val="FFFFFF" w:themeColor="background1"/>
                <w:sz w:val="20"/>
              </w:rPr>
              <w:t xml:space="preserve"> in </w:t>
            </w:r>
            <w:r w:rsidR="00AA0CCA" w:rsidRPr="00AA0CCA">
              <w:rPr>
                <w:b/>
                <w:color w:val="C00000"/>
                <w:sz w:val="20"/>
                <w:highlight w:val="lightGray"/>
              </w:rPr>
              <w:t>bold red text</w:t>
            </w:r>
            <w:r w:rsidR="00AA0CCA" w:rsidRPr="00AA0CCA">
              <w:rPr>
                <w:color w:val="C00000"/>
                <w:sz w:val="20"/>
              </w:rPr>
              <w:t xml:space="preserve"> </w:t>
            </w:r>
            <w:r w:rsidR="00AA0CCA" w:rsidRPr="00AA0CCA">
              <w:rPr>
                <w:color w:val="FFFFFF" w:themeColor="background1"/>
                <w:sz w:val="20"/>
              </w:rPr>
              <w:t xml:space="preserve">followed by an arrow </w:t>
            </w:r>
            <w:r w:rsidR="00AA0CCA" w:rsidRPr="00AA0CCA">
              <w:rPr>
                <w:b/>
                <w:color w:val="C00000"/>
                <w:highlight w:val="lightGray"/>
              </w:rPr>
              <w:sym w:font="Wingdings" w:char="F0E8"/>
            </w:r>
            <w:r w:rsidR="00AA0CCA" w:rsidRPr="00AA0CCA">
              <w:rPr>
                <w:b/>
                <w:color w:val="C00000"/>
              </w:rPr>
              <w:t xml:space="preserve"> </w:t>
            </w:r>
            <w:r w:rsidR="00AA0CCA" w:rsidRPr="00AA0CCA">
              <w:rPr>
                <w:color w:val="FFFFFF" w:themeColor="background1"/>
                <w:sz w:val="20"/>
              </w:rPr>
              <w:t>cause a state change, which is identified in the right column.</w:t>
            </w:r>
          </w:p>
          <w:p w14:paraId="38263135" w14:textId="77777777" w:rsidR="00AA0CCA" w:rsidRPr="00AA0CCA" w:rsidRDefault="00B635B8" w:rsidP="00345FE3">
            <w:pPr>
              <w:numPr>
                <w:ilvl w:val="0"/>
                <w:numId w:val="4"/>
              </w:numPr>
              <w:ind w:left="270" w:hanging="162"/>
              <w:contextualSpacing/>
              <w:rPr>
                <w:color w:val="FFFFFF" w:themeColor="background1"/>
              </w:rPr>
            </w:pPr>
            <w:r>
              <w:rPr>
                <w:color w:val="FFFFFF" w:themeColor="background1"/>
                <w:sz w:val="20"/>
              </w:rPr>
              <w:t>Activities</w:t>
            </w:r>
            <w:r w:rsidR="00AA0CCA" w:rsidRPr="00AA0CCA">
              <w:rPr>
                <w:color w:val="FFFFFF" w:themeColor="background1"/>
                <w:sz w:val="20"/>
              </w:rPr>
              <w:t xml:space="preserve"> involving SF424 forms and SF424 research plans appear only if the proposal is</w:t>
            </w:r>
            <w:r w:rsidR="00350925">
              <w:rPr>
                <w:color w:val="FFFFFF" w:themeColor="background1"/>
                <w:sz w:val="20"/>
              </w:rPr>
              <w:t xml:space="preserve"> an electronic submission to a federal sponsor via Grants.G</w:t>
            </w:r>
            <w:r w:rsidR="00AA0CCA" w:rsidRPr="00AA0CCA">
              <w:rPr>
                <w:color w:val="FFFFFF" w:themeColor="background1"/>
                <w:sz w:val="20"/>
              </w:rPr>
              <w:t>ov.</w:t>
            </w:r>
          </w:p>
          <w:p w14:paraId="2C3A85BD" w14:textId="77777777" w:rsidR="00AA0CCA" w:rsidRPr="00AA0CCA" w:rsidRDefault="0088228E" w:rsidP="00345FE3">
            <w:pPr>
              <w:numPr>
                <w:ilvl w:val="0"/>
                <w:numId w:val="4"/>
              </w:numPr>
              <w:ind w:left="270" w:hanging="162"/>
              <w:contextualSpacing/>
              <w:rPr>
                <w:color w:val="FFFFFF" w:themeColor="background1"/>
              </w:rPr>
            </w:pPr>
            <w:r w:rsidRPr="0088228E">
              <w:rPr>
                <w:color w:val="FFFFFF" w:themeColor="background1"/>
                <w:sz w:val="20"/>
              </w:rPr>
              <w:t xml:space="preserve">Activities available in all </w:t>
            </w:r>
            <w:r w:rsidR="00FA4AE7">
              <w:rPr>
                <w:color w:val="FFFFFF" w:themeColor="background1"/>
                <w:sz w:val="20"/>
              </w:rPr>
              <w:t>states are listed</w:t>
            </w:r>
            <w:r w:rsidRPr="00FA4AE7">
              <w:rPr>
                <w:color w:val="FFFFFF" w:themeColor="background1"/>
                <w:sz w:val="20"/>
              </w:rPr>
              <w:t xml:space="preserve"> </w:t>
            </w:r>
            <w:r w:rsidR="00834A70" w:rsidRPr="00834A70">
              <w:rPr>
                <w:b/>
                <w:color w:val="FFFFFF" w:themeColor="background1"/>
                <w:sz w:val="20"/>
              </w:rPr>
              <w:t>in a separate table below</w:t>
            </w:r>
            <w:r w:rsidR="00FA4AE7" w:rsidRPr="00834A70">
              <w:rPr>
                <w:color w:val="FFFFFF" w:themeColor="background1"/>
                <w:sz w:val="20"/>
              </w:rPr>
              <w:t>.</w:t>
            </w:r>
          </w:p>
        </w:tc>
      </w:tr>
      <w:tr w:rsidR="00AA0CCA" w:rsidRPr="00AA0CCA" w14:paraId="72BB7CBF" w14:textId="77777777" w:rsidTr="00EC4BC3">
        <w:trPr>
          <w:cantSplit/>
          <w:trHeight w:val="245"/>
          <w:tblHeader/>
        </w:trPr>
        <w:tc>
          <w:tcPr>
            <w:tcW w:w="2520" w:type="dxa"/>
            <w:tcBorders>
              <w:top w:val="single" w:sz="8" w:space="0" w:color="4F81BD" w:themeColor="accent1"/>
              <w:left w:val="single" w:sz="36" w:space="0" w:color="4F81BD" w:themeColor="accent1"/>
              <w:bottom w:val="single" w:sz="18" w:space="0" w:color="4F81BD" w:themeColor="accent1"/>
              <w:right w:val="single" w:sz="8" w:space="0" w:color="4F81BD" w:themeColor="accent1"/>
            </w:tcBorders>
            <w:shd w:val="clear" w:color="auto" w:fill="B8CCE4" w:themeFill="accent1" w:themeFillTint="66"/>
          </w:tcPr>
          <w:p w14:paraId="3AA45881" w14:textId="77777777" w:rsidR="00AA0CCA" w:rsidRPr="00AA0CCA" w:rsidRDefault="00AA0CCA" w:rsidP="00AA0CCA">
            <w:pPr>
              <w:rPr>
                <w:b/>
                <w:color w:val="1F497D" w:themeColor="text2"/>
              </w:rPr>
            </w:pPr>
            <w:r w:rsidRPr="00AA0CCA">
              <w:rPr>
                <w:b/>
                <w:color w:val="1F497D" w:themeColor="text2"/>
              </w:rPr>
              <w:t>In this state…</w:t>
            </w:r>
          </w:p>
        </w:tc>
        <w:tc>
          <w:tcPr>
            <w:tcW w:w="2142" w:type="dxa"/>
            <w:tcBorders>
              <w:top w:val="single" w:sz="8" w:space="0" w:color="4F81BD" w:themeColor="accent1"/>
              <w:left w:val="single" w:sz="8" w:space="0" w:color="4F81BD" w:themeColor="accent1"/>
              <w:bottom w:val="single" w:sz="18" w:space="0" w:color="4F81BD" w:themeColor="accent1"/>
              <w:right w:val="single" w:sz="8" w:space="0" w:color="4F81BD" w:themeColor="accent1"/>
            </w:tcBorders>
            <w:shd w:val="clear" w:color="auto" w:fill="B8CCE4" w:themeFill="accent1" w:themeFillTint="66"/>
          </w:tcPr>
          <w:p w14:paraId="4DE43264" w14:textId="77777777" w:rsidR="00AA0CCA" w:rsidRPr="00AA0CCA" w:rsidRDefault="00AA0CCA" w:rsidP="00AA0CCA">
            <w:pPr>
              <w:rPr>
                <w:b/>
                <w:color w:val="1F497D" w:themeColor="text2"/>
              </w:rPr>
            </w:pPr>
            <w:r w:rsidRPr="00AA0CCA">
              <w:rPr>
                <w:b/>
                <w:color w:val="1F497D" w:themeColor="text2"/>
              </w:rPr>
              <w:t>These roles…</w:t>
            </w:r>
          </w:p>
        </w:tc>
        <w:tc>
          <w:tcPr>
            <w:tcW w:w="5670" w:type="dxa"/>
            <w:tcBorders>
              <w:top w:val="single" w:sz="8" w:space="0" w:color="4F81BD" w:themeColor="accent1"/>
              <w:left w:val="single" w:sz="8" w:space="0" w:color="4F81BD" w:themeColor="accent1"/>
              <w:bottom w:val="single" w:sz="18" w:space="0" w:color="4F81BD" w:themeColor="accent1"/>
              <w:right w:val="single" w:sz="8" w:space="0" w:color="4F81BD" w:themeColor="accent1"/>
            </w:tcBorders>
            <w:shd w:val="clear" w:color="auto" w:fill="B8CCE4" w:themeFill="accent1" w:themeFillTint="66"/>
          </w:tcPr>
          <w:p w14:paraId="466E04E3" w14:textId="77777777" w:rsidR="00AA0CCA" w:rsidRPr="00AA0CCA" w:rsidRDefault="00AA0CCA" w:rsidP="00980776">
            <w:pPr>
              <w:rPr>
                <w:b/>
                <w:color w:val="1F497D" w:themeColor="text2"/>
              </w:rPr>
            </w:pPr>
            <w:r w:rsidRPr="00AA0CCA">
              <w:rPr>
                <w:b/>
                <w:color w:val="1F497D" w:themeColor="text2"/>
              </w:rPr>
              <w:t xml:space="preserve">Can perform these </w:t>
            </w:r>
            <w:r w:rsidR="00980776">
              <w:rPr>
                <w:b/>
                <w:color w:val="1F497D" w:themeColor="text2"/>
              </w:rPr>
              <w:t>activitie</w:t>
            </w:r>
            <w:r w:rsidRPr="00AA0CCA">
              <w:rPr>
                <w:b/>
                <w:color w:val="1F497D" w:themeColor="text2"/>
              </w:rPr>
              <w:t>s…</w:t>
            </w:r>
          </w:p>
        </w:tc>
        <w:tc>
          <w:tcPr>
            <w:tcW w:w="4500" w:type="dxa"/>
            <w:tcBorders>
              <w:top w:val="single" w:sz="8" w:space="0" w:color="4F81BD" w:themeColor="accent1"/>
              <w:left w:val="single" w:sz="8" w:space="0" w:color="4F81BD" w:themeColor="accent1"/>
              <w:bottom w:val="single" w:sz="18" w:space="0" w:color="4F81BD" w:themeColor="accent1"/>
              <w:right w:val="single" w:sz="36" w:space="0" w:color="4F81BD" w:themeColor="accent1"/>
            </w:tcBorders>
            <w:shd w:val="clear" w:color="auto" w:fill="B8CCE4" w:themeFill="accent1" w:themeFillTint="66"/>
          </w:tcPr>
          <w:p w14:paraId="05BE5B26" w14:textId="77777777" w:rsidR="00AA0CCA" w:rsidRPr="00AA0CCA" w:rsidRDefault="00AA0CCA" w:rsidP="00AA0CCA">
            <w:pPr>
              <w:rPr>
                <w:b/>
                <w:color w:val="1F497D" w:themeColor="text2"/>
              </w:rPr>
            </w:pPr>
            <w:r w:rsidRPr="00AA0CCA">
              <w:rPr>
                <w:b/>
                <w:color w:val="1F497D" w:themeColor="text2"/>
              </w:rPr>
              <w:t>Changing the Funding Proposal state to…</w:t>
            </w:r>
          </w:p>
        </w:tc>
      </w:tr>
      <w:tr w:rsidR="00AA0CCA" w:rsidRPr="00AA0CCA" w14:paraId="07AB544C" w14:textId="77777777" w:rsidTr="00EC4BC3">
        <w:trPr>
          <w:cantSplit/>
        </w:trPr>
        <w:tc>
          <w:tcPr>
            <w:tcW w:w="2520" w:type="dxa"/>
            <w:tcBorders>
              <w:top w:val="single" w:sz="18" w:space="0" w:color="4F81BD" w:themeColor="accent1"/>
              <w:left w:val="single" w:sz="36" w:space="0" w:color="4F81BD" w:themeColor="accent1"/>
              <w:bottom w:val="single" w:sz="2" w:space="0" w:color="4F81BD" w:themeColor="accent1"/>
              <w:right w:val="single" w:sz="2" w:space="0" w:color="4F81BD" w:themeColor="accent1"/>
            </w:tcBorders>
            <w:shd w:val="clear" w:color="auto" w:fill="E7EDF5"/>
          </w:tcPr>
          <w:p w14:paraId="1DAD9137" w14:textId="77777777" w:rsidR="00AA0CCA" w:rsidRPr="00AA0CCA" w:rsidRDefault="00AA0CCA" w:rsidP="00AA0CCA">
            <w:pPr>
              <w:rPr>
                <w:sz w:val="20"/>
                <w:szCs w:val="20"/>
              </w:rPr>
            </w:pPr>
          </w:p>
        </w:tc>
        <w:tc>
          <w:tcPr>
            <w:tcW w:w="2142" w:type="dxa"/>
            <w:tcBorders>
              <w:top w:val="single" w:sz="18"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26A8BF20" w14:textId="77777777" w:rsidR="00AA0CCA" w:rsidRPr="00AA0CCA" w:rsidRDefault="00AA0CCA" w:rsidP="00AA0CCA">
            <w:pPr>
              <w:rPr>
                <w:sz w:val="20"/>
                <w:szCs w:val="20"/>
              </w:rPr>
            </w:pPr>
            <w:r w:rsidRPr="00AA0CCA">
              <w:rPr>
                <w:sz w:val="20"/>
                <w:szCs w:val="20"/>
              </w:rPr>
              <w:t>Study Staff and</w:t>
            </w:r>
            <w:r w:rsidRPr="00AA0CCA">
              <w:rPr>
                <w:sz w:val="20"/>
                <w:szCs w:val="20"/>
              </w:rPr>
              <w:br/>
              <w:t>Specialist Finance/Grant</w:t>
            </w:r>
          </w:p>
        </w:tc>
        <w:tc>
          <w:tcPr>
            <w:tcW w:w="5670" w:type="dxa"/>
            <w:tcBorders>
              <w:top w:val="single" w:sz="18"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32B907CA" w14:textId="77777777" w:rsidR="00AA0CCA" w:rsidRPr="00AA0CCA" w:rsidRDefault="00834A70" w:rsidP="00345FE3">
            <w:pPr>
              <w:numPr>
                <w:ilvl w:val="0"/>
                <w:numId w:val="3"/>
              </w:numPr>
              <w:ind w:left="378" w:hanging="263"/>
              <w:rPr>
                <w:b/>
                <w:color w:val="C00000"/>
                <w:sz w:val="20"/>
                <w:szCs w:val="20"/>
              </w:rPr>
            </w:pPr>
            <w:r w:rsidRPr="00834A70">
              <w:rPr>
                <w:b/>
                <w:color w:val="C00000"/>
                <w:sz w:val="20"/>
                <w:szCs w:val="20"/>
              </w:rPr>
              <w:t>Create Funding Submission</w:t>
            </w:r>
            <w:r>
              <w:rPr>
                <w:b/>
                <w:color w:val="C00000"/>
                <w:sz w:val="20"/>
                <w:szCs w:val="20"/>
              </w:rPr>
              <w:t xml:space="preserve"> </w:t>
            </w:r>
            <w:r w:rsidRPr="00AA0CCA">
              <w:rPr>
                <w:b/>
                <w:color w:val="C00000"/>
                <w:sz w:val="20"/>
                <w:szCs w:val="20"/>
              </w:rPr>
              <w:sym w:font="Wingdings" w:char="F0E8"/>
            </w:r>
          </w:p>
        </w:tc>
        <w:tc>
          <w:tcPr>
            <w:tcW w:w="4500" w:type="dxa"/>
            <w:tcBorders>
              <w:top w:val="single" w:sz="18"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7F6CB010" w14:textId="77777777" w:rsidR="00AA0CCA" w:rsidRPr="00AA0CCA" w:rsidRDefault="00AA0CCA" w:rsidP="00982819">
            <w:pPr>
              <w:numPr>
                <w:ilvl w:val="0"/>
                <w:numId w:val="3"/>
              </w:numPr>
              <w:ind w:left="378" w:hanging="263"/>
              <w:rPr>
                <w:sz w:val="20"/>
                <w:szCs w:val="20"/>
              </w:rPr>
            </w:pPr>
            <w:r w:rsidRPr="00AA0CCA">
              <w:rPr>
                <w:sz w:val="20"/>
                <w:szCs w:val="20"/>
              </w:rPr>
              <w:t>Draft</w:t>
            </w:r>
          </w:p>
        </w:tc>
      </w:tr>
      <w:tr w:rsidR="00AA0CCA" w:rsidRPr="00AA0CCA" w14:paraId="08493592" w14:textId="77777777" w:rsidTr="00AA0CCA">
        <w:trPr>
          <w:cantSplit/>
          <w:trHeight w:val="407"/>
        </w:trPr>
        <w:tc>
          <w:tcPr>
            <w:tcW w:w="2520" w:type="dxa"/>
            <w:vMerge w:val="restart"/>
            <w:tcBorders>
              <w:top w:val="single" w:sz="2" w:space="0" w:color="4F81BD" w:themeColor="accent1"/>
              <w:left w:val="single" w:sz="36" w:space="0" w:color="4F81BD" w:themeColor="accent1"/>
              <w:bottom w:val="single" w:sz="2" w:space="0" w:color="4F81BD" w:themeColor="accent1"/>
              <w:right w:val="single" w:sz="2" w:space="0" w:color="4F81BD" w:themeColor="accent1"/>
            </w:tcBorders>
          </w:tcPr>
          <w:p w14:paraId="52CD8C19" w14:textId="77777777" w:rsidR="00AA0CCA" w:rsidRPr="00AA0CCA" w:rsidRDefault="00AA0CCA" w:rsidP="00AA0CCA">
            <w:pPr>
              <w:rPr>
                <w:b/>
                <w:sz w:val="20"/>
                <w:szCs w:val="20"/>
              </w:rPr>
            </w:pPr>
            <w:r w:rsidRPr="00AA0CCA">
              <w:rPr>
                <w:b/>
                <w:sz w:val="20"/>
                <w:szCs w:val="20"/>
              </w:rPr>
              <w:t>Draft</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32848688" w14:textId="77777777" w:rsidR="00AA0CCA" w:rsidRPr="00AA0CCA" w:rsidRDefault="00AA0CCA" w:rsidP="00AA0CCA">
            <w:pPr>
              <w:rPr>
                <w:sz w:val="20"/>
                <w:szCs w:val="20"/>
              </w:rPr>
            </w:pPr>
            <w:r w:rsidRPr="00AA0CCA">
              <w:rPr>
                <w:sz w:val="20"/>
                <w:szCs w:val="20"/>
              </w:rPr>
              <w:t>Study Staff</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2129D504" w14:textId="77777777" w:rsidR="00AA0CCA" w:rsidRPr="00AA0CCA" w:rsidRDefault="00AA0CCA" w:rsidP="00345FE3">
            <w:pPr>
              <w:numPr>
                <w:ilvl w:val="0"/>
                <w:numId w:val="3"/>
              </w:numPr>
              <w:ind w:left="378" w:hanging="263"/>
              <w:rPr>
                <w:b/>
                <w:color w:val="C00000"/>
                <w:sz w:val="20"/>
                <w:szCs w:val="20"/>
              </w:rPr>
            </w:pPr>
            <w:r w:rsidRPr="00AA0CCA">
              <w:rPr>
                <w:b/>
                <w:color w:val="C00000"/>
                <w:sz w:val="20"/>
                <w:szCs w:val="20"/>
              </w:rPr>
              <w:t xml:space="preserve">Submit for Department Review </w:t>
            </w:r>
            <w:r w:rsidRPr="00AA0CCA">
              <w:rPr>
                <w:b/>
                <w:color w:val="C00000"/>
                <w:sz w:val="20"/>
                <w:szCs w:val="20"/>
              </w:rPr>
              <w:sym w:font="Wingdings" w:char="F0E8"/>
            </w:r>
          </w:p>
          <w:p w14:paraId="5CDDCA7A" w14:textId="77777777" w:rsidR="00AA0CCA" w:rsidRPr="00AA0CCA" w:rsidRDefault="00AA0CCA" w:rsidP="00345FE3">
            <w:pPr>
              <w:numPr>
                <w:ilvl w:val="0"/>
                <w:numId w:val="3"/>
              </w:numPr>
              <w:ind w:left="378" w:hanging="263"/>
              <w:rPr>
                <w:b/>
                <w:color w:val="C00000"/>
                <w:sz w:val="20"/>
                <w:szCs w:val="20"/>
              </w:rPr>
            </w:pPr>
            <w:r w:rsidRPr="00AA0CCA">
              <w:rPr>
                <w:b/>
                <w:color w:val="C00000"/>
                <w:sz w:val="20"/>
                <w:szCs w:val="20"/>
              </w:rPr>
              <w:t>Withdraw Proposal</w:t>
            </w:r>
            <w:r w:rsidR="00834A70">
              <w:rPr>
                <w:b/>
                <w:color w:val="C00000"/>
                <w:sz w:val="20"/>
                <w:szCs w:val="20"/>
              </w:rPr>
              <w:t xml:space="preserve"> (Prior to submission to sponsor)</w:t>
            </w:r>
            <w:r w:rsidRPr="00AA0CCA">
              <w:rPr>
                <w:b/>
                <w:color w:val="C00000"/>
                <w:sz w:val="20"/>
                <w:szCs w:val="20"/>
              </w:rPr>
              <w:t xml:space="preserve"> </w:t>
            </w:r>
            <w:r w:rsidRPr="00AA0CCA">
              <w:rPr>
                <w:b/>
                <w:color w:val="C00000"/>
                <w:sz w:val="20"/>
                <w:szCs w:val="20"/>
              </w:rPr>
              <w:sym w:font="Wingdings" w:char="F0E8"/>
            </w:r>
          </w:p>
          <w:p w14:paraId="103CC3B8" w14:textId="2763773D" w:rsidR="00D95B2F" w:rsidRDefault="00D95B2F" w:rsidP="00834A70">
            <w:pPr>
              <w:numPr>
                <w:ilvl w:val="0"/>
                <w:numId w:val="3"/>
              </w:numPr>
              <w:ind w:left="378" w:hanging="263"/>
              <w:rPr>
                <w:sz w:val="20"/>
                <w:szCs w:val="20"/>
              </w:rPr>
            </w:pPr>
            <w:r>
              <w:rPr>
                <w:sz w:val="20"/>
                <w:szCs w:val="20"/>
              </w:rPr>
              <w:t>Edit Funding Proposal</w:t>
            </w:r>
          </w:p>
          <w:p w14:paraId="59CE281D" w14:textId="27C2770D" w:rsidR="00D95B2F" w:rsidRDefault="00D95B2F" w:rsidP="00D95B2F">
            <w:pPr>
              <w:numPr>
                <w:ilvl w:val="0"/>
                <w:numId w:val="3"/>
              </w:numPr>
              <w:ind w:left="378" w:hanging="263"/>
              <w:rPr>
                <w:sz w:val="20"/>
                <w:szCs w:val="20"/>
              </w:rPr>
            </w:pPr>
            <w:r w:rsidRPr="00AA0CCA">
              <w:rPr>
                <w:sz w:val="20"/>
                <w:szCs w:val="20"/>
              </w:rPr>
              <w:t>Create/Update SF424</w:t>
            </w:r>
            <w:r>
              <w:rPr>
                <w:sz w:val="20"/>
                <w:szCs w:val="20"/>
              </w:rPr>
              <w:t xml:space="preserve"> (only</w:t>
            </w:r>
            <w:r w:rsidR="00AA2C41">
              <w:rPr>
                <w:sz w:val="20"/>
                <w:szCs w:val="20"/>
              </w:rPr>
              <w:t xml:space="preserve"> for</w:t>
            </w:r>
            <w:r>
              <w:rPr>
                <w:sz w:val="20"/>
                <w:szCs w:val="20"/>
              </w:rPr>
              <w:t xml:space="preserve"> electronic submission</w:t>
            </w:r>
            <w:r w:rsidR="00A658E9">
              <w:rPr>
                <w:sz w:val="20"/>
                <w:szCs w:val="20"/>
              </w:rPr>
              <w:t>s</w:t>
            </w:r>
            <w:r>
              <w:rPr>
                <w:sz w:val="20"/>
                <w:szCs w:val="20"/>
              </w:rPr>
              <w:t xml:space="preserve"> via Grants.Gov submission)</w:t>
            </w:r>
          </w:p>
          <w:p w14:paraId="72A86B15" w14:textId="1769B036" w:rsidR="00AA2C41" w:rsidRPr="00526529" w:rsidRDefault="00A658E9" w:rsidP="00526529">
            <w:pPr>
              <w:numPr>
                <w:ilvl w:val="0"/>
                <w:numId w:val="3"/>
              </w:numPr>
              <w:ind w:left="378" w:hanging="263"/>
              <w:rPr>
                <w:sz w:val="20"/>
                <w:szCs w:val="20"/>
              </w:rPr>
            </w:pPr>
            <w:r w:rsidRPr="00AA0CCA">
              <w:rPr>
                <w:sz w:val="20"/>
                <w:szCs w:val="20"/>
              </w:rPr>
              <w:t xml:space="preserve">Create Additional </w:t>
            </w:r>
            <w:r>
              <w:rPr>
                <w:sz w:val="20"/>
                <w:szCs w:val="20"/>
              </w:rPr>
              <w:t>Budget</w:t>
            </w:r>
            <w:r w:rsidRPr="00AA0CCA">
              <w:rPr>
                <w:sz w:val="20"/>
                <w:szCs w:val="20"/>
              </w:rPr>
              <w:t xml:space="preserve"> </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tcPr>
          <w:p w14:paraId="4220EE81" w14:textId="77777777" w:rsidR="00AA0CCA" w:rsidRPr="00AA0CCA" w:rsidRDefault="00AA0CCA" w:rsidP="00345FE3">
            <w:pPr>
              <w:numPr>
                <w:ilvl w:val="0"/>
                <w:numId w:val="3"/>
              </w:numPr>
              <w:ind w:left="378" w:hanging="263"/>
              <w:rPr>
                <w:b/>
                <w:sz w:val="20"/>
                <w:szCs w:val="20"/>
              </w:rPr>
            </w:pPr>
            <w:r w:rsidRPr="00AA0CCA">
              <w:rPr>
                <w:sz w:val="20"/>
                <w:szCs w:val="20"/>
              </w:rPr>
              <w:t>Department Review</w:t>
            </w:r>
          </w:p>
          <w:p w14:paraId="046A97AB" w14:textId="77777777" w:rsidR="00AA0CCA" w:rsidRPr="00AA0CCA" w:rsidRDefault="00AA0CCA" w:rsidP="00345FE3">
            <w:pPr>
              <w:numPr>
                <w:ilvl w:val="0"/>
                <w:numId w:val="3"/>
              </w:numPr>
              <w:ind w:left="378" w:hanging="263"/>
              <w:rPr>
                <w:b/>
                <w:sz w:val="20"/>
                <w:szCs w:val="20"/>
              </w:rPr>
            </w:pPr>
            <w:r w:rsidRPr="00AA0CCA">
              <w:rPr>
                <w:sz w:val="20"/>
                <w:szCs w:val="20"/>
              </w:rPr>
              <w:t>Not Submitted</w:t>
            </w:r>
          </w:p>
        </w:tc>
      </w:tr>
      <w:tr w:rsidR="00AA0CCA" w:rsidRPr="00AA0CCA" w14:paraId="2EE6783A" w14:textId="77777777" w:rsidTr="00AA0CCA">
        <w:trPr>
          <w:cantSplit/>
          <w:trHeight w:val="407"/>
        </w:trPr>
        <w:tc>
          <w:tcPr>
            <w:tcW w:w="2520" w:type="dxa"/>
            <w:vMerge/>
            <w:tcBorders>
              <w:top w:val="single" w:sz="2" w:space="0" w:color="4F81BD" w:themeColor="accent1"/>
              <w:left w:val="single" w:sz="36" w:space="0" w:color="4F81BD" w:themeColor="accent1"/>
              <w:bottom w:val="single" w:sz="2" w:space="0" w:color="4F81BD" w:themeColor="accent1"/>
              <w:right w:val="single" w:sz="2" w:space="0" w:color="4F81BD" w:themeColor="accent1"/>
            </w:tcBorders>
          </w:tcPr>
          <w:p w14:paraId="7B98C939" w14:textId="77777777" w:rsidR="00AA0CCA" w:rsidRPr="00AA0CCA" w:rsidRDefault="00AA0CCA" w:rsidP="00AA0CCA">
            <w:pPr>
              <w:rPr>
                <w:b/>
                <w:sz w:val="20"/>
                <w:szCs w:val="20"/>
              </w:rPr>
            </w:pP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2F6C8FD6" w14:textId="77777777"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7BF40B92" w14:textId="77777777" w:rsidR="00A658E9" w:rsidRPr="00AA0CCA" w:rsidRDefault="00A658E9" w:rsidP="00A658E9">
            <w:pPr>
              <w:numPr>
                <w:ilvl w:val="0"/>
                <w:numId w:val="3"/>
              </w:numPr>
              <w:ind w:left="378" w:hanging="263"/>
              <w:rPr>
                <w:b/>
                <w:color w:val="C00000"/>
                <w:sz w:val="20"/>
                <w:szCs w:val="20"/>
              </w:rPr>
            </w:pPr>
            <w:r w:rsidRPr="00AA0CCA">
              <w:rPr>
                <w:b/>
                <w:color w:val="C00000"/>
                <w:sz w:val="20"/>
                <w:szCs w:val="20"/>
              </w:rPr>
              <w:t xml:space="preserve">Submit for Department Review </w:t>
            </w:r>
            <w:r w:rsidRPr="00AA0CCA">
              <w:rPr>
                <w:b/>
                <w:color w:val="C00000"/>
                <w:sz w:val="20"/>
                <w:szCs w:val="20"/>
              </w:rPr>
              <w:sym w:font="Wingdings" w:char="F0E8"/>
            </w:r>
          </w:p>
          <w:p w14:paraId="72D6CF98" w14:textId="731F8DF9" w:rsidR="00911379" w:rsidRPr="00A658E9" w:rsidRDefault="00911379" w:rsidP="00345FE3">
            <w:pPr>
              <w:numPr>
                <w:ilvl w:val="0"/>
                <w:numId w:val="3"/>
              </w:numPr>
              <w:ind w:left="378" w:hanging="263"/>
              <w:rPr>
                <w:color w:val="C00000"/>
                <w:sz w:val="20"/>
                <w:szCs w:val="20"/>
              </w:rPr>
            </w:pPr>
            <w:r w:rsidRPr="00A658E9">
              <w:rPr>
                <w:b/>
                <w:color w:val="C00000"/>
                <w:sz w:val="20"/>
                <w:szCs w:val="20"/>
              </w:rPr>
              <w:t>Bypass Department Reviewer</w:t>
            </w:r>
            <w:r w:rsidRPr="00A658E9">
              <w:rPr>
                <w:color w:val="C00000"/>
                <w:sz w:val="20"/>
                <w:szCs w:val="20"/>
              </w:rPr>
              <w:t xml:space="preserve"> </w:t>
            </w:r>
            <w:r w:rsidRPr="00A658E9">
              <w:rPr>
                <w:b/>
                <w:color w:val="C00000"/>
                <w:sz w:val="20"/>
                <w:szCs w:val="20"/>
              </w:rPr>
              <w:sym w:font="Wingdings" w:char="F0E8"/>
            </w:r>
          </w:p>
          <w:p w14:paraId="3B18D1FB" w14:textId="41FEB590" w:rsidR="00D95B2F" w:rsidRDefault="00D95B2F" w:rsidP="00345FE3">
            <w:pPr>
              <w:numPr>
                <w:ilvl w:val="0"/>
                <w:numId w:val="3"/>
              </w:numPr>
              <w:ind w:left="378" w:hanging="263"/>
              <w:rPr>
                <w:sz w:val="20"/>
                <w:szCs w:val="20"/>
              </w:rPr>
            </w:pPr>
            <w:r>
              <w:rPr>
                <w:sz w:val="20"/>
                <w:szCs w:val="20"/>
              </w:rPr>
              <w:t xml:space="preserve">View Funding Proposal </w:t>
            </w:r>
          </w:p>
          <w:p w14:paraId="100B8818" w14:textId="015C2D03" w:rsidR="00A658E9" w:rsidRDefault="00A658E9" w:rsidP="00A658E9">
            <w:pPr>
              <w:numPr>
                <w:ilvl w:val="0"/>
                <w:numId w:val="3"/>
              </w:numPr>
              <w:ind w:left="378" w:hanging="263"/>
              <w:rPr>
                <w:sz w:val="20"/>
                <w:szCs w:val="20"/>
              </w:rPr>
            </w:pPr>
            <w:r w:rsidRPr="00AA0CCA">
              <w:rPr>
                <w:sz w:val="20"/>
                <w:szCs w:val="20"/>
              </w:rPr>
              <w:t>Create/Update SF424</w:t>
            </w:r>
            <w:r>
              <w:rPr>
                <w:sz w:val="20"/>
                <w:szCs w:val="20"/>
              </w:rPr>
              <w:t xml:space="preserve"> (only for electronic submission</w:t>
            </w:r>
            <w:r w:rsidR="00AA2C41">
              <w:rPr>
                <w:sz w:val="20"/>
                <w:szCs w:val="20"/>
              </w:rPr>
              <w:t>s</w:t>
            </w:r>
            <w:r>
              <w:rPr>
                <w:sz w:val="20"/>
                <w:szCs w:val="20"/>
              </w:rPr>
              <w:t xml:space="preserve"> via Grants.Gov submission)</w:t>
            </w:r>
          </w:p>
          <w:p w14:paraId="19528B7A" w14:textId="6AC21B72" w:rsidR="00A658E9" w:rsidRPr="00526529" w:rsidRDefault="00A658E9" w:rsidP="00526529">
            <w:pPr>
              <w:numPr>
                <w:ilvl w:val="0"/>
                <w:numId w:val="3"/>
              </w:numPr>
              <w:ind w:left="378" w:hanging="263"/>
              <w:rPr>
                <w:sz w:val="20"/>
                <w:szCs w:val="20"/>
              </w:rPr>
            </w:pPr>
            <w:r w:rsidRPr="00AA0CCA">
              <w:rPr>
                <w:sz w:val="20"/>
                <w:szCs w:val="20"/>
              </w:rPr>
              <w:t xml:space="preserve">Create Additional </w:t>
            </w:r>
            <w:r>
              <w:rPr>
                <w:sz w:val="20"/>
                <w:szCs w:val="20"/>
              </w:rPr>
              <w:t>Budget</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tcPr>
          <w:p w14:paraId="60E7DA51" w14:textId="77777777" w:rsidR="00A658E9" w:rsidRPr="00AA0CCA" w:rsidRDefault="00A658E9" w:rsidP="00A658E9">
            <w:pPr>
              <w:numPr>
                <w:ilvl w:val="0"/>
                <w:numId w:val="3"/>
              </w:numPr>
              <w:ind w:left="378" w:hanging="263"/>
              <w:rPr>
                <w:b/>
                <w:sz w:val="20"/>
                <w:szCs w:val="20"/>
              </w:rPr>
            </w:pPr>
            <w:r w:rsidRPr="00AA0CCA">
              <w:rPr>
                <w:sz w:val="20"/>
                <w:szCs w:val="20"/>
              </w:rPr>
              <w:t>Department Review</w:t>
            </w:r>
          </w:p>
          <w:p w14:paraId="0EBD8BCF" w14:textId="52206A28" w:rsidR="00911379" w:rsidRPr="00AA0CCA" w:rsidRDefault="00911379" w:rsidP="00911379">
            <w:pPr>
              <w:numPr>
                <w:ilvl w:val="0"/>
                <w:numId w:val="3"/>
              </w:numPr>
              <w:ind w:left="378" w:hanging="263"/>
              <w:rPr>
                <w:b/>
                <w:sz w:val="20"/>
                <w:szCs w:val="20"/>
              </w:rPr>
            </w:pPr>
            <w:r>
              <w:rPr>
                <w:sz w:val="20"/>
                <w:szCs w:val="20"/>
              </w:rPr>
              <w:t>Specialist</w:t>
            </w:r>
            <w:r w:rsidRPr="00AA0CCA">
              <w:rPr>
                <w:sz w:val="20"/>
                <w:szCs w:val="20"/>
              </w:rPr>
              <w:t xml:space="preserve"> Review</w:t>
            </w:r>
          </w:p>
          <w:p w14:paraId="18A9386D" w14:textId="77777777" w:rsidR="00AA0CCA" w:rsidRPr="00AA0CCA" w:rsidRDefault="00AA0CCA" w:rsidP="00AA0CCA">
            <w:pPr>
              <w:ind w:left="115"/>
              <w:rPr>
                <w:sz w:val="20"/>
                <w:szCs w:val="20"/>
              </w:rPr>
            </w:pPr>
          </w:p>
        </w:tc>
      </w:tr>
      <w:tr w:rsidR="00AA0CCA" w:rsidRPr="00AA0CCA" w14:paraId="4BFC8DA6" w14:textId="77777777" w:rsidTr="00AA0CCA">
        <w:trPr>
          <w:cantSplit/>
          <w:trHeight w:val="488"/>
        </w:trPr>
        <w:tc>
          <w:tcPr>
            <w:tcW w:w="2520" w:type="dxa"/>
            <w:vMerge w:val="restart"/>
            <w:tcBorders>
              <w:top w:val="single" w:sz="2" w:space="0" w:color="4F81BD" w:themeColor="accent1"/>
              <w:left w:val="single" w:sz="36" w:space="0" w:color="4F81BD" w:themeColor="accent1"/>
              <w:bottom w:val="single" w:sz="36" w:space="0" w:color="4F81BD" w:themeColor="accent1"/>
              <w:right w:val="single" w:sz="2" w:space="0" w:color="4F81BD" w:themeColor="accent1"/>
            </w:tcBorders>
            <w:shd w:val="clear" w:color="auto" w:fill="E7EDF5"/>
            <w:vAlign w:val="center"/>
          </w:tcPr>
          <w:p w14:paraId="5518F684" w14:textId="77777777" w:rsidR="00AA0CCA" w:rsidRPr="00AA0CCA" w:rsidRDefault="00AA0CCA" w:rsidP="00AA0CCA">
            <w:pPr>
              <w:rPr>
                <w:b/>
                <w:sz w:val="20"/>
                <w:szCs w:val="20"/>
              </w:rPr>
            </w:pPr>
            <w:r w:rsidRPr="00AA0CCA">
              <w:rPr>
                <w:b/>
                <w:sz w:val="20"/>
                <w:szCs w:val="20"/>
              </w:rPr>
              <w:t>Department Review</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vAlign w:val="center"/>
          </w:tcPr>
          <w:p w14:paraId="1F9EEE9A" w14:textId="2BFFEF92" w:rsidR="00AA0CCA" w:rsidRDefault="00AA0CCA" w:rsidP="00AA0CCA">
            <w:pPr>
              <w:rPr>
                <w:sz w:val="20"/>
                <w:szCs w:val="20"/>
              </w:rPr>
            </w:pPr>
          </w:p>
          <w:p w14:paraId="39B6003E" w14:textId="0F4EC4EC" w:rsidR="006D072C" w:rsidRPr="00AA0CCA" w:rsidRDefault="006D072C" w:rsidP="00AA0CCA">
            <w:pPr>
              <w:rPr>
                <w:sz w:val="20"/>
                <w:szCs w:val="20"/>
              </w:rPr>
            </w:pPr>
            <w:r>
              <w:rPr>
                <w:sz w:val="20"/>
                <w:szCs w:val="20"/>
              </w:rPr>
              <w:t xml:space="preserve">Registered </w:t>
            </w:r>
            <w:r w:rsidR="00CC308A">
              <w:rPr>
                <w:sz w:val="20"/>
                <w:szCs w:val="20"/>
              </w:rPr>
              <w:t>U</w:t>
            </w:r>
            <w:r>
              <w:rPr>
                <w:sz w:val="20"/>
                <w:szCs w:val="20"/>
              </w:rPr>
              <w:t xml:space="preserve">ser </w:t>
            </w:r>
            <w:r w:rsidR="00CC308A">
              <w:rPr>
                <w:sz w:val="20"/>
                <w:szCs w:val="20"/>
              </w:rPr>
              <w:t xml:space="preserve">that is a </w:t>
            </w:r>
            <w:r>
              <w:rPr>
                <w:sz w:val="20"/>
                <w:szCs w:val="20"/>
              </w:rPr>
              <w:t>pending reviewer in the process</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16341FA5" w14:textId="77777777" w:rsidR="00AA0CCA" w:rsidRPr="009F35A1" w:rsidRDefault="009F35A1" w:rsidP="009F35A1">
            <w:pPr>
              <w:numPr>
                <w:ilvl w:val="0"/>
                <w:numId w:val="3"/>
              </w:numPr>
              <w:ind w:left="378" w:hanging="263"/>
              <w:rPr>
                <w:b/>
                <w:color w:val="C00000"/>
                <w:sz w:val="20"/>
                <w:szCs w:val="20"/>
              </w:rPr>
            </w:pPr>
            <w:r>
              <w:rPr>
                <w:b/>
                <w:color w:val="C00000"/>
                <w:sz w:val="20"/>
                <w:szCs w:val="20"/>
              </w:rPr>
              <w:t>Review Proposal</w:t>
            </w:r>
            <w:r w:rsidR="00AA0CCA" w:rsidRPr="00AA0CCA">
              <w:rPr>
                <w:b/>
                <w:color w:val="C00000"/>
                <w:sz w:val="20"/>
                <w:szCs w:val="20"/>
              </w:rPr>
              <w:sym w:font="Wingdings" w:char="F0E8"/>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12ACB3C9" w14:textId="5B058FB4" w:rsidR="00AA0CCA" w:rsidRPr="00AA0CCA" w:rsidRDefault="009F35A1" w:rsidP="00345FE3">
            <w:pPr>
              <w:numPr>
                <w:ilvl w:val="0"/>
                <w:numId w:val="3"/>
              </w:numPr>
              <w:ind w:left="378" w:hanging="263"/>
              <w:rPr>
                <w:sz w:val="20"/>
                <w:szCs w:val="20"/>
              </w:rPr>
            </w:pPr>
            <w:r>
              <w:rPr>
                <w:sz w:val="20"/>
                <w:szCs w:val="20"/>
              </w:rPr>
              <w:t>If Disapprove</w:t>
            </w:r>
            <w:r w:rsidR="00C7014D">
              <w:rPr>
                <w:sz w:val="20"/>
                <w:szCs w:val="20"/>
              </w:rPr>
              <w:t>d</w:t>
            </w:r>
            <w:r>
              <w:rPr>
                <w:sz w:val="20"/>
                <w:szCs w:val="20"/>
              </w:rPr>
              <w:t xml:space="preserve">, goes to </w:t>
            </w:r>
            <w:r w:rsidR="00AA0CCA" w:rsidRPr="00AA0CCA">
              <w:rPr>
                <w:sz w:val="20"/>
                <w:szCs w:val="20"/>
              </w:rPr>
              <w:t>Department Review: Response Pending from PI</w:t>
            </w:r>
          </w:p>
          <w:p w14:paraId="0679DCA5" w14:textId="02AAD75F" w:rsidR="007376CF" w:rsidRDefault="009F35A1" w:rsidP="009F35A1">
            <w:pPr>
              <w:numPr>
                <w:ilvl w:val="0"/>
                <w:numId w:val="3"/>
              </w:numPr>
              <w:ind w:left="378" w:hanging="263"/>
              <w:rPr>
                <w:sz w:val="20"/>
                <w:szCs w:val="20"/>
              </w:rPr>
            </w:pPr>
            <w:r>
              <w:rPr>
                <w:sz w:val="20"/>
                <w:szCs w:val="20"/>
              </w:rPr>
              <w:t xml:space="preserve">If </w:t>
            </w:r>
            <w:r w:rsidR="007376CF">
              <w:rPr>
                <w:sz w:val="20"/>
                <w:szCs w:val="20"/>
              </w:rPr>
              <w:t>Approve</w:t>
            </w:r>
            <w:r w:rsidR="00C7014D">
              <w:rPr>
                <w:sz w:val="20"/>
                <w:szCs w:val="20"/>
              </w:rPr>
              <w:t>d</w:t>
            </w:r>
            <w:r w:rsidR="007376CF">
              <w:rPr>
                <w:sz w:val="20"/>
                <w:szCs w:val="20"/>
              </w:rPr>
              <w:t>:</w:t>
            </w:r>
          </w:p>
          <w:p w14:paraId="0C126961" w14:textId="788475FA" w:rsidR="007376CF" w:rsidRDefault="007376CF" w:rsidP="007376CF">
            <w:pPr>
              <w:numPr>
                <w:ilvl w:val="1"/>
                <w:numId w:val="3"/>
              </w:numPr>
              <w:ind w:left="1005"/>
              <w:rPr>
                <w:sz w:val="20"/>
                <w:szCs w:val="20"/>
              </w:rPr>
            </w:pPr>
            <w:r>
              <w:rPr>
                <w:sz w:val="20"/>
                <w:szCs w:val="20"/>
              </w:rPr>
              <w:t>If other department reviewers</w:t>
            </w:r>
            <w:r w:rsidR="00117B24">
              <w:rPr>
                <w:sz w:val="20"/>
                <w:szCs w:val="20"/>
              </w:rPr>
              <w:t xml:space="preserve"> in the review cycle</w:t>
            </w:r>
            <w:r>
              <w:rPr>
                <w:sz w:val="20"/>
                <w:szCs w:val="20"/>
              </w:rPr>
              <w:t xml:space="preserve">, </w:t>
            </w:r>
            <w:r w:rsidR="00117B24">
              <w:rPr>
                <w:sz w:val="20"/>
                <w:szCs w:val="20"/>
              </w:rPr>
              <w:t xml:space="preserve">proposal </w:t>
            </w:r>
            <w:r>
              <w:rPr>
                <w:sz w:val="20"/>
                <w:szCs w:val="20"/>
              </w:rPr>
              <w:t>stays in Department Review</w:t>
            </w:r>
          </w:p>
          <w:p w14:paraId="5E144DE1" w14:textId="6F3329CF" w:rsidR="009F35A1" w:rsidRPr="00E553B3" w:rsidRDefault="007376CF" w:rsidP="009F35A1">
            <w:pPr>
              <w:numPr>
                <w:ilvl w:val="1"/>
                <w:numId w:val="3"/>
              </w:numPr>
              <w:ind w:left="1005"/>
              <w:rPr>
                <w:sz w:val="20"/>
                <w:szCs w:val="20"/>
              </w:rPr>
            </w:pPr>
            <w:r>
              <w:rPr>
                <w:sz w:val="20"/>
                <w:szCs w:val="20"/>
              </w:rPr>
              <w:t xml:space="preserve">If last department reviewer, </w:t>
            </w:r>
            <w:r w:rsidR="00117B24">
              <w:rPr>
                <w:sz w:val="20"/>
                <w:szCs w:val="20"/>
              </w:rPr>
              <w:t xml:space="preserve">proposal </w:t>
            </w:r>
            <w:r>
              <w:rPr>
                <w:sz w:val="20"/>
                <w:szCs w:val="20"/>
              </w:rPr>
              <w:t>moves to</w:t>
            </w:r>
            <w:r w:rsidR="009F35A1">
              <w:rPr>
                <w:sz w:val="20"/>
                <w:szCs w:val="20"/>
              </w:rPr>
              <w:t xml:space="preserve"> Specialist Review</w:t>
            </w:r>
          </w:p>
        </w:tc>
      </w:tr>
      <w:tr w:rsidR="00A658E9" w:rsidRPr="00AA0CCA" w14:paraId="2ABC3979" w14:textId="77777777" w:rsidTr="00526529">
        <w:trPr>
          <w:cantSplit/>
          <w:trHeight w:val="1021"/>
        </w:trPr>
        <w:tc>
          <w:tcPr>
            <w:tcW w:w="2520" w:type="dxa"/>
            <w:vMerge/>
            <w:tcBorders>
              <w:top w:val="single" w:sz="2" w:space="0" w:color="4F81BD" w:themeColor="accent1"/>
              <w:left w:val="single" w:sz="36" w:space="0" w:color="4F81BD" w:themeColor="accent1"/>
              <w:bottom w:val="single" w:sz="36" w:space="0" w:color="4F81BD" w:themeColor="accent1"/>
              <w:right w:val="single" w:sz="2" w:space="0" w:color="4F81BD" w:themeColor="accent1"/>
            </w:tcBorders>
            <w:shd w:val="clear" w:color="auto" w:fill="E7EDF5"/>
            <w:vAlign w:val="center"/>
          </w:tcPr>
          <w:p w14:paraId="2D31FB5A" w14:textId="77777777" w:rsidR="00A658E9" w:rsidRPr="00AA0CCA" w:rsidRDefault="00A658E9" w:rsidP="00AA0CCA">
            <w:pPr>
              <w:rPr>
                <w:b/>
                <w:sz w:val="20"/>
                <w:szCs w:val="20"/>
              </w:rPr>
            </w:pP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vAlign w:val="center"/>
          </w:tcPr>
          <w:p w14:paraId="71846DA2" w14:textId="0018B7F3" w:rsidR="00A658E9" w:rsidRPr="00AA0CCA" w:rsidRDefault="00A658E9" w:rsidP="00AA0CCA">
            <w:pPr>
              <w:rPr>
                <w:sz w:val="20"/>
                <w:szCs w:val="20"/>
              </w:rPr>
            </w:pPr>
            <w:r>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7E783650" w14:textId="34F45274" w:rsidR="00A658E9" w:rsidRDefault="00A658E9" w:rsidP="009F35A1">
            <w:pPr>
              <w:numPr>
                <w:ilvl w:val="0"/>
                <w:numId w:val="3"/>
              </w:numPr>
              <w:ind w:left="378" w:hanging="263"/>
              <w:rPr>
                <w:b/>
                <w:color w:val="C00000"/>
                <w:sz w:val="20"/>
                <w:szCs w:val="20"/>
              </w:rPr>
            </w:pPr>
            <w:r>
              <w:rPr>
                <w:b/>
                <w:color w:val="C00000"/>
                <w:sz w:val="20"/>
                <w:szCs w:val="20"/>
              </w:rPr>
              <w:t>Bypass Department Reviewer</w:t>
            </w:r>
          </w:p>
          <w:p w14:paraId="606C6500" w14:textId="41160C9C" w:rsidR="003E2183" w:rsidRPr="00AA0CCA" w:rsidRDefault="003E2183" w:rsidP="003E2183">
            <w:pPr>
              <w:numPr>
                <w:ilvl w:val="0"/>
                <w:numId w:val="3"/>
              </w:numPr>
              <w:ind w:left="378" w:hanging="263"/>
              <w:rPr>
                <w:sz w:val="20"/>
                <w:szCs w:val="20"/>
              </w:rPr>
            </w:pPr>
            <w:r w:rsidRPr="00AA0CCA">
              <w:rPr>
                <w:sz w:val="20"/>
                <w:szCs w:val="20"/>
              </w:rPr>
              <w:t>Update SF424 Research Plan (</w:t>
            </w:r>
            <w:r w:rsidR="00117B24">
              <w:rPr>
                <w:sz w:val="20"/>
                <w:szCs w:val="20"/>
              </w:rPr>
              <w:t>f</w:t>
            </w:r>
            <w:r>
              <w:rPr>
                <w:sz w:val="20"/>
                <w:szCs w:val="20"/>
              </w:rPr>
              <w:t xml:space="preserve">or Grants.Gov </w:t>
            </w:r>
            <w:r w:rsidRPr="00AA0CCA">
              <w:rPr>
                <w:sz w:val="20"/>
                <w:szCs w:val="20"/>
              </w:rPr>
              <w:t>SF424 application</w:t>
            </w:r>
            <w:r>
              <w:rPr>
                <w:sz w:val="20"/>
                <w:szCs w:val="20"/>
              </w:rPr>
              <w:t>s</w:t>
            </w:r>
            <w:r w:rsidRPr="00AA0CCA">
              <w:rPr>
                <w:sz w:val="20"/>
                <w:szCs w:val="20"/>
              </w:rPr>
              <w:t>)</w:t>
            </w:r>
          </w:p>
          <w:p w14:paraId="006EC216" w14:textId="5E7C2334" w:rsidR="00A658E9" w:rsidRPr="00526529" w:rsidRDefault="003E2183" w:rsidP="00526529">
            <w:pPr>
              <w:numPr>
                <w:ilvl w:val="0"/>
                <w:numId w:val="3"/>
              </w:numPr>
              <w:ind w:left="378" w:hanging="263"/>
              <w:rPr>
                <w:sz w:val="20"/>
                <w:szCs w:val="20"/>
              </w:rPr>
            </w:pPr>
            <w:r>
              <w:rPr>
                <w:sz w:val="20"/>
                <w:szCs w:val="20"/>
              </w:rPr>
              <w:t>Update Project Attachments (for non-</w:t>
            </w:r>
            <w:r w:rsidRPr="00AA0CCA">
              <w:rPr>
                <w:sz w:val="20"/>
                <w:szCs w:val="20"/>
              </w:rPr>
              <w:t>Grants.gov submissions)</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34187E90" w14:textId="33642E79" w:rsidR="00A658E9" w:rsidRPr="00526529" w:rsidRDefault="003F02F8" w:rsidP="009F35A1">
            <w:pPr>
              <w:numPr>
                <w:ilvl w:val="0"/>
                <w:numId w:val="3"/>
              </w:numPr>
              <w:ind w:left="378" w:right="138" w:hanging="263"/>
              <w:rPr>
                <w:b/>
                <w:sz w:val="20"/>
                <w:szCs w:val="20"/>
              </w:rPr>
            </w:pPr>
            <w:r>
              <w:rPr>
                <w:sz w:val="20"/>
                <w:szCs w:val="20"/>
              </w:rPr>
              <w:t xml:space="preserve">If all department reviewers </w:t>
            </w:r>
            <w:r w:rsidR="009F5255">
              <w:rPr>
                <w:sz w:val="20"/>
                <w:szCs w:val="20"/>
              </w:rPr>
              <w:t>are bypassed or if the current reviewer is bypassed and there are no other reviewers left in the review process</w:t>
            </w:r>
            <w:r>
              <w:rPr>
                <w:sz w:val="20"/>
                <w:szCs w:val="20"/>
              </w:rPr>
              <w:t xml:space="preserve">, </w:t>
            </w:r>
            <w:r w:rsidR="009F5255">
              <w:rPr>
                <w:sz w:val="20"/>
                <w:szCs w:val="20"/>
              </w:rPr>
              <w:t xml:space="preserve">the proposal </w:t>
            </w:r>
            <w:r>
              <w:rPr>
                <w:sz w:val="20"/>
                <w:szCs w:val="20"/>
              </w:rPr>
              <w:t xml:space="preserve">moves to </w:t>
            </w:r>
            <w:r w:rsidR="00A658E9">
              <w:rPr>
                <w:sz w:val="20"/>
                <w:szCs w:val="20"/>
              </w:rPr>
              <w:t>Specialist</w:t>
            </w:r>
            <w:r w:rsidR="00A658E9" w:rsidRPr="00AA0CCA">
              <w:rPr>
                <w:sz w:val="20"/>
                <w:szCs w:val="20"/>
              </w:rPr>
              <w:t xml:space="preserve"> Review</w:t>
            </w:r>
          </w:p>
        </w:tc>
      </w:tr>
      <w:tr w:rsidR="00AA0CCA" w:rsidRPr="00AA0CCA" w14:paraId="6D4B9707" w14:textId="77777777" w:rsidTr="00AA0CCA">
        <w:trPr>
          <w:cantSplit/>
          <w:trHeight w:val="488"/>
        </w:trPr>
        <w:tc>
          <w:tcPr>
            <w:tcW w:w="2520" w:type="dxa"/>
            <w:vMerge/>
            <w:tcBorders>
              <w:left w:val="single" w:sz="36" w:space="0" w:color="4F81BD" w:themeColor="accent1"/>
              <w:bottom w:val="single" w:sz="2" w:space="0" w:color="4F81BD" w:themeColor="accent1"/>
              <w:right w:val="single" w:sz="2" w:space="0" w:color="4F81BD" w:themeColor="accent1"/>
            </w:tcBorders>
            <w:shd w:val="clear" w:color="auto" w:fill="E7EDF5"/>
            <w:vAlign w:val="center"/>
          </w:tcPr>
          <w:p w14:paraId="32D2FC23" w14:textId="77777777" w:rsidR="00AA0CCA" w:rsidRPr="00AA0CCA" w:rsidRDefault="00AA0CCA" w:rsidP="00AA0CCA">
            <w:pPr>
              <w:rPr>
                <w:b/>
                <w:sz w:val="20"/>
                <w:szCs w:val="20"/>
              </w:rPr>
            </w:pP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vAlign w:val="center"/>
          </w:tcPr>
          <w:p w14:paraId="631F9498" w14:textId="77777777" w:rsidR="00AA0CCA" w:rsidRPr="00AA0CCA" w:rsidRDefault="00AA0CCA" w:rsidP="00AA0CCA">
            <w:pPr>
              <w:rPr>
                <w:sz w:val="20"/>
                <w:szCs w:val="20"/>
              </w:rPr>
            </w:pPr>
            <w:r w:rsidRPr="00AA0CCA">
              <w:rPr>
                <w:sz w:val="20"/>
                <w:szCs w:val="20"/>
              </w:rPr>
              <w:t>Study Staff</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4D9468CE" w14:textId="4FB6E719" w:rsidR="00AA0CCA" w:rsidRPr="00AA0CCA" w:rsidRDefault="00AA0CCA" w:rsidP="00345FE3">
            <w:pPr>
              <w:numPr>
                <w:ilvl w:val="0"/>
                <w:numId w:val="3"/>
              </w:numPr>
              <w:ind w:left="378" w:hanging="263"/>
              <w:rPr>
                <w:sz w:val="20"/>
                <w:szCs w:val="20"/>
              </w:rPr>
            </w:pPr>
            <w:r w:rsidRPr="00AA0CCA">
              <w:rPr>
                <w:sz w:val="20"/>
                <w:szCs w:val="20"/>
              </w:rPr>
              <w:t>Update SF424 Research Plan (</w:t>
            </w:r>
            <w:r w:rsidR="00117B24">
              <w:rPr>
                <w:sz w:val="20"/>
                <w:szCs w:val="20"/>
              </w:rPr>
              <w:t>f</w:t>
            </w:r>
            <w:r w:rsidR="00A658E9">
              <w:rPr>
                <w:sz w:val="20"/>
                <w:szCs w:val="20"/>
              </w:rPr>
              <w:t xml:space="preserve">or Grants.Gov </w:t>
            </w:r>
            <w:r w:rsidRPr="00AA0CCA">
              <w:rPr>
                <w:sz w:val="20"/>
                <w:szCs w:val="20"/>
              </w:rPr>
              <w:t>SF424 application</w:t>
            </w:r>
            <w:r w:rsidR="00A658E9">
              <w:rPr>
                <w:sz w:val="20"/>
                <w:szCs w:val="20"/>
              </w:rPr>
              <w:t>s</w:t>
            </w:r>
            <w:r w:rsidRPr="00AA0CCA">
              <w:rPr>
                <w:sz w:val="20"/>
                <w:szCs w:val="20"/>
              </w:rPr>
              <w:t>)</w:t>
            </w:r>
          </w:p>
          <w:p w14:paraId="51857BA7" w14:textId="27BC9CE0" w:rsidR="00E553B3" w:rsidRPr="00526529" w:rsidRDefault="00982819" w:rsidP="00526529">
            <w:pPr>
              <w:numPr>
                <w:ilvl w:val="0"/>
                <w:numId w:val="3"/>
              </w:numPr>
              <w:ind w:left="378" w:hanging="263"/>
              <w:rPr>
                <w:sz w:val="20"/>
                <w:szCs w:val="20"/>
              </w:rPr>
            </w:pPr>
            <w:r>
              <w:rPr>
                <w:sz w:val="20"/>
                <w:szCs w:val="20"/>
              </w:rPr>
              <w:t xml:space="preserve">Update </w:t>
            </w:r>
            <w:r w:rsidR="0036247D">
              <w:rPr>
                <w:sz w:val="20"/>
                <w:szCs w:val="20"/>
              </w:rPr>
              <w:t>Project Attachments</w:t>
            </w:r>
            <w:r>
              <w:rPr>
                <w:sz w:val="20"/>
                <w:szCs w:val="20"/>
              </w:rPr>
              <w:t xml:space="preserve"> (for non-</w:t>
            </w:r>
            <w:r w:rsidR="00AA0CCA" w:rsidRPr="00AA0CCA">
              <w:rPr>
                <w:sz w:val="20"/>
                <w:szCs w:val="20"/>
              </w:rPr>
              <w:t>Grants.gov submissions)</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08E5A730" w14:textId="77777777" w:rsidR="00AA0CCA" w:rsidRPr="00AA0CCA" w:rsidRDefault="00AA0CCA" w:rsidP="00AA0CCA">
            <w:pPr>
              <w:rPr>
                <w:sz w:val="20"/>
                <w:szCs w:val="20"/>
              </w:rPr>
            </w:pPr>
          </w:p>
        </w:tc>
      </w:tr>
      <w:tr w:rsidR="00AA0CCA" w:rsidRPr="00AA0CCA" w14:paraId="34C3A034" w14:textId="77777777" w:rsidTr="00AA0CCA">
        <w:trPr>
          <w:cantSplit/>
          <w:trHeight w:val="623"/>
        </w:trPr>
        <w:tc>
          <w:tcPr>
            <w:tcW w:w="2520" w:type="dxa"/>
            <w:vMerge w:val="restart"/>
            <w:tcBorders>
              <w:top w:val="single" w:sz="2" w:space="0" w:color="4F81BD" w:themeColor="accent1"/>
              <w:left w:val="single" w:sz="36" w:space="0" w:color="4F81BD" w:themeColor="accent1"/>
              <w:right w:val="single" w:sz="2" w:space="0" w:color="4F81BD" w:themeColor="accent1"/>
            </w:tcBorders>
            <w:vAlign w:val="center"/>
          </w:tcPr>
          <w:p w14:paraId="07EDE966" w14:textId="77777777" w:rsidR="00AA0CCA" w:rsidRPr="00AA0CCA" w:rsidRDefault="00AA0CCA" w:rsidP="00AA0CCA">
            <w:pPr>
              <w:pageBreakBefore/>
              <w:rPr>
                <w:b/>
                <w:sz w:val="20"/>
                <w:szCs w:val="20"/>
              </w:rPr>
            </w:pPr>
            <w:r w:rsidRPr="00AA0CCA">
              <w:rPr>
                <w:b/>
                <w:sz w:val="20"/>
                <w:szCs w:val="20"/>
              </w:rPr>
              <w:t>Department Review: Response Pending from PI</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tcPr>
          <w:p w14:paraId="4D1F994A" w14:textId="77777777" w:rsidR="00AA0CCA" w:rsidRPr="00AA0CCA" w:rsidRDefault="00AA0CCA" w:rsidP="00AA0CCA">
            <w:pPr>
              <w:rPr>
                <w:sz w:val="20"/>
                <w:szCs w:val="20"/>
              </w:rPr>
            </w:pPr>
            <w:r w:rsidRPr="00AA0CCA">
              <w:rPr>
                <w:sz w:val="20"/>
                <w:szCs w:val="20"/>
              </w:rPr>
              <w:t xml:space="preserve">Study Staff </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0F97B0E2" w14:textId="77777777" w:rsidR="0005016F" w:rsidRPr="00AA0CCA" w:rsidRDefault="0005016F" w:rsidP="0005016F">
            <w:pPr>
              <w:numPr>
                <w:ilvl w:val="0"/>
                <w:numId w:val="3"/>
              </w:numPr>
              <w:ind w:left="378" w:hanging="263"/>
              <w:rPr>
                <w:b/>
                <w:color w:val="C00000"/>
                <w:sz w:val="20"/>
                <w:szCs w:val="20"/>
              </w:rPr>
            </w:pPr>
            <w:r w:rsidRPr="00AA0CCA">
              <w:rPr>
                <w:b/>
                <w:color w:val="C00000"/>
                <w:sz w:val="20"/>
                <w:szCs w:val="20"/>
              </w:rPr>
              <w:t>Withdraw Proposal</w:t>
            </w:r>
            <w:r>
              <w:rPr>
                <w:b/>
                <w:color w:val="C00000"/>
                <w:sz w:val="20"/>
                <w:szCs w:val="20"/>
              </w:rPr>
              <w:t xml:space="preserve"> (Prior to submission to sponsor)</w:t>
            </w:r>
            <w:r w:rsidRPr="00AA0CCA">
              <w:rPr>
                <w:b/>
                <w:color w:val="C00000"/>
                <w:sz w:val="20"/>
                <w:szCs w:val="20"/>
              </w:rPr>
              <w:t xml:space="preserve"> </w:t>
            </w:r>
            <w:r w:rsidRPr="00AA0CCA">
              <w:rPr>
                <w:b/>
                <w:color w:val="C00000"/>
                <w:sz w:val="20"/>
                <w:szCs w:val="20"/>
              </w:rPr>
              <w:sym w:font="Wingdings" w:char="F0E8"/>
            </w:r>
          </w:p>
          <w:p w14:paraId="459AD3A4" w14:textId="77777777" w:rsidR="0005016F" w:rsidRPr="00AA0CCA" w:rsidRDefault="0005016F" w:rsidP="0005016F">
            <w:pPr>
              <w:numPr>
                <w:ilvl w:val="0"/>
                <w:numId w:val="3"/>
              </w:numPr>
              <w:ind w:left="378" w:hanging="263"/>
              <w:rPr>
                <w:b/>
                <w:color w:val="C00000"/>
                <w:sz w:val="20"/>
                <w:szCs w:val="20"/>
              </w:rPr>
            </w:pPr>
            <w:r w:rsidRPr="00AA0CCA">
              <w:rPr>
                <w:b/>
                <w:color w:val="C00000"/>
                <w:sz w:val="20"/>
                <w:szCs w:val="20"/>
              </w:rPr>
              <w:t xml:space="preserve">Submit for Department Review </w:t>
            </w:r>
            <w:r w:rsidRPr="00AA0CCA">
              <w:rPr>
                <w:b/>
                <w:color w:val="C00000"/>
                <w:sz w:val="20"/>
                <w:szCs w:val="20"/>
              </w:rPr>
              <w:sym w:font="Wingdings" w:char="F0E8"/>
            </w:r>
          </w:p>
          <w:p w14:paraId="3A4F2A4C" w14:textId="77777777" w:rsidR="00C7014D" w:rsidRDefault="00C7014D" w:rsidP="00C7014D">
            <w:pPr>
              <w:numPr>
                <w:ilvl w:val="0"/>
                <w:numId w:val="3"/>
              </w:numPr>
              <w:ind w:left="378" w:hanging="263"/>
              <w:rPr>
                <w:color w:val="000000" w:themeColor="text1"/>
                <w:sz w:val="20"/>
                <w:szCs w:val="20"/>
              </w:rPr>
            </w:pPr>
            <w:r w:rsidRPr="00C7014D">
              <w:rPr>
                <w:color w:val="000000" w:themeColor="text1"/>
                <w:sz w:val="20"/>
                <w:szCs w:val="20"/>
              </w:rPr>
              <w:t>Create/Update SF424</w:t>
            </w:r>
          </w:p>
          <w:p w14:paraId="63852ECF" w14:textId="2C358540" w:rsidR="00C7014D" w:rsidRPr="00AA0CCA" w:rsidRDefault="00C7014D" w:rsidP="00C7014D">
            <w:pPr>
              <w:numPr>
                <w:ilvl w:val="0"/>
                <w:numId w:val="3"/>
              </w:numPr>
              <w:ind w:left="378" w:hanging="263"/>
              <w:rPr>
                <w:sz w:val="20"/>
                <w:szCs w:val="20"/>
              </w:rPr>
            </w:pPr>
            <w:r w:rsidRPr="00AA0CCA">
              <w:rPr>
                <w:sz w:val="20"/>
                <w:szCs w:val="20"/>
              </w:rPr>
              <w:t>Update SF424 Research Plan (</w:t>
            </w:r>
            <w:r w:rsidR="00117B24">
              <w:rPr>
                <w:sz w:val="20"/>
                <w:szCs w:val="20"/>
              </w:rPr>
              <w:t>f</w:t>
            </w:r>
            <w:r>
              <w:rPr>
                <w:sz w:val="20"/>
                <w:szCs w:val="20"/>
              </w:rPr>
              <w:t xml:space="preserve">or Grants.Gov </w:t>
            </w:r>
            <w:r w:rsidRPr="00AA0CCA">
              <w:rPr>
                <w:sz w:val="20"/>
                <w:szCs w:val="20"/>
              </w:rPr>
              <w:t>SF424 application</w:t>
            </w:r>
            <w:r>
              <w:rPr>
                <w:sz w:val="20"/>
                <w:szCs w:val="20"/>
              </w:rPr>
              <w:t>s</w:t>
            </w:r>
            <w:r w:rsidRPr="00AA0CCA">
              <w:rPr>
                <w:sz w:val="20"/>
                <w:szCs w:val="20"/>
              </w:rPr>
              <w:t>)</w:t>
            </w:r>
          </w:p>
          <w:p w14:paraId="18FAF5ED" w14:textId="2BAF83F7" w:rsidR="00C7014D" w:rsidRPr="00526529" w:rsidRDefault="00C7014D" w:rsidP="00526529">
            <w:pPr>
              <w:numPr>
                <w:ilvl w:val="0"/>
                <w:numId w:val="3"/>
              </w:numPr>
              <w:ind w:left="378" w:hanging="263"/>
              <w:rPr>
                <w:sz w:val="20"/>
                <w:szCs w:val="20"/>
              </w:rPr>
            </w:pPr>
            <w:r>
              <w:rPr>
                <w:sz w:val="20"/>
                <w:szCs w:val="20"/>
              </w:rPr>
              <w:t>Update Project Attachments (for non-</w:t>
            </w:r>
            <w:r w:rsidRPr="00AA0CCA">
              <w:rPr>
                <w:sz w:val="20"/>
                <w:szCs w:val="20"/>
              </w:rPr>
              <w:t>Grants.gov submissions)</w:t>
            </w:r>
          </w:p>
          <w:p w14:paraId="082248B0" w14:textId="29C116DE" w:rsidR="0005016F" w:rsidRPr="00526529" w:rsidRDefault="0005016F" w:rsidP="00526529">
            <w:pPr>
              <w:numPr>
                <w:ilvl w:val="0"/>
                <w:numId w:val="3"/>
              </w:numPr>
              <w:ind w:left="378" w:hanging="263"/>
              <w:rPr>
                <w:color w:val="000000" w:themeColor="text1"/>
                <w:sz w:val="20"/>
                <w:szCs w:val="20"/>
              </w:rPr>
            </w:pPr>
            <w:r>
              <w:rPr>
                <w:color w:val="000000" w:themeColor="text1"/>
                <w:sz w:val="20"/>
                <w:szCs w:val="20"/>
              </w:rPr>
              <w:t>Create Additional Budget</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tcPr>
          <w:p w14:paraId="264B2CF4" w14:textId="77777777" w:rsidR="00AA0CCA" w:rsidRPr="00AA0CCA" w:rsidRDefault="00AA0CCA" w:rsidP="00345FE3">
            <w:pPr>
              <w:numPr>
                <w:ilvl w:val="0"/>
                <w:numId w:val="3"/>
              </w:numPr>
              <w:ind w:left="378" w:hanging="263"/>
              <w:rPr>
                <w:sz w:val="20"/>
                <w:szCs w:val="20"/>
              </w:rPr>
            </w:pPr>
            <w:r w:rsidRPr="00AA0CCA">
              <w:rPr>
                <w:sz w:val="20"/>
                <w:szCs w:val="20"/>
              </w:rPr>
              <w:t>Not Submitted</w:t>
            </w:r>
          </w:p>
          <w:p w14:paraId="2D085C24" w14:textId="77777777" w:rsidR="00AA0CCA" w:rsidRPr="00AA0CCA" w:rsidRDefault="00AA0CCA" w:rsidP="00345FE3">
            <w:pPr>
              <w:numPr>
                <w:ilvl w:val="0"/>
                <w:numId w:val="3"/>
              </w:numPr>
              <w:ind w:left="378" w:hanging="263"/>
              <w:rPr>
                <w:sz w:val="20"/>
                <w:szCs w:val="20"/>
              </w:rPr>
            </w:pPr>
            <w:r w:rsidRPr="00AA0CCA">
              <w:rPr>
                <w:sz w:val="20"/>
                <w:szCs w:val="20"/>
              </w:rPr>
              <w:t>Department Review</w:t>
            </w:r>
          </w:p>
        </w:tc>
      </w:tr>
      <w:tr w:rsidR="00AA0CCA" w:rsidRPr="00AA0CCA" w14:paraId="1D4D531C" w14:textId="77777777" w:rsidTr="00AA0CCA">
        <w:trPr>
          <w:cantSplit/>
          <w:trHeight w:val="623"/>
        </w:trPr>
        <w:tc>
          <w:tcPr>
            <w:tcW w:w="2520" w:type="dxa"/>
            <w:vMerge/>
            <w:tcBorders>
              <w:left w:val="single" w:sz="36" w:space="0" w:color="4F81BD" w:themeColor="accent1"/>
              <w:bottom w:val="single" w:sz="2" w:space="0" w:color="4F81BD" w:themeColor="accent1"/>
              <w:right w:val="single" w:sz="2" w:space="0" w:color="4F81BD" w:themeColor="accent1"/>
            </w:tcBorders>
            <w:vAlign w:val="center"/>
          </w:tcPr>
          <w:p w14:paraId="4FE5BD89" w14:textId="77777777" w:rsidR="00AA0CCA" w:rsidRPr="00AA0CCA" w:rsidRDefault="00AA0CCA" w:rsidP="00AA0CCA">
            <w:pPr>
              <w:rPr>
                <w:b/>
                <w:sz w:val="20"/>
                <w:szCs w:val="20"/>
              </w:rPr>
            </w:pP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tcPr>
          <w:p w14:paraId="3BA51805" w14:textId="0A3FADB3"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06B93A2F" w14:textId="77777777" w:rsidR="007D42D2" w:rsidRPr="00AA0CCA" w:rsidRDefault="007D42D2" w:rsidP="007D42D2">
            <w:pPr>
              <w:numPr>
                <w:ilvl w:val="0"/>
                <w:numId w:val="3"/>
              </w:numPr>
              <w:ind w:left="378" w:hanging="263"/>
              <w:rPr>
                <w:b/>
                <w:color w:val="C00000"/>
                <w:sz w:val="20"/>
                <w:szCs w:val="20"/>
              </w:rPr>
            </w:pPr>
            <w:r w:rsidRPr="00AA0CCA">
              <w:rPr>
                <w:b/>
                <w:color w:val="C00000"/>
                <w:sz w:val="20"/>
                <w:szCs w:val="20"/>
              </w:rPr>
              <w:t>Withdraw Proposal</w:t>
            </w:r>
            <w:r>
              <w:rPr>
                <w:b/>
                <w:color w:val="C00000"/>
                <w:sz w:val="20"/>
                <w:szCs w:val="20"/>
              </w:rPr>
              <w:t xml:space="preserve"> (Prior to submission to sponsor)</w:t>
            </w:r>
            <w:r w:rsidRPr="00AA0CCA">
              <w:rPr>
                <w:b/>
                <w:color w:val="C00000"/>
                <w:sz w:val="20"/>
                <w:szCs w:val="20"/>
              </w:rPr>
              <w:t xml:space="preserve"> </w:t>
            </w:r>
            <w:r w:rsidRPr="00AA0CCA">
              <w:rPr>
                <w:b/>
                <w:color w:val="C00000"/>
                <w:sz w:val="20"/>
                <w:szCs w:val="20"/>
              </w:rPr>
              <w:sym w:font="Wingdings" w:char="F0E8"/>
            </w:r>
          </w:p>
          <w:p w14:paraId="0AF9D952" w14:textId="77777777" w:rsidR="007D42D2" w:rsidRPr="00AA0CCA" w:rsidRDefault="007D42D2" w:rsidP="007D42D2">
            <w:pPr>
              <w:numPr>
                <w:ilvl w:val="0"/>
                <w:numId w:val="3"/>
              </w:numPr>
              <w:ind w:left="378" w:hanging="263"/>
              <w:rPr>
                <w:b/>
                <w:color w:val="C00000"/>
                <w:sz w:val="20"/>
                <w:szCs w:val="20"/>
              </w:rPr>
            </w:pPr>
            <w:r w:rsidRPr="00AA0CCA">
              <w:rPr>
                <w:b/>
                <w:color w:val="C00000"/>
                <w:sz w:val="20"/>
                <w:szCs w:val="20"/>
              </w:rPr>
              <w:t xml:space="preserve">Submit for Department Review </w:t>
            </w:r>
            <w:r w:rsidRPr="00AA0CCA">
              <w:rPr>
                <w:b/>
                <w:color w:val="C00000"/>
                <w:sz w:val="20"/>
                <w:szCs w:val="20"/>
              </w:rPr>
              <w:sym w:font="Wingdings" w:char="F0E8"/>
            </w:r>
          </w:p>
          <w:p w14:paraId="32F42707" w14:textId="745CDF31" w:rsidR="007D42D2" w:rsidRDefault="007D42D2" w:rsidP="007D42D2">
            <w:pPr>
              <w:numPr>
                <w:ilvl w:val="0"/>
                <w:numId w:val="3"/>
              </w:numPr>
              <w:ind w:left="378" w:hanging="263"/>
              <w:rPr>
                <w:color w:val="000000" w:themeColor="text1"/>
                <w:sz w:val="20"/>
                <w:szCs w:val="20"/>
              </w:rPr>
            </w:pPr>
            <w:r w:rsidRPr="00C7014D">
              <w:rPr>
                <w:color w:val="000000" w:themeColor="text1"/>
                <w:sz w:val="20"/>
                <w:szCs w:val="20"/>
              </w:rPr>
              <w:t>Create/Update SF424</w:t>
            </w:r>
          </w:p>
          <w:p w14:paraId="5B89F9A1" w14:textId="7134E213" w:rsidR="007D42D2" w:rsidRPr="00AA0CCA" w:rsidRDefault="007D42D2" w:rsidP="007D42D2">
            <w:pPr>
              <w:numPr>
                <w:ilvl w:val="0"/>
                <w:numId w:val="3"/>
              </w:numPr>
              <w:ind w:left="378" w:hanging="263"/>
              <w:rPr>
                <w:sz w:val="20"/>
                <w:szCs w:val="20"/>
              </w:rPr>
            </w:pPr>
            <w:r w:rsidRPr="00AA0CCA">
              <w:rPr>
                <w:sz w:val="20"/>
                <w:szCs w:val="20"/>
              </w:rPr>
              <w:t>Update SF424 Research Plan (</w:t>
            </w:r>
            <w:r w:rsidR="00117B24">
              <w:rPr>
                <w:sz w:val="20"/>
                <w:szCs w:val="20"/>
              </w:rPr>
              <w:t>f</w:t>
            </w:r>
            <w:r>
              <w:rPr>
                <w:sz w:val="20"/>
                <w:szCs w:val="20"/>
              </w:rPr>
              <w:t xml:space="preserve">or Grants.Gov </w:t>
            </w:r>
            <w:r w:rsidRPr="00AA0CCA">
              <w:rPr>
                <w:sz w:val="20"/>
                <w:szCs w:val="20"/>
              </w:rPr>
              <w:t>SF424 application</w:t>
            </w:r>
            <w:r>
              <w:rPr>
                <w:sz w:val="20"/>
                <w:szCs w:val="20"/>
              </w:rPr>
              <w:t>s</w:t>
            </w:r>
            <w:r w:rsidRPr="00AA0CCA">
              <w:rPr>
                <w:sz w:val="20"/>
                <w:szCs w:val="20"/>
              </w:rPr>
              <w:t>)</w:t>
            </w:r>
          </w:p>
          <w:p w14:paraId="573A7745" w14:textId="5FF65913" w:rsidR="007D42D2" w:rsidRDefault="007D42D2" w:rsidP="007D42D2">
            <w:pPr>
              <w:numPr>
                <w:ilvl w:val="0"/>
                <w:numId w:val="3"/>
              </w:numPr>
              <w:ind w:left="378" w:hanging="263"/>
              <w:rPr>
                <w:sz w:val="20"/>
                <w:szCs w:val="20"/>
              </w:rPr>
            </w:pPr>
            <w:r>
              <w:rPr>
                <w:sz w:val="20"/>
                <w:szCs w:val="20"/>
              </w:rPr>
              <w:t>Update Project Attachments (for non-</w:t>
            </w:r>
            <w:r w:rsidRPr="00AA0CCA">
              <w:rPr>
                <w:sz w:val="20"/>
                <w:szCs w:val="20"/>
              </w:rPr>
              <w:t>Grants.gov submissions)</w:t>
            </w:r>
          </w:p>
          <w:p w14:paraId="14DF17CA" w14:textId="0DEAC0A0" w:rsidR="00AA0CCA" w:rsidRPr="00526529" w:rsidRDefault="007D42D2" w:rsidP="00526529">
            <w:pPr>
              <w:numPr>
                <w:ilvl w:val="0"/>
                <w:numId w:val="3"/>
              </w:numPr>
              <w:ind w:left="378" w:hanging="263"/>
              <w:rPr>
                <w:color w:val="000000" w:themeColor="text1"/>
                <w:sz w:val="20"/>
                <w:szCs w:val="20"/>
              </w:rPr>
            </w:pPr>
            <w:r>
              <w:rPr>
                <w:color w:val="000000" w:themeColor="text1"/>
                <w:sz w:val="20"/>
                <w:szCs w:val="20"/>
              </w:rPr>
              <w:t>Create Additional Budget</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tcPr>
          <w:p w14:paraId="176AA805" w14:textId="77777777" w:rsidR="007D42D2" w:rsidRDefault="007D42D2" w:rsidP="007D42D2">
            <w:pPr>
              <w:numPr>
                <w:ilvl w:val="0"/>
                <w:numId w:val="3"/>
              </w:numPr>
              <w:ind w:left="378" w:hanging="263"/>
              <w:rPr>
                <w:sz w:val="20"/>
                <w:szCs w:val="20"/>
              </w:rPr>
            </w:pPr>
            <w:r w:rsidRPr="00AA0CCA">
              <w:rPr>
                <w:sz w:val="20"/>
                <w:szCs w:val="20"/>
              </w:rPr>
              <w:t>Not Submitted</w:t>
            </w:r>
          </w:p>
          <w:p w14:paraId="4DA064F1" w14:textId="1642B01B" w:rsidR="00AA0CCA" w:rsidRPr="007D42D2" w:rsidRDefault="007D42D2" w:rsidP="007D42D2">
            <w:pPr>
              <w:numPr>
                <w:ilvl w:val="0"/>
                <w:numId w:val="3"/>
              </w:numPr>
              <w:ind w:left="378" w:hanging="263"/>
              <w:rPr>
                <w:sz w:val="20"/>
                <w:szCs w:val="20"/>
              </w:rPr>
            </w:pPr>
            <w:r w:rsidRPr="007D42D2">
              <w:rPr>
                <w:sz w:val="20"/>
                <w:szCs w:val="20"/>
              </w:rPr>
              <w:t>Department Review</w:t>
            </w:r>
          </w:p>
        </w:tc>
      </w:tr>
      <w:tr w:rsidR="00AA0CCA" w:rsidRPr="00AA0CCA" w14:paraId="086AF58D" w14:textId="77777777" w:rsidTr="00AA0CCA">
        <w:trPr>
          <w:cantSplit/>
          <w:trHeight w:val="623"/>
        </w:trPr>
        <w:tc>
          <w:tcPr>
            <w:tcW w:w="2520" w:type="dxa"/>
            <w:vMerge w:val="restart"/>
            <w:tcBorders>
              <w:top w:val="single" w:sz="2" w:space="0" w:color="4F81BD" w:themeColor="accent1"/>
              <w:left w:val="single" w:sz="36" w:space="0" w:color="4F81BD" w:themeColor="accent1"/>
              <w:right w:val="single" w:sz="2" w:space="0" w:color="4F81BD" w:themeColor="accent1"/>
            </w:tcBorders>
            <w:shd w:val="clear" w:color="auto" w:fill="E7EDF5"/>
            <w:vAlign w:val="center"/>
          </w:tcPr>
          <w:p w14:paraId="3A7A1FAE" w14:textId="77777777" w:rsidR="00AA0CCA" w:rsidRPr="00AA0CCA" w:rsidRDefault="00AA0CCA" w:rsidP="00AA0CCA">
            <w:pPr>
              <w:rPr>
                <w:b/>
                <w:sz w:val="20"/>
                <w:szCs w:val="20"/>
              </w:rPr>
            </w:pPr>
            <w:r w:rsidRPr="00AA0CCA">
              <w:rPr>
                <w:b/>
                <w:sz w:val="20"/>
                <w:szCs w:val="20"/>
              </w:rPr>
              <w:t>Specialist Review</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vAlign w:val="center"/>
          </w:tcPr>
          <w:p w14:paraId="7A1E2D20" w14:textId="77777777"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72B6196F" w14:textId="77777777" w:rsidR="00AA0CCA" w:rsidRPr="00AA0CCA" w:rsidRDefault="00AA0CCA" w:rsidP="00345FE3">
            <w:pPr>
              <w:numPr>
                <w:ilvl w:val="0"/>
                <w:numId w:val="3"/>
              </w:numPr>
              <w:ind w:left="378" w:hanging="263"/>
              <w:rPr>
                <w:b/>
                <w:color w:val="C00000"/>
                <w:sz w:val="20"/>
                <w:szCs w:val="20"/>
              </w:rPr>
            </w:pPr>
            <w:r w:rsidRPr="00AA0CCA">
              <w:rPr>
                <w:b/>
                <w:color w:val="C00000"/>
                <w:sz w:val="20"/>
                <w:szCs w:val="20"/>
              </w:rPr>
              <w:t xml:space="preserve">Final Review </w:t>
            </w:r>
            <w:r w:rsidRPr="00AA0CCA">
              <w:rPr>
                <w:b/>
                <w:color w:val="C00000"/>
                <w:sz w:val="20"/>
                <w:szCs w:val="20"/>
              </w:rPr>
              <w:sym w:font="Wingdings" w:char="F0E8"/>
            </w:r>
          </w:p>
          <w:p w14:paraId="4EFABE6B" w14:textId="04D62D3C" w:rsidR="00AA0CCA" w:rsidRDefault="00AA0CCA" w:rsidP="00345FE3">
            <w:pPr>
              <w:numPr>
                <w:ilvl w:val="0"/>
                <w:numId w:val="3"/>
              </w:numPr>
              <w:ind w:left="378" w:hanging="263"/>
              <w:rPr>
                <w:b/>
                <w:color w:val="C00000"/>
                <w:sz w:val="20"/>
                <w:szCs w:val="20"/>
              </w:rPr>
            </w:pPr>
            <w:r w:rsidRPr="00AA0CCA">
              <w:rPr>
                <w:b/>
                <w:color w:val="C00000"/>
                <w:sz w:val="20"/>
                <w:szCs w:val="20"/>
              </w:rPr>
              <w:t xml:space="preserve">Specialist Requests Changes </w:t>
            </w:r>
            <w:r w:rsidRPr="00AA0CCA">
              <w:rPr>
                <w:b/>
                <w:color w:val="C00000"/>
                <w:sz w:val="20"/>
                <w:szCs w:val="20"/>
              </w:rPr>
              <w:sym w:font="Wingdings" w:char="F0E8"/>
            </w:r>
          </w:p>
          <w:p w14:paraId="2791FECF" w14:textId="1C4BDA76" w:rsidR="000C0E9B" w:rsidRPr="000C0E9B" w:rsidRDefault="000C0E9B" w:rsidP="000C0E9B">
            <w:pPr>
              <w:ind w:left="378"/>
              <w:rPr>
                <w:color w:val="000000" w:themeColor="text1"/>
                <w:sz w:val="20"/>
                <w:szCs w:val="20"/>
              </w:rPr>
            </w:pPr>
            <w:r w:rsidRPr="000C0E9B">
              <w:rPr>
                <w:color w:val="000000" w:themeColor="text1"/>
                <w:sz w:val="20"/>
                <w:szCs w:val="20"/>
              </w:rPr>
              <w:t>(Specialist indicates if proposal should return to Specialist Review or go</w:t>
            </w:r>
            <w:r>
              <w:rPr>
                <w:color w:val="000000" w:themeColor="text1"/>
                <w:sz w:val="20"/>
                <w:szCs w:val="20"/>
              </w:rPr>
              <w:t xml:space="preserve"> back through Department Review after proposal team makes the requested changes</w:t>
            </w:r>
            <w:r w:rsidRPr="000C0E9B">
              <w:rPr>
                <w:color w:val="000000" w:themeColor="text1"/>
                <w:sz w:val="20"/>
                <w:szCs w:val="20"/>
              </w:rPr>
              <w:t>.)</w:t>
            </w:r>
          </w:p>
          <w:p w14:paraId="6A6EB98A" w14:textId="2244C77B" w:rsidR="00117B24" w:rsidRPr="00AA0CCA" w:rsidRDefault="00117B24" w:rsidP="00117B24">
            <w:pPr>
              <w:numPr>
                <w:ilvl w:val="0"/>
                <w:numId w:val="3"/>
              </w:numPr>
              <w:ind w:left="378" w:hanging="263"/>
              <w:rPr>
                <w:sz w:val="20"/>
                <w:szCs w:val="20"/>
              </w:rPr>
            </w:pPr>
            <w:r w:rsidRPr="00AA0CCA">
              <w:rPr>
                <w:sz w:val="20"/>
                <w:szCs w:val="20"/>
              </w:rPr>
              <w:t>Update SF424 Research Plan (</w:t>
            </w:r>
            <w:r>
              <w:rPr>
                <w:sz w:val="20"/>
                <w:szCs w:val="20"/>
              </w:rPr>
              <w:t xml:space="preserve">for Grants.Gov </w:t>
            </w:r>
            <w:r w:rsidRPr="00AA0CCA">
              <w:rPr>
                <w:sz w:val="20"/>
                <w:szCs w:val="20"/>
              </w:rPr>
              <w:t>SF424 application</w:t>
            </w:r>
            <w:r>
              <w:rPr>
                <w:sz w:val="20"/>
                <w:szCs w:val="20"/>
              </w:rPr>
              <w:t>s</w:t>
            </w:r>
            <w:r w:rsidRPr="00AA0CCA">
              <w:rPr>
                <w:sz w:val="20"/>
                <w:szCs w:val="20"/>
              </w:rPr>
              <w:t>)</w:t>
            </w:r>
          </w:p>
          <w:p w14:paraId="766C85C7" w14:textId="44DA502B" w:rsidR="00AA0CCA" w:rsidRPr="00526529" w:rsidRDefault="00117B24" w:rsidP="00526529">
            <w:pPr>
              <w:numPr>
                <w:ilvl w:val="0"/>
                <w:numId w:val="3"/>
              </w:numPr>
              <w:ind w:left="378" w:hanging="263"/>
              <w:rPr>
                <w:sz w:val="20"/>
                <w:szCs w:val="20"/>
              </w:rPr>
            </w:pPr>
            <w:r>
              <w:rPr>
                <w:sz w:val="20"/>
                <w:szCs w:val="20"/>
              </w:rPr>
              <w:t>Update Project Attachments (for non-</w:t>
            </w:r>
            <w:r w:rsidRPr="00AA0CCA">
              <w:rPr>
                <w:sz w:val="20"/>
                <w:szCs w:val="20"/>
              </w:rPr>
              <w:t>Grants.gov submissions)</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3C552B10" w14:textId="77777777" w:rsidR="00AA0CCA" w:rsidRDefault="00AA0CCA" w:rsidP="00345FE3">
            <w:pPr>
              <w:numPr>
                <w:ilvl w:val="0"/>
                <w:numId w:val="3"/>
              </w:numPr>
              <w:ind w:left="378" w:hanging="263"/>
              <w:rPr>
                <w:sz w:val="20"/>
                <w:szCs w:val="20"/>
              </w:rPr>
            </w:pPr>
            <w:r w:rsidRPr="00AA0CCA">
              <w:rPr>
                <w:sz w:val="20"/>
                <w:szCs w:val="20"/>
              </w:rPr>
              <w:t>Final SPO Review</w:t>
            </w:r>
          </w:p>
          <w:p w14:paraId="2A61E3C0" w14:textId="0F9BB3A6" w:rsidR="00117B24" w:rsidRPr="000C0E9B" w:rsidRDefault="002E7594" w:rsidP="000C0E9B">
            <w:pPr>
              <w:numPr>
                <w:ilvl w:val="0"/>
                <w:numId w:val="3"/>
              </w:numPr>
              <w:ind w:left="378" w:hanging="263"/>
              <w:rPr>
                <w:sz w:val="20"/>
                <w:szCs w:val="20"/>
              </w:rPr>
            </w:pPr>
            <w:r w:rsidRPr="00AA0CCA">
              <w:rPr>
                <w:sz w:val="20"/>
                <w:szCs w:val="20"/>
              </w:rPr>
              <w:t>Specialist</w:t>
            </w:r>
            <w:r w:rsidRPr="002E7594">
              <w:rPr>
                <w:sz w:val="20"/>
                <w:szCs w:val="20"/>
              </w:rPr>
              <w:t xml:space="preserve"> Review: Pending Changes by PI</w:t>
            </w:r>
          </w:p>
        </w:tc>
      </w:tr>
      <w:tr w:rsidR="00AA0CCA" w:rsidRPr="00AA0CCA" w14:paraId="0A56E8F4" w14:textId="77777777" w:rsidTr="00AA0CCA">
        <w:trPr>
          <w:cantSplit/>
          <w:trHeight w:val="623"/>
        </w:trPr>
        <w:tc>
          <w:tcPr>
            <w:tcW w:w="2520" w:type="dxa"/>
            <w:vMerge/>
            <w:tcBorders>
              <w:left w:val="single" w:sz="36" w:space="0" w:color="4F81BD" w:themeColor="accent1"/>
              <w:bottom w:val="single" w:sz="2" w:space="0" w:color="4F81BD" w:themeColor="accent1"/>
              <w:right w:val="single" w:sz="2" w:space="0" w:color="4F81BD" w:themeColor="accent1"/>
            </w:tcBorders>
            <w:shd w:val="clear" w:color="auto" w:fill="E7EDF5"/>
            <w:vAlign w:val="center"/>
          </w:tcPr>
          <w:p w14:paraId="0A5AC990" w14:textId="77777777" w:rsidR="00AA0CCA" w:rsidRPr="00AA0CCA" w:rsidRDefault="00AA0CCA" w:rsidP="00AA0CCA">
            <w:pPr>
              <w:rPr>
                <w:b/>
                <w:sz w:val="20"/>
                <w:szCs w:val="20"/>
              </w:rPr>
            </w:pP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vAlign w:val="center"/>
          </w:tcPr>
          <w:p w14:paraId="57F35AA6" w14:textId="77777777" w:rsidR="00AA0CCA" w:rsidRPr="00AA0CCA" w:rsidRDefault="00AA0CCA" w:rsidP="00AA0CCA">
            <w:pPr>
              <w:rPr>
                <w:sz w:val="20"/>
                <w:szCs w:val="20"/>
              </w:rPr>
            </w:pPr>
            <w:r w:rsidRPr="00AA0CCA">
              <w:rPr>
                <w:sz w:val="20"/>
                <w:szCs w:val="20"/>
              </w:rPr>
              <w:t>Study Staff</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047B7F87" w14:textId="29E77690" w:rsidR="00117B24" w:rsidRPr="00AA0CCA" w:rsidRDefault="00117B24" w:rsidP="00117B24">
            <w:pPr>
              <w:numPr>
                <w:ilvl w:val="0"/>
                <w:numId w:val="3"/>
              </w:numPr>
              <w:ind w:left="378" w:hanging="263"/>
              <w:rPr>
                <w:sz w:val="20"/>
                <w:szCs w:val="20"/>
              </w:rPr>
            </w:pPr>
            <w:r w:rsidRPr="00AA0CCA">
              <w:rPr>
                <w:sz w:val="20"/>
                <w:szCs w:val="20"/>
              </w:rPr>
              <w:t>Update SF424 Research Plan (</w:t>
            </w:r>
            <w:r>
              <w:rPr>
                <w:sz w:val="20"/>
                <w:szCs w:val="20"/>
              </w:rPr>
              <w:t xml:space="preserve">for Grants.Gov </w:t>
            </w:r>
            <w:r w:rsidRPr="00AA0CCA">
              <w:rPr>
                <w:sz w:val="20"/>
                <w:szCs w:val="20"/>
              </w:rPr>
              <w:t>SF424 application</w:t>
            </w:r>
            <w:r>
              <w:rPr>
                <w:sz w:val="20"/>
                <w:szCs w:val="20"/>
              </w:rPr>
              <w:t>s</w:t>
            </w:r>
            <w:r w:rsidRPr="00AA0CCA">
              <w:rPr>
                <w:sz w:val="20"/>
                <w:szCs w:val="20"/>
              </w:rPr>
              <w:t>)</w:t>
            </w:r>
          </w:p>
          <w:p w14:paraId="71257F3F" w14:textId="5D3C9030" w:rsidR="00117B24" w:rsidRPr="00526529" w:rsidRDefault="00117B24" w:rsidP="00526529">
            <w:pPr>
              <w:numPr>
                <w:ilvl w:val="0"/>
                <w:numId w:val="3"/>
              </w:numPr>
              <w:ind w:left="378" w:hanging="263"/>
              <w:rPr>
                <w:sz w:val="20"/>
                <w:szCs w:val="20"/>
              </w:rPr>
            </w:pPr>
            <w:r>
              <w:rPr>
                <w:sz w:val="20"/>
                <w:szCs w:val="20"/>
              </w:rPr>
              <w:t>Update Project Attachments (for non-</w:t>
            </w:r>
            <w:r w:rsidRPr="00AA0CCA">
              <w:rPr>
                <w:sz w:val="20"/>
                <w:szCs w:val="20"/>
              </w:rPr>
              <w:t>Grants.gov submissions)</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468F810F" w14:textId="77777777" w:rsidR="00AA0CCA" w:rsidRPr="00AA0CCA" w:rsidRDefault="00AA0CCA" w:rsidP="00AA0CCA">
            <w:pPr>
              <w:ind w:left="115"/>
              <w:rPr>
                <w:sz w:val="20"/>
                <w:szCs w:val="20"/>
              </w:rPr>
            </w:pPr>
          </w:p>
        </w:tc>
      </w:tr>
      <w:tr w:rsidR="00AA0CCA" w:rsidRPr="00AA0CCA" w14:paraId="73AC50F2" w14:textId="77777777" w:rsidTr="00AA0CCA">
        <w:trPr>
          <w:cantSplit/>
          <w:trHeight w:val="547"/>
        </w:trPr>
        <w:tc>
          <w:tcPr>
            <w:tcW w:w="2520" w:type="dxa"/>
            <w:vMerge w:val="restart"/>
            <w:tcBorders>
              <w:top w:val="single" w:sz="2" w:space="0" w:color="4F81BD" w:themeColor="accent1"/>
              <w:left w:val="single" w:sz="36" w:space="0" w:color="4F81BD" w:themeColor="accent1"/>
              <w:bottom w:val="single" w:sz="2" w:space="0" w:color="4F81BD" w:themeColor="accent1"/>
              <w:right w:val="single" w:sz="2" w:space="0" w:color="4F81BD" w:themeColor="accent1"/>
            </w:tcBorders>
            <w:shd w:val="clear" w:color="auto" w:fill="FFFFFF" w:themeFill="background1"/>
            <w:vAlign w:val="center"/>
          </w:tcPr>
          <w:p w14:paraId="43339D93" w14:textId="77777777" w:rsidR="00AA0CCA" w:rsidRPr="00AA0CCA" w:rsidRDefault="00AA0CCA" w:rsidP="00AA0CCA">
            <w:pPr>
              <w:rPr>
                <w:b/>
                <w:sz w:val="20"/>
                <w:szCs w:val="20"/>
              </w:rPr>
            </w:pPr>
            <w:r w:rsidRPr="00AA0CCA">
              <w:rPr>
                <w:b/>
                <w:sz w:val="20"/>
              </w:rPr>
              <w:t>Specialist Review: Pending Changes by PI</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vAlign w:val="center"/>
          </w:tcPr>
          <w:p w14:paraId="2E30EE70" w14:textId="77777777" w:rsidR="00AA0CCA" w:rsidRPr="00AA0CCA" w:rsidRDefault="00AA0CCA" w:rsidP="00AA0CCA">
            <w:pPr>
              <w:rPr>
                <w:sz w:val="20"/>
                <w:szCs w:val="20"/>
              </w:rPr>
            </w:pPr>
            <w:r w:rsidRPr="00AA0CCA">
              <w:rPr>
                <w:sz w:val="20"/>
                <w:szCs w:val="20"/>
              </w:rPr>
              <w:t>Study Staff</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tcPr>
          <w:p w14:paraId="50D5676E" w14:textId="27E765F8" w:rsidR="00AA0CCA" w:rsidRDefault="00AA0CCA" w:rsidP="00345FE3">
            <w:pPr>
              <w:numPr>
                <w:ilvl w:val="0"/>
                <w:numId w:val="3"/>
              </w:numPr>
              <w:ind w:left="378" w:hanging="263"/>
              <w:rPr>
                <w:b/>
                <w:color w:val="C00000"/>
                <w:sz w:val="20"/>
                <w:szCs w:val="20"/>
              </w:rPr>
            </w:pPr>
            <w:r w:rsidRPr="00AA0CCA">
              <w:rPr>
                <w:b/>
                <w:color w:val="C00000"/>
                <w:sz w:val="20"/>
                <w:szCs w:val="20"/>
              </w:rPr>
              <w:t xml:space="preserve">Submit Changes to Specialist </w:t>
            </w:r>
            <w:r w:rsidRPr="00AA0CCA">
              <w:rPr>
                <w:b/>
                <w:color w:val="C00000"/>
                <w:sz w:val="20"/>
                <w:szCs w:val="20"/>
              </w:rPr>
              <w:sym w:font="Wingdings" w:char="F0E8"/>
            </w:r>
          </w:p>
          <w:p w14:paraId="581FD941" w14:textId="77777777" w:rsidR="00E553B3" w:rsidRPr="00AA0CCA" w:rsidRDefault="00E553B3" w:rsidP="00E553B3">
            <w:pPr>
              <w:numPr>
                <w:ilvl w:val="0"/>
                <w:numId w:val="3"/>
              </w:numPr>
              <w:ind w:left="378" w:hanging="263"/>
              <w:rPr>
                <w:b/>
                <w:color w:val="C00000"/>
                <w:sz w:val="20"/>
                <w:szCs w:val="20"/>
              </w:rPr>
            </w:pPr>
            <w:r w:rsidRPr="00AA0CCA">
              <w:rPr>
                <w:b/>
                <w:color w:val="C00000"/>
                <w:sz w:val="20"/>
                <w:szCs w:val="20"/>
              </w:rPr>
              <w:t>Withdraw Proposal</w:t>
            </w:r>
            <w:r>
              <w:rPr>
                <w:b/>
                <w:color w:val="C00000"/>
                <w:sz w:val="20"/>
                <w:szCs w:val="20"/>
              </w:rPr>
              <w:t xml:space="preserve"> (Prior to submission to sponsor)</w:t>
            </w:r>
            <w:r w:rsidRPr="00AA0CCA">
              <w:rPr>
                <w:b/>
                <w:color w:val="C00000"/>
                <w:sz w:val="20"/>
                <w:szCs w:val="20"/>
              </w:rPr>
              <w:t xml:space="preserve"> </w:t>
            </w:r>
            <w:r w:rsidRPr="00AA0CCA">
              <w:rPr>
                <w:b/>
                <w:color w:val="C00000"/>
                <w:sz w:val="20"/>
                <w:szCs w:val="20"/>
              </w:rPr>
              <w:sym w:font="Wingdings" w:char="F0E8"/>
            </w:r>
          </w:p>
          <w:p w14:paraId="6DEAB39A" w14:textId="77777777" w:rsidR="00AA0CCA" w:rsidRPr="00E553B3" w:rsidRDefault="00AA0CCA" w:rsidP="00E553B3">
            <w:pPr>
              <w:numPr>
                <w:ilvl w:val="0"/>
                <w:numId w:val="3"/>
              </w:numPr>
              <w:ind w:left="378" w:hanging="263"/>
              <w:rPr>
                <w:b/>
                <w:sz w:val="20"/>
                <w:szCs w:val="20"/>
              </w:rPr>
            </w:pPr>
            <w:r w:rsidRPr="00E553B3">
              <w:rPr>
                <w:sz w:val="20"/>
                <w:szCs w:val="20"/>
              </w:rPr>
              <w:t>Create-Update SF424</w:t>
            </w:r>
          </w:p>
          <w:p w14:paraId="25EDCA2B" w14:textId="32D3B483" w:rsidR="00E553B3" w:rsidRPr="00526529" w:rsidRDefault="000C0E9B" w:rsidP="00526529">
            <w:pPr>
              <w:numPr>
                <w:ilvl w:val="0"/>
                <w:numId w:val="3"/>
              </w:numPr>
              <w:ind w:left="378" w:hanging="263"/>
              <w:rPr>
                <w:b/>
                <w:sz w:val="20"/>
                <w:szCs w:val="20"/>
              </w:rPr>
            </w:pPr>
            <w:r>
              <w:rPr>
                <w:sz w:val="20"/>
                <w:szCs w:val="20"/>
              </w:rPr>
              <w:t>Create Additional Budget</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FFFFFF" w:themeFill="background1"/>
          </w:tcPr>
          <w:p w14:paraId="13C7892E" w14:textId="77777777" w:rsidR="00E553B3" w:rsidRDefault="00AA0CCA" w:rsidP="000C0E9B">
            <w:pPr>
              <w:numPr>
                <w:ilvl w:val="0"/>
                <w:numId w:val="3"/>
              </w:numPr>
              <w:ind w:left="378" w:hanging="263"/>
              <w:rPr>
                <w:sz w:val="20"/>
                <w:szCs w:val="20"/>
              </w:rPr>
            </w:pPr>
            <w:r w:rsidRPr="00AA0CCA">
              <w:rPr>
                <w:sz w:val="20"/>
                <w:szCs w:val="20"/>
              </w:rPr>
              <w:t>Department Review or Specialist Review</w:t>
            </w:r>
          </w:p>
          <w:p w14:paraId="572CFB2A" w14:textId="10DE34F9" w:rsidR="000C0E9B" w:rsidRPr="000C0E9B" w:rsidRDefault="000C0E9B" w:rsidP="000C0E9B">
            <w:pPr>
              <w:numPr>
                <w:ilvl w:val="0"/>
                <w:numId w:val="3"/>
              </w:numPr>
              <w:ind w:left="378" w:hanging="263"/>
              <w:rPr>
                <w:sz w:val="20"/>
                <w:szCs w:val="20"/>
              </w:rPr>
            </w:pPr>
            <w:r w:rsidRPr="00AA0CCA">
              <w:rPr>
                <w:sz w:val="20"/>
                <w:szCs w:val="20"/>
              </w:rPr>
              <w:t>Not Submitted</w:t>
            </w:r>
          </w:p>
        </w:tc>
      </w:tr>
      <w:tr w:rsidR="00AA0CCA" w:rsidRPr="000C0E9B" w14:paraId="22DF3215" w14:textId="77777777" w:rsidTr="00AA0CCA">
        <w:trPr>
          <w:cantSplit/>
          <w:trHeight w:val="547"/>
        </w:trPr>
        <w:tc>
          <w:tcPr>
            <w:tcW w:w="2520" w:type="dxa"/>
            <w:vMerge/>
            <w:tcBorders>
              <w:top w:val="single" w:sz="2" w:space="0" w:color="4F81BD" w:themeColor="accent1"/>
              <w:left w:val="single" w:sz="36" w:space="0" w:color="4F81BD" w:themeColor="accent1"/>
              <w:bottom w:val="single" w:sz="2" w:space="0" w:color="4F81BD" w:themeColor="accent1"/>
              <w:right w:val="single" w:sz="2" w:space="0" w:color="4F81BD" w:themeColor="accent1"/>
            </w:tcBorders>
            <w:shd w:val="clear" w:color="auto" w:fill="FFFFFF" w:themeFill="background1"/>
            <w:vAlign w:val="center"/>
          </w:tcPr>
          <w:p w14:paraId="34AA5A30" w14:textId="77777777" w:rsidR="00AA0CCA" w:rsidRPr="00AA0CCA" w:rsidRDefault="00AA0CCA" w:rsidP="00AA0CCA">
            <w:pPr>
              <w:rPr>
                <w:b/>
              </w:rPr>
            </w:pP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auto"/>
            <w:vAlign w:val="center"/>
          </w:tcPr>
          <w:p w14:paraId="0652AA19" w14:textId="697E49AC"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tcPr>
          <w:p w14:paraId="708883CD" w14:textId="38015A9B" w:rsidR="000C0E9B" w:rsidRDefault="000C0E9B" w:rsidP="000C0E9B">
            <w:pPr>
              <w:numPr>
                <w:ilvl w:val="0"/>
                <w:numId w:val="3"/>
              </w:numPr>
              <w:ind w:left="378" w:hanging="263"/>
              <w:rPr>
                <w:b/>
                <w:color w:val="C00000"/>
                <w:sz w:val="20"/>
                <w:szCs w:val="20"/>
              </w:rPr>
            </w:pPr>
            <w:r w:rsidRPr="00AA0CCA">
              <w:rPr>
                <w:b/>
                <w:color w:val="C00000"/>
                <w:sz w:val="20"/>
                <w:szCs w:val="20"/>
              </w:rPr>
              <w:t xml:space="preserve">Submit Changes to Specialist </w:t>
            </w:r>
            <w:r w:rsidRPr="00AA0CCA">
              <w:rPr>
                <w:b/>
                <w:color w:val="C00000"/>
                <w:sz w:val="20"/>
                <w:szCs w:val="20"/>
              </w:rPr>
              <w:sym w:font="Wingdings" w:char="F0E8"/>
            </w:r>
          </w:p>
          <w:p w14:paraId="0B51D61C" w14:textId="77777777" w:rsidR="000C0E9B" w:rsidRPr="00AA0CCA" w:rsidRDefault="000C0E9B" w:rsidP="000C0E9B">
            <w:pPr>
              <w:numPr>
                <w:ilvl w:val="0"/>
                <w:numId w:val="3"/>
              </w:numPr>
              <w:ind w:left="378" w:hanging="263"/>
              <w:rPr>
                <w:b/>
                <w:color w:val="C00000"/>
                <w:sz w:val="20"/>
                <w:szCs w:val="20"/>
              </w:rPr>
            </w:pPr>
            <w:r w:rsidRPr="00AA0CCA">
              <w:rPr>
                <w:b/>
                <w:color w:val="C00000"/>
                <w:sz w:val="20"/>
                <w:szCs w:val="20"/>
              </w:rPr>
              <w:t>Withdraw Proposal</w:t>
            </w:r>
            <w:r>
              <w:rPr>
                <w:b/>
                <w:color w:val="C00000"/>
                <w:sz w:val="20"/>
                <w:szCs w:val="20"/>
              </w:rPr>
              <w:t xml:space="preserve"> (Prior to submission to sponsor)</w:t>
            </w:r>
            <w:r w:rsidRPr="00AA0CCA">
              <w:rPr>
                <w:b/>
                <w:color w:val="C00000"/>
                <w:sz w:val="20"/>
                <w:szCs w:val="20"/>
              </w:rPr>
              <w:t xml:space="preserve"> </w:t>
            </w:r>
            <w:r w:rsidRPr="00AA0CCA">
              <w:rPr>
                <w:b/>
                <w:color w:val="C00000"/>
                <w:sz w:val="20"/>
                <w:szCs w:val="20"/>
              </w:rPr>
              <w:sym w:font="Wingdings" w:char="F0E8"/>
            </w:r>
          </w:p>
          <w:p w14:paraId="2C543F93" w14:textId="5C04ADEB" w:rsidR="000C0E9B" w:rsidRPr="00526529" w:rsidRDefault="00AA0CCA" w:rsidP="00526529">
            <w:pPr>
              <w:numPr>
                <w:ilvl w:val="0"/>
                <w:numId w:val="3"/>
              </w:numPr>
              <w:ind w:left="378" w:hanging="263"/>
              <w:rPr>
                <w:sz w:val="20"/>
                <w:szCs w:val="20"/>
              </w:rPr>
            </w:pPr>
            <w:r w:rsidRPr="00AA0CCA">
              <w:rPr>
                <w:sz w:val="20"/>
                <w:szCs w:val="20"/>
              </w:rPr>
              <w:t>Create Additional Budget</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FFFFFF" w:themeFill="background1"/>
          </w:tcPr>
          <w:p w14:paraId="2406A2EE" w14:textId="77777777" w:rsidR="00AA0CCA" w:rsidRDefault="000C0E9B" w:rsidP="000C0E9B">
            <w:pPr>
              <w:numPr>
                <w:ilvl w:val="0"/>
                <w:numId w:val="3"/>
              </w:numPr>
              <w:ind w:left="378" w:hanging="263"/>
              <w:rPr>
                <w:sz w:val="20"/>
                <w:szCs w:val="20"/>
              </w:rPr>
            </w:pPr>
            <w:r w:rsidRPr="000C0E9B">
              <w:rPr>
                <w:sz w:val="20"/>
                <w:szCs w:val="20"/>
              </w:rPr>
              <w:t>Department Review or Specialist Review</w:t>
            </w:r>
          </w:p>
          <w:p w14:paraId="3717B09C" w14:textId="3AB61F5A" w:rsidR="000C0E9B" w:rsidRPr="000C0E9B" w:rsidRDefault="000C0E9B" w:rsidP="000C0E9B">
            <w:pPr>
              <w:numPr>
                <w:ilvl w:val="0"/>
                <w:numId w:val="3"/>
              </w:numPr>
              <w:ind w:left="378" w:hanging="263"/>
              <w:rPr>
                <w:sz w:val="20"/>
                <w:szCs w:val="20"/>
              </w:rPr>
            </w:pPr>
            <w:r w:rsidRPr="00AA0CCA">
              <w:rPr>
                <w:sz w:val="20"/>
                <w:szCs w:val="20"/>
              </w:rPr>
              <w:t>Not Submitted</w:t>
            </w:r>
          </w:p>
        </w:tc>
      </w:tr>
      <w:tr w:rsidR="00526529" w:rsidRPr="00AA0CCA" w14:paraId="6F676EA3" w14:textId="77777777" w:rsidTr="002B5D0B">
        <w:trPr>
          <w:cantSplit/>
          <w:trHeight w:val="1008"/>
        </w:trPr>
        <w:tc>
          <w:tcPr>
            <w:tcW w:w="2520" w:type="dxa"/>
            <w:tcBorders>
              <w:top w:val="single" w:sz="2" w:space="0" w:color="4F81BD" w:themeColor="accent1"/>
              <w:left w:val="single" w:sz="36" w:space="0" w:color="4F81BD" w:themeColor="accent1"/>
              <w:right w:val="single" w:sz="2" w:space="0" w:color="4F81BD" w:themeColor="accent1"/>
            </w:tcBorders>
            <w:shd w:val="clear" w:color="auto" w:fill="E7EDF5"/>
            <w:vAlign w:val="center"/>
          </w:tcPr>
          <w:p w14:paraId="67910833" w14:textId="77777777" w:rsidR="00526529" w:rsidRPr="00AA0CCA" w:rsidRDefault="00526529" w:rsidP="00AA0CCA">
            <w:pPr>
              <w:rPr>
                <w:b/>
                <w:sz w:val="20"/>
                <w:szCs w:val="20"/>
              </w:rPr>
            </w:pPr>
            <w:r w:rsidRPr="00AA0CCA">
              <w:rPr>
                <w:b/>
                <w:sz w:val="20"/>
                <w:szCs w:val="20"/>
              </w:rPr>
              <w:t>Final SPO Review</w:t>
            </w:r>
          </w:p>
        </w:tc>
        <w:tc>
          <w:tcPr>
            <w:tcW w:w="2142" w:type="dxa"/>
            <w:tcBorders>
              <w:top w:val="single" w:sz="2" w:space="0" w:color="4F81BD" w:themeColor="accent1"/>
              <w:left w:val="single" w:sz="2" w:space="0" w:color="4F81BD" w:themeColor="accent1"/>
              <w:right w:val="single" w:sz="2" w:space="0" w:color="4F81BD" w:themeColor="accent1"/>
            </w:tcBorders>
            <w:shd w:val="clear" w:color="auto" w:fill="E7EDF5"/>
            <w:vAlign w:val="center"/>
          </w:tcPr>
          <w:p w14:paraId="41F46BB0" w14:textId="77777777" w:rsidR="00526529" w:rsidRPr="00AA0CCA" w:rsidRDefault="00526529" w:rsidP="00AA0CCA">
            <w:pPr>
              <w:rPr>
                <w:sz w:val="20"/>
                <w:szCs w:val="20"/>
              </w:rPr>
            </w:pPr>
            <w:r w:rsidRPr="00AA0CCA">
              <w:rPr>
                <w:sz w:val="20"/>
                <w:szCs w:val="20"/>
              </w:rPr>
              <w:t xml:space="preserve">Specialist Finance/Grant </w:t>
            </w:r>
          </w:p>
        </w:tc>
        <w:tc>
          <w:tcPr>
            <w:tcW w:w="5670" w:type="dxa"/>
            <w:tcBorders>
              <w:top w:val="single" w:sz="2" w:space="0" w:color="4F81BD" w:themeColor="accent1"/>
              <w:left w:val="single" w:sz="2" w:space="0" w:color="4F81BD" w:themeColor="accent1"/>
              <w:right w:val="single" w:sz="2" w:space="0" w:color="4F81BD" w:themeColor="accent1"/>
            </w:tcBorders>
            <w:shd w:val="clear" w:color="auto" w:fill="E7EDF5"/>
          </w:tcPr>
          <w:p w14:paraId="74F8910A" w14:textId="77777777" w:rsidR="00526529" w:rsidRPr="000C0E9B" w:rsidRDefault="00526529" w:rsidP="000C0E9B">
            <w:pPr>
              <w:numPr>
                <w:ilvl w:val="0"/>
                <w:numId w:val="3"/>
              </w:numPr>
              <w:ind w:left="378" w:hanging="263"/>
              <w:rPr>
                <w:b/>
                <w:color w:val="C00000"/>
                <w:sz w:val="20"/>
                <w:szCs w:val="20"/>
              </w:rPr>
            </w:pPr>
            <w:r w:rsidRPr="00AA0CCA">
              <w:rPr>
                <w:b/>
                <w:color w:val="C00000"/>
                <w:sz w:val="20"/>
                <w:szCs w:val="20"/>
              </w:rPr>
              <w:t xml:space="preserve">Return to Specialist Review </w:t>
            </w:r>
            <w:r w:rsidRPr="00AA0CCA">
              <w:rPr>
                <w:b/>
                <w:color w:val="C00000"/>
                <w:sz w:val="20"/>
                <w:szCs w:val="20"/>
              </w:rPr>
              <w:sym w:font="Wingdings" w:char="F0E8"/>
            </w:r>
          </w:p>
          <w:p w14:paraId="7EE1305A" w14:textId="77777777" w:rsidR="00526529" w:rsidRPr="00AA0CCA" w:rsidRDefault="00526529" w:rsidP="00345FE3">
            <w:pPr>
              <w:numPr>
                <w:ilvl w:val="0"/>
                <w:numId w:val="3"/>
              </w:numPr>
              <w:ind w:left="378" w:hanging="263"/>
              <w:rPr>
                <w:b/>
                <w:color w:val="C00000"/>
                <w:sz w:val="20"/>
                <w:szCs w:val="20"/>
              </w:rPr>
            </w:pPr>
            <w:r w:rsidRPr="00AA0CCA">
              <w:rPr>
                <w:b/>
                <w:color w:val="C00000"/>
                <w:sz w:val="20"/>
                <w:szCs w:val="20"/>
              </w:rPr>
              <w:t xml:space="preserve">Submit to Federal Sponsor </w:t>
            </w:r>
            <w:r w:rsidRPr="00AA0CCA">
              <w:rPr>
                <w:b/>
                <w:color w:val="C00000"/>
                <w:sz w:val="20"/>
                <w:szCs w:val="20"/>
              </w:rPr>
              <w:sym w:font="Wingdings" w:char="F0E8"/>
            </w:r>
          </w:p>
          <w:p w14:paraId="2008F97D" w14:textId="3056554E" w:rsidR="00526529" w:rsidRPr="00AA0CCA" w:rsidRDefault="00526529" w:rsidP="00345FE3">
            <w:pPr>
              <w:numPr>
                <w:ilvl w:val="0"/>
                <w:numId w:val="3"/>
              </w:numPr>
              <w:ind w:left="378" w:hanging="263"/>
              <w:rPr>
                <w:b/>
                <w:color w:val="C00000"/>
                <w:sz w:val="20"/>
                <w:szCs w:val="20"/>
              </w:rPr>
            </w:pPr>
            <w:r w:rsidRPr="00AA0CCA">
              <w:rPr>
                <w:b/>
                <w:color w:val="C00000"/>
                <w:sz w:val="20"/>
                <w:szCs w:val="20"/>
              </w:rPr>
              <w:t xml:space="preserve">Submit to Sponsor </w:t>
            </w:r>
            <w:r w:rsidRPr="00AA0CCA">
              <w:rPr>
                <w:b/>
                <w:color w:val="C00000"/>
                <w:sz w:val="20"/>
                <w:szCs w:val="20"/>
              </w:rPr>
              <w:sym w:font="Wingdings" w:char="F0E8"/>
            </w:r>
          </w:p>
          <w:p w14:paraId="59F5B0EA" w14:textId="19B911D5" w:rsidR="00526529" w:rsidRPr="000C0E9B" w:rsidRDefault="00526529" w:rsidP="00345FE3">
            <w:pPr>
              <w:numPr>
                <w:ilvl w:val="0"/>
                <w:numId w:val="3"/>
              </w:numPr>
              <w:ind w:left="378" w:hanging="263"/>
              <w:rPr>
                <w:b/>
                <w:color w:val="C00000"/>
                <w:sz w:val="20"/>
                <w:szCs w:val="20"/>
              </w:rPr>
            </w:pPr>
            <w:r w:rsidRPr="00AA0CCA">
              <w:rPr>
                <w:b/>
                <w:color w:val="C00000"/>
                <w:sz w:val="20"/>
                <w:szCs w:val="20"/>
              </w:rPr>
              <w:t xml:space="preserve">Submit </w:t>
            </w:r>
            <w:r>
              <w:rPr>
                <w:b/>
                <w:color w:val="C00000"/>
                <w:sz w:val="20"/>
                <w:szCs w:val="20"/>
              </w:rPr>
              <w:t>by PI</w:t>
            </w:r>
            <w:r w:rsidRPr="00AA0CCA">
              <w:rPr>
                <w:b/>
                <w:color w:val="C00000"/>
                <w:sz w:val="20"/>
                <w:szCs w:val="20"/>
              </w:rPr>
              <w:t xml:space="preserve"> </w:t>
            </w:r>
            <w:r w:rsidRPr="00AA0CCA">
              <w:rPr>
                <w:b/>
                <w:color w:val="C00000"/>
                <w:sz w:val="20"/>
                <w:szCs w:val="20"/>
              </w:rPr>
              <w:sym w:font="Wingdings" w:char="F0E8"/>
            </w:r>
          </w:p>
        </w:tc>
        <w:tc>
          <w:tcPr>
            <w:tcW w:w="4500" w:type="dxa"/>
            <w:tcBorders>
              <w:top w:val="single" w:sz="2" w:space="0" w:color="4F81BD" w:themeColor="accent1"/>
              <w:left w:val="single" w:sz="2" w:space="0" w:color="4F81BD" w:themeColor="accent1"/>
              <w:right w:val="single" w:sz="36" w:space="0" w:color="4F81BD" w:themeColor="accent1"/>
            </w:tcBorders>
            <w:shd w:val="clear" w:color="auto" w:fill="E7EDF5"/>
          </w:tcPr>
          <w:p w14:paraId="12E263FA" w14:textId="77777777" w:rsidR="00526529" w:rsidRPr="00AA0CCA" w:rsidRDefault="00526529" w:rsidP="00345FE3">
            <w:pPr>
              <w:numPr>
                <w:ilvl w:val="0"/>
                <w:numId w:val="3"/>
              </w:numPr>
              <w:ind w:left="378" w:hanging="263"/>
              <w:rPr>
                <w:sz w:val="20"/>
                <w:szCs w:val="20"/>
              </w:rPr>
            </w:pPr>
            <w:r w:rsidRPr="00AA0CCA">
              <w:rPr>
                <w:sz w:val="20"/>
                <w:szCs w:val="20"/>
              </w:rPr>
              <w:t>Specialist Review</w:t>
            </w:r>
          </w:p>
          <w:p w14:paraId="122237A1" w14:textId="77777777" w:rsidR="00526529" w:rsidRDefault="00526529" w:rsidP="00345FE3">
            <w:pPr>
              <w:numPr>
                <w:ilvl w:val="0"/>
                <w:numId w:val="3"/>
              </w:numPr>
              <w:ind w:left="378" w:hanging="263"/>
              <w:rPr>
                <w:sz w:val="20"/>
                <w:szCs w:val="20"/>
              </w:rPr>
            </w:pPr>
            <w:r w:rsidRPr="00AA0CCA">
              <w:rPr>
                <w:sz w:val="20"/>
                <w:szCs w:val="20"/>
              </w:rPr>
              <w:t>Pending Sponsor Review</w:t>
            </w:r>
          </w:p>
          <w:p w14:paraId="45BCCBBE" w14:textId="77777777" w:rsidR="00526529" w:rsidRDefault="00526529" w:rsidP="00345FE3">
            <w:pPr>
              <w:numPr>
                <w:ilvl w:val="0"/>
                <w:numId w:val="3"/>
              </w:numPr>
              <w:ind w:left="378" w:hanging="263"/>
              <w:rPr>
                <w:sz w:val="20"/>
                <w:szCs w:val="20"/>
              </w:rPr>
            </w:pPr>
            <w:r w:rsidRPr="00AA0CCA">
              <w:rPr>
                <w:sz w:val="20"/>
                <w:szCs w:val="20"/>
              </w:rPr>
              <w:t>Pending Sponsor Review</w:t>
            </w:r>
          </w:p>
          <w:p w14:paraId="4190E9D5" w14:textId="77777777" w:rsidR="00526529" w:rsidRPr="00AA0CCA" w:rsidRDefault="00526529" w:rsidP="00345FE3">
            <w:pPr>
              <w:numPr>
                <w:ilvl w:val="0"/>
                <w:numId w:val="3"/>
              </w:numPr>
              <w:ind w:left="378" w:hanging="263"/>
              <w:rPr>
                <w:sz w:val="20"/>
                <w:szCs w:val="20"/>
              </w:rPr>
            </w:pPr>
            <w:r w:rsidRPr="00AA0CCA">
              <w:rPr>
                <w:sz w:val="20"/>
                <w:szCs w:val="20"/>
              </w:rPr>
              <w:t>Pending Sponsor Review</w:t>
            </w:r>
          </w:p>
        </w:tc>
      </w:tr>
      <w:tr w:rsidR="00702A02" w:rsidRPr="00AA0CCA" w14:paraId="14ED5920" w14:textId="77777777" w:rsidTr="00526529">
        <w:trPr>
          <w:cantSplit/>
          <w:trHeight w:val="1736"/>
        </w:trPr>
        <w:tc>
          <w:tcPr>
            <w:tcW w:w="2520" w:type="dxa"/>
            <w:vMerge w:val="restart"/>
            <w:tcBorders>
              <w:top w:val="single" w:sz="2" w:space="0" w:color="4F81BD" w:themeColor="accent1"/>
              <w:left w:val="single" w:sz="36" w:space="0" w:color="4F81BD" w:themeColor="accent1"/>
              <w:bottom w:val="single" w:sz="2" w:space="0" w:color="4F81BD" w:themeColor="accent1"/>
              <w:right w:val="single" w:sz="2" w:space="0" w:color="4F81BD" w:themeColor="accent1"/>
            </w:tcBorders>
            <w:vAlign w:val="center"/>
          </w:tcPr>
          <w:p w14:paraId="1823C4F8" w14:textId="77777777" w:rsidR="00702A02" w:rsidRPr="00AA0CCA" w:rsidRDefault="00702A02" w:rsidP="00A80590">
            <w:pPr>
              <w:rPr>
                <w:b/>
                <w:sz w:val="20"/>
                <w:szCs w:val="20"/>
              </w:rPr>
            </w:pPr>
            <w:r w:rsidRPr="00AA0CCA">
              <w:rPr>
                <w:b/>
                <w:sz w:val="20"/>
                <w:szCs w:val="20"/>
              </w:rPr>
              <w:t>Pending Sponsor Review</w:t>
            </w:r>
          </w:p>
        </w:tc>
        <w:tc>
          <w:tcPr>
            <w:tcW w:w="2142" w:type="dxa"/>
            <w:tcBorders>
              <w:top w:val="single" w:sz="2" w:space="0" w:color="4F81BD" w:themeColor="accent1"/>
              <w:left w:val="single" w:sz="2" w:space="0" w:color="4F81BD" w:themeColor="accent1"/>
              <w:right w:val="single" w:sz="2" w:space="0" w:color="4F81BD" w:themeColor="accent1"/>
            </w:tcBorders>
            <w:vAlign w:val="center"/>
          </w:tcPr>
          <w:p w14:paraId="2F48170A" w14:textId="2D18B42B" w:rsidR="00702A02" w:rsidRPr="00AA0CCA" w:rsidRDefault="00702A02" w:rsidP="00A80590">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right w:val="single" w:sz="2" w:space="0" w:color="4F81BD" w:themeColor="accent1"/>
            </w:tcBorders>
          </w:tcPr>
          <w:p w14:paraId="7BA8B644" w14:textId="7EE1B67D" w:rsidR="00702A02" w:rsidRDefault="00702A02" w:rsidP="00A80590">
            <w:pPr>
              <w:numPr>
                <w:ilvl w:val="0"/>
                <w:numId w:val="3"/>
              </w:numPr>
              <w:ind w:left="378" w:hanging="263"/>
              <w:rPr>
                <w:b/>
                <w:color w:val="C00000"/>
                <w:sz w:val="20"/>
                <w:szCs w:val="20"/>
              </w:rPr>
            </w:pPr>
            <w:r w:rsidRPr="00AA0CCA">
              <w:rPr>
                <w:b/>
                <w:color w:val="C00000"/>
                <w:sz w:val="20"/>
                <w:szCs w:val="20"/>
              </w:rPr>
              <w:t xml:space="preserve">Funding Anticipated </w:t>
            </w:r>
            <w:r w:rsidRPr="00AA0CCA">
              <w:rPr>
                <w:b/>
                <w:color w:val="C00000"/>
                <w:sz w:val="20"/>
                <w:szCs w:val="20"/>
              </w:rPr>
              <w:sym w:font="Wingdings" w:char="F0E8"/>
            </w:r>
          </w:p>
          <w:p w14:paraId="3422CE86" w14:textId="316991EF" w:rsidR="00702A02" w:rsidRPr="00AA0CCA" w:rsidRDefault="00702A02" w:rsidP="00A80590">
            <w:pPr>
              <w:numPr>
                <w:ilvl w:val="0"/>
                <w:numId w:val="3"/>
              </w:numPr>
              <w:ind w:left="378" w:hanging="263"/>
              <w:rPr>
                <w:b/>
                <w:color w:val="C00000"/>
                <w:sz w:val="20"/>
                <w:szCs w:val="20"/>
              </w:rPr>
            </w:pPr>
            <w:r w:rsidRPr="00AA0CCA">
              <w:rPr>
                <w:b/>
                <w:color w:val="C00000"/>
                <w:sz w:val="20"/>
                <w:szCs w:val="20"/>
              </w:rPr>
              <w:t xml:space="preserve">Notify SPO of Grant Status </w:t>
            </w:r>
            <w:r w:rsidRPr="00AA0CCA">
              <w:rPr>
                <w:b/>
                <w:color w:val="C00000"/>
                <w:sz w:val="20"/>
                <w:szCs w:val="20"/>
              </w:rPr>
              <w:sym w:font="Wingdings" w:char="F0E8"/>
            </w:r>
          </w:p>
          <w:p w14:paraId="7DF9CBB4" w14:textId="77777777" w:rsidR="00702A02" w:rsidRPr="00AA0CCA" w:rsidRDefault="00702A02" w:rsidP="00A80590">
            <w:pPr>
              <w:numPr>
                <w:ilvl w:val="0"/>
                <w:numId w:val="3"/>
              </w:numPr>
              <w:ind w:left="378" w:hanging="263"/>
              <w:rPr>
                <w:b/>
                <w:color w:val="C00000"/>
                <w:sz w:val="20"/>
                <w:szCs w:val="20"/>
              </w:rPr>
            </w:pPr>
            <w:r>
              <w:rPr>
                <w:b/>
                <w:color w:val="C00000"/>
                <w:sz w:val="20"/>
                <w:szCs w:val="20"/>
              </w:rPr>
              <w:t>Sponsor</w:t>
            </w:r>
            <w:r w:rsidRPr="00AA0CCA">
              <w:rPr>
                <w:b/>
                <w:color w:val="C00000"/>
                <w:sz w:val="20"/>
                <w:szCs w:val="20"/>
              </w:rPr>
              <w:t xml:space="preserve"> Changes </w:t>
            </w:r>
            <w:r>
              <w:rPr>
                <w:b/>
                <w:color w:val="C00000"/>
                <w:sz w:val="20"/>
                <w:szCs w:val="20"/>
              </w:rPr>
              <w:t>Requested</w:t>
            </w:r>
            <w:r w:rsidRPr="00AA0CCA">
              <w:rPr>
                <w:b/>
                <w:color w:val="C00000"/>
                <w:sz w:val="20"/>
                <w:szCs w:val="20"/>
              </w:rPr>
              <w:t xml:space="preserve"> </w:t>
            </w:r>
            <w:r w:rsidRPr="00AA0CCA">
              <w:rPr>
                <w:b/>
                <w:color w:val="C00000"/>
                <w:sz w:val="20"/>
                <w:szCs w:val="20"/>
              </w:rPr>
              <w:sym w:font="Wingdings" w:char="F0E8"/>
            </w:r>
          </w:p>
          <w:p w14:paraId="7308C733" w14:textId="77777777" w:rsidR="00702A02" w:rsidRPr="00AA0CCA" w:rsidRDefault="00702A02" w:rsidP="00A80590">
            <w:pPr>
              <w:numPr>
                <w:ilvl w:val="0"/>
                <w:numId w:val="3"/>
              </w:numPr>
              <w:ind w:left="378" w:hanging="263"/>
              <w:rPr>
                <w:b/>
                <w:color w:val="C00000"/>
                <w:sz w:val="20"/>
                <w:szCs w:val="20"/>
              </w:rPr>
            </w:pPr>
            <w:r w:rsidRPr="00AA0CCA">
              <w:rPr>
                <w:b/>
                <w:color w:val="C00000"/>
                <w:sz w:val="20"/>
                <w:szCs w:val="20"/>
              </w:rPr>
              <w:t xml:space="preserve">Award Letter Received </w:t>
            </w:r>
            <w:r w:rsidRPr="00AA0CCA">
              <w:rPr>
                <w:b/>
                <w:color w:val="C00000"/>
                <w:sz w:val="20"/>
                <w:szCs w:val="20"/>
              </w:rPr>
              <w:sym w:font="Wingdings" w:char="F0E8"/>
            </w:r>
          </w:p>
          <w:p w14:paraId="32CEF7D3" w14:textId="77777777" w:rsidR="00702A02" w:rsidRPr="00AA0CCA" w:rsidRDefault="00702A02" w:rsidP="00A80590">
            <w:pPr>
              <w:numPr>
                <w:ilvl w:val="0"/>
                <w:numId w:val="3"/>
              </w:numPr>
              <w:ind w:left="378" w:hanging="263"/>
              <w:rPr>
                <w:b/>
                <w:color w:val="C00000"/>
                <w:sz w:val="20"/>
                <w:szCs w:val="20"/>
              </w:rPr>
            </w:pPr>
            <w:r w:rsidRPr="00AA0CCA">
              <w:rPr>
                <w:b/>
                <w:color w:val="C00000"/>
                <w:sz w:val="20"/>
                <w:szCs w:val="20"/>
              </w:rPr>
              <w:t>Withdraw or Not Funded:</w:t>
            </w:r>
          </w:p>
          <w:p w14:paraId="49061CB7" w14:textId="77777777" w:rsidR="00702A02" w:rsidRPr="00AA0CCA" w:rsidRDefault="00702A02" w:rsidP="00A80590">
            <w:pPr>
              <w:numPr>
                <w:ilvl w:val="1"/>
                <w:numId w:val="3"/>
              </w:numPr>
              <w:ind w:left="738"/>
              <w:rPr>
                <w:b/>
                <w:color w:val="C00000"/>
                <w:sz w:val="20"/>
                <w:szCs w:val="20"/>
              </w:rPr>
            </w:pPr>
            <w:r w:rsidRPr="00AA0CCA">
              <w:rPr>
                <w:b/>
                <w:color w:val="C00000"/>
                <w:sz w:val="20"/>
                <w:szCs w:val="20"/>
              </w:rPr>
              <w:t xml:space="preserve">From Sponsor </w:t>
            </w:r>
            <w:r w:rsidRPr="00AA0CCA">
              <w:rPr>
                <w:b/>
                <w:color w:val="C00000"/>
                <w:sz w:val="20"/>
                <w:szCs w:val="20"/>
              </w:rPr>
              <w:sym w:font="Wingdings" w:char="F0E8"/>
            </w:r>
          </w:p>
          <w:p w14:paraId="12655487" w14:textId="0A8861C4" w:rsidR="00702A02" w:rsidRPr="00AA0CCA" w:rsidRDefault="00702A02" w:rsidP="00A80590">
            <w:pPr>
              <w:numPr>
                <w:ilvl w:val="1"/>
                <w:numId w:val="3"/>
              </w:numPr>
              <w:ind w:left="738"/>
              <w:rPr>
                <w:b/>
                <w:color w:val="C00000"/>
                <w:sz w:val="20"/>
                <w:szCs w:val="20"/>
              </w:rPr>
            </w:pPr>
            <w:r w:rsidRPr="00AA0CCA">
              <w:rPr>
                <w:b/>
                <w:color w:val="C00000"/>
                <w:sz w:val="20"/>
                <w:szCs w:val="20"/>
              </w:rPr>
              <w:t xml:space="preserve">Not Funded </w:t>
            </w:r>
            <w:r w:rsidRPr="00AA0CCA">
              <w:rPr>
                <w:b/>
                <w:color w:val="C00000"/>
                <w:sz w:val="20"/>
                <w:szCs w:val="20"/>
              </w:rPr>
              <w:sym w:font="Wingdings" w:char="F0E8"/>
            </w:r>
          </w:p>
        </w:tc>
        <w:tc>
          <w:tcPr>
            <w:tcW w:w="4500" w:type="dxa"/>
            <w:tcBorders>
              <w:top w:val="single" w:sz="2" w:space="0" w:color="4F81BD" w:themeColor="accent1"/>
              <w:left w:val="single" w:sz="2" w:space="0" w:color="4F81BD" w:themeColor="accent1"/>
              <w:right w:val="single" w:sz="36" w:space="0" w:color="4F81BD" w:themeColor="accent1"/>
            </w:tcBorders>
          </w:tcPr>
          <w:p w14:paraId="54688267" w14:textId="0E700743" w:rsidR="00702A02" w:rsidRPr="00AA0CCA" w:rsidRDefault="00702A02" w:rsidP="00A80590">
            <w:pPr>
              <w:numPr>
                <w:ilvl w:val="0"/>
                <w:numId w:val="3"/>
              </w:numPr>
              <w:ind w:left="378" w:hanging="263"/>
              <w:rPr>
                <w:sz w:val="20"/>
                <w:szCs w:val="20"/>
              </w:rPr>
            </w:pPr>
            <w:r w:rsidRPr="00AA0CCA">
              <w:rPr>
                <w:sz w:val="20"/>
                <w:szCs w:val="20"/>
              </w:rPr>
              <w:t xml:space="preserve">Pending Sponsor Review Award Anticipated </w:t>
            </w:r>
          </w:p>
          <w:p w14:paraId="7B1E7DB9" w14:textId="5BEBEBF0" w:rsidR="00702A02" w:rsidRDefault="00702A02" w:rsidP="00A80590">
            <w:pPr>
              <w:numPr>
                <w:ilvl w:val="0"/>
                <w:numId w:val="3"/>
              </w:numPr>
              <w:ind w:left="378" w:hanging="263"/>
              <w:rPr>
                <w:sz w:val="20"/>
                <w:szCs w:val="20"/>
              </w:rPr>
            </w:pPr>
            <w:r w:rsidRPr="00AA0CCA">
              <w:rPr>
                <w:sz w:val="20"/>
                <w:szCs w:val="20"/>
              </w:rPr>
              <w:t>SPO Status Confirmation</w:t>
            </w:r>
          </w:p>
          <w:p w14:paraId="0D93104A" w14:textId="77777777" w:rsidR="00702A02" w:rsidRPr="00AA0CCA" w:rsidRDefault="00702A02" w:rsidP="00A80590">
            <w:pPr>
              <w:numPr>
                <w:ilvl w:val="0"/>
                <w:numId w:val="3"/>
              </w:numPr>
              <w:ind w:left="378" w:hanging="263"/>
              <w:rPr>
                <w:sz w:val="20"/>
                <w:szCs w:val="20"/>
              </w:rPr>
            </w:pPr>
            <w:r>
              <w:rPr>
                <w:sz w:val="20"/>
                <w:szCs w:val="20"/>
              </w:rPr>
              <w:t>Sponsor</w:t>
            </w:r>
            <w:r w:rsidRPr="00AA0CCA">
              <w:rPr>
                <w:sz w:val="20"/>
                <w:szCs w:val="20"/>
              </w:rPr>
              <w:t xml:space="preserve"> Response Re</w:t>
            </w:r>
            <w:r>
              <w:rPr>
                <w:sz w:val="20"/>
                <w:szCs w:val="20"/>
              </w:rPr>
              <w:t>quested</w:t>
            </w:r>
          </w:p>
          <w:p w14:paraId="5DE4B21C" w14:textId="77777777" w:rsidR="00702A02" w:rsidRPr="00AA0CCA" w:rsidRDefault="00702A02" w:rsidP="00A80590">
            <w:pPr>
              <w:numPr>
                <w:ilvl w:val="0"/>
                <w:numId w:val="3"/>
              </w:numPr>
              <w:ind w:left="378" w:hanging="263"/>
              <w:rPr>
                <w:sz w:val="20"/>
                <w:szCs w:val="20"/>
              </w:rPr>
            </w:pPr>
            <w:r w:rsidRPr="00AA0CCA">
              <w:rPr>
                <w:sz w:val="20"/>
                <w:szCs w:val="20"/>
              </w:rPr>
              <w:t>Award Notification Received</w:t>
            </w:r>
          </w:p>
          <w:p w14:paraId="2991C419" w14:textId="77777777" w:rsidR="00702A02" w:rsidRPr="00AA0CCA" w:rsidRDefault="00702A02" w:rsidP="00A80590">
            <w:pPr>
              <w:rPr>
                <w:sz w:val="20"/>
                <w:szCs w:val="20"/>
              </w:rPr>
            </w:pPr>
          </w:p>
          <w:p w14:paraId="581CCA73" w14:textId="77777777" w:rsidR="00702A02" w:rsidRPr="00AA0CCA" w:rsidRDefault="00702A02" w:rsidP="00A80590">
            <w:pPr>
              <w:numPr>
                <w:ilvl w:val="0"/>
                <w:numId w:val="3"/>
              </w:numPr>
              <w:ind w:left="378" w:hanging="263"/>
              <w:rPr>
                <w:sz w:val="20"/>
                <w:szCs w:val="20"/>
              </w:rPr>
            </w:pPr>
            <w:r w:rsidRPr="00AA0CCA">
              <w:rPr>
                <w:sz w:val="20"/>
                <w:szCs w:val="20"/>
              </w:rPr>
              <w:t>Withdrawn from Sponsor</w:t>
            </w:r>
          </w:p>
          <w:p w14:paraId="485F8E92" w14:textId="638F6FAC" w:rsidR="00702A02" w:rsidRPr="00AA0CCA" w:rsidRDefault="00702A02" w:rsidP="00A80590">
            <w:pPr>
              <w:numPr>
                <w:ilvl w:val="0"/>
                <w:numId w:val="3"/>
              </w:numPr>
              <w:ind w:left="378" w:hanging="263"/>
              <w:rPr>
                <w:sz w:val="20"/>
                <w:szCs w:val="20"/>
              </w:rPr>
            </w:pPr>
            <w:r w:rsidRPr="00AA0CCA">
              <w:rPr>
                <w:sz w:val="20"/>
                <w:szCs w:val="20"/>
              </w:rPr>
              <w:t>Not Funded</w:t>
            </w:r>
          </w:p>
        </w:tc>
      </w:tr>
      <w:tr w:rsidR="00AA0CCA" w:rsidRPr="00AA0CCA" w14:paraId="63D5E78A" w14:textId="77777777" w:rsidTr="002B5D0B">
        <w:trPr>
          <w:cantSplit/>
          <w:trHeight w:val="288"/>
        </w:trPr>
        <w:tc>
          <w:tcPr>
            <w:tcW w:w="2520" w:type="dxa"/>
            <w:vMerge/>
            <w:tcBorders>
              <w:left w:val="single" w:sz="36" w:space="0" w:color="4F81BD" w:themeColor="accent1"/>
              <w:right w:val="single" w:sz="2" w:space="0" w:color="4F81BD" w:themeColor="accent1"/>
            </w:tcBorders>
            <w:vAlign w:val="center"/>
          </w:tcPr>
          <w:p w14:paraId="01D05298" w14:textId="77777777" w:rsidR="00AA0CCA" w:rsidRPr="00AA0CCA" w:rsidRDefault="00AA0CCA" w:rsidP="00AA0CCA">
            <w:pPr>
              <w:rPr>
                <w:b/>
                <w:sz w:val="20"/>
                <w:szCs w:val="20"/>
              </w:rPr>
            </w:pP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tcPr>
          <w:p w14:paraId="2FFD4931" w14:textId="34667F51" w:rsidR="00AA0CCA" w:rsidRPr="00AA0CCA" w:rsidRDefault="00AA0CCA" w:rsidP="00AA0CCA">
            <w:pPr>
              <w:rPr>
                <w:sz w:val="20"/>
                <w:szCs w:val="20"/>
              </w:rPr>
            </w:pPr>
            <w:r w:rsidRPr="00AA0CCA">
              <w:rPr>
                <w:sz w:val="20"/>
                <w:szCs w:val="20"/>
              </w:rPr>
              <w:t>Study Staff (PI)</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22EDAA95" w14:textId="252A0A47" w:rsidR="00702A02" w:rsidRPr="00526529" w:rsidRDefault="00AA0CCA" w:rsidP="00526529">
            <w:pPr>
              <w:numPr>
                <w:ilvl w:val="0"/>
                <w:numId w:val="3"/>
              </w:numPr>
              <w:ind w:left="378" w:hanging="263"/>
              <w:rPr>
                <w:b/>
                <w:color w:val="C00000"/>
                <w:sz w:val="20"/>
                <w:szCs w:val="20"/>
              </w:rPr>
            </w:pPr>
            <w:r w:rsidRPr="00702A02">
              <w:rPr>
                <w:b/>
                <w:color w:val="C00000"/>
                <w:sz w:val="20"/>
                <w:szCs w:val="20"/>
              </w:rPr>
              <w:t xml:space="preserve">Notify SPO of Grant Status </w:t>
            </w:r>
            <w:r w:rsidRPr="00702A02">
              <w:rPr>
                <w:b/>
                <w:color w:val="C00000"/>
                <w:sz w:val="20"/>
                <w:szCs w:val="20"/>
              </w:rPr>
              <w:sym w:font="Wingdings" w:char="F0E8"/>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tcPr>
          <w:p w14:paraId="12B5CF14" w14:textId="77777777" w:rsidR="00AA0CCA" w:rsidRPr="00AA0CCA" w:rsidRDefault="00AA0CCA" w:rsidP="00345FE3">
            <w:pPr>
              <w:numPr>
                <w:ilvl w:val="0"/>
                <w:numId w:val="3"/>
              </w:numPr>
              <w:ind w:left="378" w:hanging="263"/>
              <w:rPr>
                <w:sz w:val="20"/>
                <w:szCs w:val="20"/>
              </w:rPr>
            </w:pPr>
            <w:r w:rsidRPr="00AA0CCA">
              <w:rPr>
                <w:sz w:val="20"/>
                <w:szCs w:val="20"/>
              </w:rPr>
              <w:t>SPO Status Confirmation</w:t>
            </w:r>
          </w:p>
        </w:tc>
      </w:tr>
      <w:tr w:rsidR="00AA0CCA" w:rsidRPr="00AA0CCA" w14:paraId="407157BD" w14:textId="77777777" w:rsidTr="00B3409F">
        <w:trPr>
          <w:cantSplit/>
          <w:trHeight w:val="1205"/>
        </w:trPr>
        <w:tc>
          <w:tcPr>
            <w:tcW w:w="2520" w:type="dxa"/>
            <w:tcBorders>
              <w:top w:val="single" w:sz="2" w:space="0" w:color="4F81BD" w:themeColor="accent1"/>
              <w:left w:val="single" w:sz="36" w:space="0" w:color="4F81BD" w:themeColor="accent1"/>
              <w:bottom w:val="single" w:sz="2" w:space="0" w:color="4F81BD" w:themeColor="accent1"/>
              <w:right w:val="single" w:sz="2" w:space="0" w:color="4F81BD" w:themeColor="accent1"/>
            </w:tcBorders>
            <w:shd w:val="clear" w:color="auto" w:fill="E7EDF5"/>
            <w:vAlign w:val="center"/>
          </w:tcPr>
          <w:p w14:paraId="040BBB62" w14:textId="77777777" w:rsidR="00AA0CCA" w:rsidRPr="00AA0CCA" w:rsidRDefault="00AA0CCA" w:rsidP="00AA0CCA">
            <w:pPr>
              <w:rPr>
                <w:b/>
                <w:sz w:val="20"/>
                <w:szCs w:val="20"/>
              </w:rPr>
            </w:pPr>
            <w:r w:rsidRPr="00AA0CCA">
              <w:rPr>
                <w:b/>
                <w:sz w:val="20"/>
                <w:szCs w:val="20"/>
              </w:rPr>
              <w:t xml:space="preserve">SPO Status Confirmation </w:t>
            </w:r>
            <w:r w:rsidRPr="00AA0CCA">
              <w:rPr>
                <w:b/>
                <w:sz w:val="20"/>
                <w:szCs w:val="20"/>
              </w:rPr>
              <w:br/>
            </w:r>
            <w:r w:rsidRPr="00AA0CCA">
              <w:rPr>
                <w:sz w:val="20"/>
                <w:szCs w:val="20"/>
              </w:rPr>
              <w:t>For evaluating PI’s funding status notification; SPO makes the final decision on disposition.</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vAlign w:val="center"/>
          </w:tcPr>
          <w:p w14:paraId="51204809" w14:textId="77777777"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17B4AB8C" w14:textId="5FE8483E" w:rsidR="00B8402C" w:rsidRDefault="00B8402C" w:rsidP="00B8402C">
            <w:pPr>
              <w:numPr>
                <w:ilvl w:val="0"/>
                <w:numId w:val="3"/>
              </w:numPr>
              <w:ind w:left="378" w:hanging="263"/>
              <w:rPr>
                <w:b/>
                <w:color w:val="C00000"/>
                <w:sz w:val="20"/>
                <w:szCs w:val="20"/>
              </w:rPr>
            </w:pPr>
            <w:r w:rsidRPr="0046351F">
              <w:rPr>
                <w:b/>
                <w:color w:val="C00000"/>
                <w:sz w:val="20"/>
                <w:szCs w:val="20"/>
              </w:rPr>
              <w:t xml:space="preserve">Funding Anticipated </w:t>
            </w:r>
            <w:r w:rsidRPr="00AA0CCA">
              <w:rPr>
                <w:b/>
                <w:color w:val="C00000"/>
                <w:sz w:val="20"/>
                <w:szCs w:val="20"/>
              </w:rPr>
              <w:sym w:font="Wingdings" w:char="F0E8"/>
            </w:r>
          </w:p>
          <w:p w14:paraId="08904AE7" w14:textId="77777777" w:rsidR="00526529" w:rsidRPr="00751874" w:rsidRDefault="00526529" w:rsidP="00526529">
            <w:pPr>
              <w:numPr>
                <w:ilvl w:val="0"/>
                <w:numId w:val="3"/>
              </w:numPr>
              <w:ind w:left="378" w:hanging="263"/>
              <w:rPr>
                <w:color w:val="C00000"/>
                <w:sz w:val="20"/>
                <w:szCs w:val="20"/>
              </w:rPr>
            </w:pPr>
            <w:r w:rsidRPr="00AA0CCA">
              <w:rPr>
                <w:b/>
                <w:color w:val="C00000"/>
                <w:sz w:val="20"/>
                <w:szCs w:val="20"/>
              </w:rPr>
              <w:t xml:space="preserve">Return to Pending Sponsor Review </w:t>
            </w:r>
            <w:r w:rsidRPr="00AA0CCA">
              <w:rPr>
                <w:b/>
                <w:color w:val="C00000"/>
                <w:sz w:val="20"/>
                <w:szCs w:val="20"/>
              </w:rPr>
              <w:sym w:font="Wingdings" w:char="F0E8"/>
            </w:r>
          </w:p>
          <w:p w14:paraId="2B18CDDA" w14:textId="77777777" w:rsidR="00526529" w:rsidRPr="00AA0CCA" w:rsidRDefault="00526529" w:rsidP="00526529">
            <w:pPr>
              <w:numPr>
                <w:ilvl w:val="0"/>
                <w:numId w:val="3"/>
              </w:numPr>
              <w:ind w:left="378" w:hanging="263"/>
              <w:rPr>
                <w:color w:val="C00000"/>
                <w:sz w:val="20"/>
                <w:szCs w:val="20"/>
              </w:rPr>
            </w:pPr>
            <w:r>
              <w:rPr>
                <w:b/>
                <w:color w:val="C00000"/>
                <w:sz w:val="20"/>
                <w:szCs w:val="20"/>
              </w:rPr>
              <w:t xml:space="preserve">Sponsor Changes Requested </w:t>
            </w:r>
            <w:r w:rsidRPr="00AA0CCA">
              <w:rPr>
                <w:b/>
                <w:color w:val="C00000"/>
                <w:sz w:val="20"/>
                <w:szCs w:val="20"/>
              </w:rPr>
              <w:sym w:font="Wingdings" w:char="F0E8"/>
            </w:r>
          </w:p>
          <w:p w14:paraId="5E786C44" w14:textId="0CCE2DB7" w:rsidR="00AA0CCA" w:rsidRPr="00B8402C" w:rsidRDefault="00AA0CCA" w:rsidP="00345FE3">
            <w:pPr>
              <w:numPr>
                <w:ilvl w:val="0"/>
                <w:numId w:val="3"/>
              </w:numPr>
              <w:ind w:left="378" w:hanging="263"/>
              <w:rPr>
                <w:color w:val="C00000"/>
                <w:sz w:val="20"/>
                <w:szCs w:val="20"/>
              </w:rPr>
            </w:pPr>
            <w:r w:rsidRPr="00AA0CCA">
              <w:rPr>
                <w:b/>
                <w:color w:val="C00000"/>
                <w:sz w:val="20"/>
                <w:szCs w:val="20"/>
              </w:rPr>
              <w:t xml:space="preserve">Award Letter Received </w:t>
            </w:r>
            <w:r w:rsidRPr="00AA0CCA">
              <w:rPr>
                <w:b/>
                <w:color w:val="C00000"/>
                <w:sz w:val="20"/>
                <w:szCs w:val="20"/>
              </w:rPr>
              <w:sym w:font="Wingdings" w:char="F0E8"/>
            </w:r>
          </w:p>
          <w:p w14:paraId="110CA195" w14:textId="4839DE74" w:rsidR="00526529" w:rsidRPr="00526529" w:rsidRDefault="00AA0CCA" w:rsidP="00526529">
            <w:pPr>
              <w:numPr>
                <w:ilvl w:val="0"/>
                <w:numId w:val="3"/>
              </w:numPr>
              <w:ind w:left="378" w:hanging="263"/>
              <w:rPr>
                <w:b/>
                <w:color w:val="C00000"/>
                <w:sz w:val="20"/>
                <w:szCs w:val="20"/>
              </w:rPr>
            </w:pPr>
            <w:r w:rsidRPr="000F69B8">
              <w:rPr>
                <w:b/>
                <w:color w:val="C00000"/>
                <w:sz w:val="20"/>
                <w:szCs w:val="20"/>
              </w:rPr>
              <w:t>Withdraw or Not Funded</w:t>
            </w:r>
            <w:r w:rsidR="000F69B8">
              <w:rPr>
                <w:b/>
                <w:color w:val="C00000"/>
                <w:sz w:val="20"/>
                <w:szCs w:val="20"/>
              </w:rPr>
              <w:t xml:space="preserve"> </w:t>
            </w:r>
            <w:r w:rsidR="000F69B8" w:rsidRPr="00AA0CCA">
              <w:rPr>
                <w:b/>
                <w:color w:val="C00000"/>
                <w:sz w:val="20"/>
                <w:szCs w:val="20"/>
              </w:rPr>
              <w:sym w:font="Wingdings" w:char="F0E8"/>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45469F1A" w14:textId="362747A4" w:rsidR="00526529" w:rsidRDefault="00526529" w:rsidP="00526529">
            <w:pPr>
              <w:numPr>
                <w:ilvl w:val="0"/>
                <w:numId w:val="3"/>
              </w:numPr>
              <w:ind w:left="378" w:hanging="263"/>
              <w:rPr>
                <w:sz w:val="20"/>
                <w:szCs w:val="20"/>
              </w:rPr>
            </w:pPr>
            <w:r w:rsidRPr="00AA0CCA">
              <w:rPr>
                <w:sz w:val="20"/>
                <w:szCs w:val="20"/>
              </w:rPr>
              <w:t>Pending Sponsor Review Award Anticipated</w:t>
            </w:r>
          </w:p>
          <w:p w14:paraId="662608AF" w14:textId="08AE9E00" w:rsidR="00526529" w:rsidRDefault="00526529" w:rsidP="00526529">
            <w:pPr>
              <w:numPr>
                <w:ilvl w:val="0"/>
                <w:numId w:val="3"/>
              </w:numPr>
              <w:ind w:left="378" w:hanging="263"/>
              <w:rPr>
                <w:sz w:val="20"/>
                <w:szCs w:val="20"/>
              </w:rPr>
            </w:pPr>
            <w:r w:rsidRPr="00AA0CCA">
              <w:rPr>
                <w:sz w:val="20"/>
                <w:szCs w:val="20"/>
              </w:rPr>
              <w:t>Pending Sponsor Review</w:t>
            </w:r>
          </w:p>
          <w:p w14:paraId="0C0858B5" w14:textId="77777777" w:rsidR="00526529" w:rsidRDefault="00526529" w:rsidP="00526529">
            <w:pPr>
              <w:numPr>
                <w:ilvl w:val="0"/>
                <w:numId w:val="3"/>
              </w:numPr>
              <w:ind w:left="378" w:hanging="263"/>
              <w:rPr>
                <w:sz w:val="20"/>
                <w:szCs w:val="20"/>
              </w:rPr>
            </w:pPr>
            <w:r>
              <w:rPr>
                <w:sz w:val="20"/>
                <w:szCs w:val="20"/>
              </w:rPr>
              <w:t>Sponsor Response Requested</w:t>
            </w:r>
          </w:p>
          <w:p w14:paraId="2C9F9C0F" w14:textId="6FB44EF0" w:rsidR="00AA0CCA" w:rsidRPr="00AA0CCA" w:rsidRDefault="00AA0CCA" w:rsidP="00345FE3">
            <w:pPr>
              <w:numPr>
                <w:ilvl w:val="0"/>
                <w:numId w:val="3"/>
              </w:numPr>
              <w:ind w:left="378" w:hanging="263"/>
              <w:rPr>
                <w:sz w:val="20"/>
                <w:szCs w:val="20"/>
              </w:rPr>
            </w:pPr>
            <w:r w:rsidRPr="00AA0CCA">
              <w:rPr>
                <w:sz w:val="20"/>
                <w:szCs w:val="20"/>
              </w:rPr>
              <w:t>Award Notification Received</w:t>
            </w:r>
          </w:p>
          <w:p w14:paraId="6CF2FA18" w14:textId="77777777" w:rsidR="00AA0CCA" w:rsidRPr="00AA0CCA" w:rsidRDefault="00370840" w:rsidP="00345FE3">
            <w:pPr>
              <w:numPr>
                <w:ilvl w:val="0"/>
                <w:numId w:val="3"/>
              </w:numPr>
              <w:ind w:left="378" w:hanging="263"/>
              <w:rPr>
                <w:sz w:val="20"/>
                <w:szCs w:val="20"/>
              </w:rPr>
            </w:pPr>
            <w:r>
              <w:rPr>
                <w:sz w:val="20"/>
                <w:szCs w:val="20"/>
              </w:rPr>
              <w:t>Not Funded</w:t>
            </w:r>
          </w:p>
        </w:tc>
      </w:tr>
      <w:tr w:rsidR="00E10B5A" w:rsidRPr="00AA0CCA" w14:paraId="09A730D0" w14:textId="77777777" w:rsidTr="002B5D0B">
        <w:trPr>
          <w:cantSplit/>
          <w:trHeight w:val="432"/>
        </w:trPr>
        <w:tc>
          <w:tcPr>
            <w:tcW w:w="2520" w:type="dxa"/>
            <w:tcBorders>
              <w:top w:val="single" w:sz="2" w:space="0" w:color="4F81BD" w:themeColor="accent1"/>
              <w:left w:val="single" w:sz="36" w:space="0" w:color="4F81BD" w:themeColor="accent1"/>
              <w:right w:val="single" w:sz="2" w:space="0" w:color="4F81BD" w:themeColor="accent1"/>
            </w:tcBorders>
            <w:shd w:val="clear" w:color="auto" w:fill="FFFFFF" w:themeFill="background1"/>
            <w:vAlign w:val="center"/>
          </w:tcPr>
          <w:p w14:paraId="573FD296" w14:textId="72EC0D7C" w:rsidR="00E10B5A" w:rsidRPr="00AA0CCA" w:rsidRDefault="00E10B5A" w:rsidP="00AA0CCA">
            <w:pPr>
              <w:rPr>
                <w:b/>
                <w:sz w:val="20"/>
                <w:szCs w:val="20"/>
              </w:rPr>
            </w:pPr>
            <w:r>
              <w:rPr>
                <w:b/>
                <w:sz w:val="20"/>
                <w:szCs w:val="20"/>
              </w:rPr>
              <w:t>Sponsor</w:t>
            </w:r>
            <w:r w:rsidRPr="00AA0CCA">
              <w:rPr>
                <w:b/>
                <w:sz w:val="20"/>
                <w:szCs w:val="20"/>
              </w:rPr>
              <w:t xml:space="preserve"> Response Requ</w:t>
            </w:r>
            <w:r>
              <w:rPr>
                <w:b/>
                <w:sz w:val="20"/>
                <w:szCs w:val="20"/>
              </w:rPr>
              <w:t>ested</w:t>
            </w:r>
          </w:p>
        </w:tc>
        <w:tc>
          <w:tcPr>
            <w:tcW w:w="2142" w:type="dxa"/>
            <w:tcBorders>
              <w:top w:val="single" w:sz="2" w:space="0" w:color="4F81BD" w:themeColor="accent1"/>
              <w:left w:val="single" w:sz="2" w:space="0" w:color="4F81BD" w:themeColor="accent1"/>
              <w:right w:val="single" w:sz="2" w:space="0" w:color="4F81BD" w:themeColor="accent1"/>
            </w:tcBorders>
            <w:shd w:val="clear" w:color="auto" w:fill="FFFFFF" w:themeFill="background1"/>
            <w:vAlign w:val="center"/>
          </w:tcPr>
          <w:p w14:paraId="467EB808" w14:textId="0BC33F86" w:rsidR="00E10B5A" w:rsidRPr="00AA0CCA" w:rsidRDefault="00E10B5A" w:rsidP="00AA0CCA">
            <w:pPr>
              <w:rPr>
                <w:sz w:val="20"/>
                <w:szCs w:val="20"/>
              </w:rPr>
            </w:pPr>
            <w:r w:rsidRPr="00AA0CCA">
              <w:rPr>
                <w:sz w:val="20"/>
                <w:szCs w:val="20"/>
              </w:rPr>
              <w:t>Study Staff</w:t>
            </w:r>
            <w:r>
              <w:rPr>
                <w:sz w:val="20"/>
                <w:szCs w:val="20"/>
              </w:rPr>
              <w:t xml:space="preserve"> and </w:t>
            </w:r>
            <w:r w:rsidRPr="00AA0CCA">
              <w:rPr>
                <w:sz w:val="20"/>
                <w:szCs w:val="20"/>
              </w:rPr>
              <w:t>Specialist Finance/Grant</w:t>
            </w:r>
          </w:p>
        </w:tc>
        <w:tc>
          <w:tcPr>
            <w:tcW w:w="5670" w:type="dxa"/>
            <w:tcBorders>
              <w:top w:val="single" w:sz="2" w:space="0" w:color="4F81BD" w:themeColor="accent1"/>
              <w:left w:val="single" w:sz="2" w:space="0" w:color="4F81BD" w:themeColor="accent1"/>
              <w:right w:val="single" w:sz="2" w:space="0" w:color="4F81BD" w:themeColor="accent1"/>
            </w:tcBorders>
            <w:shd w:val="clear" w:color="auto" w:fill="FFFFFF" w:themeFill="background1"/>
          </w:tcPr>
          <w:p w14:paraId="5DDFE09C" w14:textId="42DE955D" w:rsidR="00E10B5A" w:rsidRPr="00E10B5A" w:rsidRDefault="00E10B5A" w:rsidP="00345FE3">
            <w:pPr>
              <w:numPr>
                <w:ilvl w:val="0"/>
                <w:numId w:val="3"/>
              </w:numPr>
              <w:ind w:left="378" w:hanging="263"/>
              <w:rPr>
                <w:color w:val="C00000"/>
                <w:sz w:val="20"/>
                <w:szCs w:val="20"/>
              </w:rPr>
            </w:pPr>
            <w:r w:rsidRPr="00AA0CCA">
              <w:rPr>
                <w:b/>
                <w:color w:val="C00000"/>
                <w:sz w:val="20"/>
                <w:szCs w:val="20"/>
              </w:rPr>
              <w:t xml:space="preserve">Submit JIT Response </w:t>
            </w:r>
            <w:r w:rsidRPr="00AA0CCA">
              <w:rPr>
                <w:b/>
                <w:color w:val="C00000"/>
                <w:sz w:val="20"/>
                <w:szCs w:val="20"/>
              </w:rPr>
              <w:sym w:font="Wingdings" w:char="F0E8"/>
            </w:r>
          </w:p>
          <w:p w14:paraId="0666E832" w14:textId="27592C90" w:rsidR="00E10B5A" w:rsidRPr="00E10B5A" w:rsidRDefault="00E10B5A" w:rsidP="00E10B5A">
            <w:pPr>
              <w:numPr>
                <w:ilvl w:val="0"/>
                <w:numId w:val="3"/>
              </w:numPr>
              <w:ind w:left="378" w:hanging="263"/>
              <w:rPr>
                <w:color w:val="000000" w:themeColor="text1"/>
                <w:sz w:val="20"/>
                <w:szCs w:val="20"/>
              </w:rPr>
            </w:pPr>
            <w:r w:rsidRPr="00E10B5A">
              <w:rPr>
                <w:color w:val="000000" w:themeColor="text1"/>
                <w:sz w:val="20"/>
                <w:szCs w:val="20"/>
              </w:rPr>
              <w:t>Update PreAward Personnel</w:t>
            </w:r>
          </w:p>
        </w:tc>
        <w:tc>
          <w:tcPr>
            <w:tcW w:w="4500" w:type="dxa"/>
            <w:tcBorders>
              <w:top w:val="single" w:sz="2" w:space="0" w:color="4F81BD" w:themeColor="accent1"/>
              <w:left w:val="single" w:sz="2" w:space="0" w:color="4F81BD" w:themeColor="accent1"/>
              <w:right w:val="single" w:sz="36" w:space="0" w:color="4F81BD" w:themeColor="accent1"/>
            </w:tcBorders>
            <w:shd w:val="clear" w:color="auto" w:fill="FFFFFF" w:themeFill="background1"/>
          </w:tcPr>
          <w:p w14:paraId="34E67F1C" w14:textId="117FFC9F" w:rsidR="00E10B5A" w:rsidRPr="00E10B5A" w:rsidRDefault="00E10B5A" w:rsidP="00E10B5A">
            <w:pPr>
              <w:numPr>
                <w:ilvl w:val="0"/>
                <w:numId w:val="3"/>
              </w:numPr>
              <w:ind w:left="378" w:hanging="263"/>
              <w:rPr>
                <w:sz w:val="20"/>
                <w:szCs w:val="20"/>
              </w:rPr>
            </w:pPr>
            <w:r w:rsidRPr="00AA0CCA">
              <w:rPr>
                <w:sz w:val="20"/>
                <w:szCs w:val="20"/>
              </w:rPr>
              <w:t>Pending Sponsor Review Award Anticipated</w:t>
            </w:r>
          </w:p>
        </w:tc>
      </w:tr>
      <w:tr w:rsidR="00AA0CCA" w:rsidRPr="00AA0CCA" w14:paraId="762D7500" w14:textId="77777777" w:rsidTr="00AA0CCA">
        <w:trPr>
          <w:cantSplit/>
          <w:trHeight w:val="418"/>
        </w:trPr>
        <w:tc>
          <w:tcPr>
            <w:tcW w:w="2520" w:type="dxa"/>
            <w:tcBorders>
              <w:top w:val="single" w:sz="2" w:space="0" w:color="4F81BD" w:themeColor="accent1"/>
              <w:left w:val="single" w:sz="36" w:space="0" w:color="4F81BD" w:themeColor="accent1"/>
              <w:bottom w:val="single" w:sz="2" w:space="0" w:color="4F81BD" w:themeColor="accent1"/>
              <w:right w:val="single" w:sz="2" w:space="0" w:color="4F81BD" w:themeColor="accent1"/>
            </w:tcBorders>
            <w:shd w:val="clear" w:color="auto" w:fill="E7EDF5"/>
            <w:vAlign w:val="center"/>
          </w:tcPr>
          <w:p w14:paraId="6E0854A8" w14:textId="7F25AA95" w:rsidR="00AA0CCA" w:rsidRPr="00AA0CCA" w:rsidRDefault="00AA0CCA" w:rsidP="00AA0CCA">
            <w:pPr>
              <w:rPr>
                <w:b/>
                <w:sz w:val="20"/>
                <w:szCs w:val="20"/>
              </w:rPr>
            </w:pPr>
            <w:r w:rsidRPr="00AA0CCA">
              <w:rPr>
                <w:b/>
                <w:sz w:val="20"/>
                <w:szCs w:val="20"/>
              </w:rPr>
              <w:t>Pending Sponsor Review Award Anticipated</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vAlign w:val="center"/>
          </w:tcPr>
          <w:p w14:paraId="50A49A9B" w14:textId="77777777"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7EDF5"/>
          </w:tcPr>
          <w:p w14:paraId="7C83F094" w14:textId="0DEE6B5E" w:rsidR="00E10B5A" w:rsidRDefault="00E10B5A" w:rsidP="00345FE3">
            <w:pPr>
              <w:numPr>
                <w:ilvl w:val="0"/>
                <w:numId w:val="3"/>
              </w:numPr>
              <w:ind w:left="378" w:hanging="263"/>
              <w:rPr>
                <w:b/>
                <w:color w:val="C00000"/>
                <w:sz w:val="20"/>
                <w:szCs w:val="20"/>
              </w:rPr>
            </w:pPr>
            <w:r>
              <w:rPr>
                <w:b/>
                <w:color w:val="C00000"/>
                <w:sz w:val="20"/>
                <w:szCs w:val="20"/>
              </w:rPr>
              <w:t>Sponsor</w:t>
            </w:r>
            <w:r w:rsidRPr="00AA0CCA">
              <w:rPr>
                <w:b/>
                <w:color w:val="C00000"/>
                <w:sz w:val="20"/>
                <w:szCs w:val="20"/>
              </w:rPr>
              <w:t xml:space="preserve"> Changes Requ</w:t>
            </w:r>
            <w:r>
              <w:rPr>
                <w:b/>
                <w:color w:val="C00000"/>
                <w:sz w:val="20"/>
                <w:szCs w:val="20"/>
              </w:rPr>
              <w:t>ested</w:t>
            </w:r>
            <w:r w:rsidRPr="00AA0CCA">
              <w:rPr>
                <w:b/>
                <w:color w:val="C00000"/>
                <w:sz w:val="20"/>
                <w:szCs w:val="20"/>
              </w:rPr>
              <w:t xml:space="preserve"> </w:t>
            </w:r>
            <w:r w:rsidRPr="00AA0CCA">
              <w:rPr>
                <w:b/>
                <w:color w:val="C00000"/>
                <w:sz w:val="20"/>
                <w:szCs w:val="20"/>
              </w:rPr>
              <w:sym w:font="Wingdings" w:char="F0E8"/>
            </w:r>
          </w:p>
          <w:p w14:paraId="55CC0399" w14:textId="5B26D9F2" w:rsidR="00AA0CCA" w:rsidRPr="00B3409F" w:rsidRDefault="00AA0CCA" w:rsidP="00345FE3">
            <w:pPr>
              <w:numPr>
                <w:ilvl w:val="0"/>
                <w:numId w:val="3"/>
              </w:numPr>
              <w:ind w:left="378" w:hanging="263"/>
              <w:rPr>
                <w:b/>
                <w:color w:val="C00000"/>
                <w:sz w:val="20"/>
                <w:szCs w:val="20"/>
              </w:rPr>
            </w:pPr>
            <w:r w:rsidRPr="00AA0CCA">
              <w:rPr>
                <w:b/>
                <w:color w:val="C00000"/>
                <w:sz w:val="20"/>
                <w:szCs w:val="20"/>
              </w:rPr>
              <w:t xml:space="preserve">Award Letter Received </w:t>
            </w:r>
            <w:r w:rsidRPr="00AA0CCA">
              <w:rPr>
                <w:b/>
                <w:color w:val="C00000"/>
                <w:sz w:val="20"/>
                <w:szCs w:val="20"/>
              </w:rPr>
              <w:sym w:font="Wingdings" w:char="F0E8"/>
            </w:r>
          </w:p>
          <w:p w14:paraId="028F5E6E" w14:textId="2EC2C833" w:rsidR="00B3409F" w:rsidRPr="00E10B5A" w:rsidRDefault="00AA0CCA" w:rsidP="00E10B5A">
            <w:pPr>
              <w:numPr>
                <w:ilvl w:val="0"/>
                <w:numId w:val="3"/>
              </w:numPr>
              <w:ind w:left="378" w:hanging="263"/>
              <w:rPr>
                <w:b/>
                <w:color w:val="C00000"/>
                <w:sz w:val="20"/>
                <w:szCs w:val="20"/>
              </w:rPr>
            </w:pPr>
            <w:r w:rsidRPr="00B3409F">
              <w:rPr>
                <w:b/>
                <w:color w:val="C00000"/>
                <w:sz w:val="20"/>
                <w:szCs w:val="20"/>
              </w:rPr>
              <w:t>Withdraw or Not Funded</w:t>
            </w:r>
            <w:r w:rsidR="00B3409F" w:rsidRPr="00B3409F">
              <w:rPr>
                <w:b/>
                <w:color w:val="C00000"/>
                <w:sz w:val="20"/>
                <w:szCs w:val="20"/>
              </w:rPr>
              <w:t xml:space="preserve"> </w:t>
            </w:r>
            <w:r w:rsidR="00B3409F" w:rsidRPr="00AA0CCA">
              <w:rPr>
                <w:b/>
                <w:color w:val="C00000"/>
                <w:sz w:val="20"/>
                <w:szCs w:val="20"/>
              </w:rPr>
              <w:sym w:font="Wingdings" w:char="F0E8"/>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E7EDF5"/>
          </w:tcPr>
          <w:p w14:paraId="01AAFA92" w14:textId="0F998BF3" w:rsidR="00E10B5A" w:rsidRDefault="00E10B5A" w:rsidP="00345FE3">
            <w:pPr>
              <w:numPr>
                <w:ilvl w:val="0"/>
                <w:numId w:val="3"/>
              </w:numPr>
              <w:ind w:left="378" w:hanging="263"/>
              <w:rPr>
                <w:sz w:val="20"/>
                <w:szCs w:val="20"/>
              </w:rPr>
            </w:pPr>
            <w:r>
              <w:rPr>
                <w:sz w:val="20"/>
                <w:szCs w:val="20"/>
              </w:rPr>
              <w:t xml:space="preserve">Sponsor </w:t>
            </w:r>
            <w:r w:rsidRPr="00AA0CCA">
              <w:rPr>
                <w:sz w:val="20"/>
                <w:szCs w:val="20"/>
              </w:rPr>
              <w:t>Response Requ</w:t>
            </w:r>
            <w:r>
              <w:rPr>
                <w:sz w:val="20"/>
                <w:szCs w:val="20"/>
              </w:rPr>
              <w:t>ested</w:t>
            </w:r>
          </w:p>
          <w:p w14:paraId="51266373" w14:textId="0149A77C" w:rsidR="00AA0CCA" w:rsidRDefault="00AA0CCA" w:rsidP="00345FE3">
            <w:pPr>
              <w:numPr>
                <w:ilvl w:val="0"/>
                <w:numId w:val="3"/>
              </w:numPr>
              <w:ind w:left="378" w:hanging="263"/>
              <w:rPr>
                <w:sz w:val="20"/>
                <w:szCs w:val="20"/>
              </w:rPr>
            </w:pPr>
            <w:r w:rsidRPr="00AA0CCA">
              <w:rPr>
                <w:sz w:val="20"/>
                <w:szCs w:val="20"/>
              </w:rPr>
              <w:t>Award Notification Received</w:t>
            </w:r>
          </w:p>
          <w:p w14:paraId="5600C25E" w14:textId="48B2DF55" w:rsidR="00B3409F" w:rsidRPr="00E10B5A" w:rsidRDefault="00B3409F" w:rsidP="00E10B5A">
            <w:pPr>
              <w:numPr>
                <w:ilvl w:val="0"/>
                <w:numId w:val="3"/>
              </w:numPr>
              <w:ind w:left="378" w:hanging="263"/>
              <w:rPr>
                <w:sz w:val="20"/>
                <w:szCs w:val="20"/>
              </w:rPr>
            </w:pPr>
            <w:r>
              <w:rPr>
                <w:sz w:val="20"/>
                <w:szCs w:val="20"/>
              </w:rPr>
              <w:t>Not Funded</w:t>
            </w:r>
          </w:p>
        </w:tc>
      </w:tr>
      <w:tr w:rsidR="00AA0CCA" w:rsidRPr="00AA0CCA" w14:paraId="754580D6" w14:textId="77777777" w:rsidTr="002E7594">
        <w:trPr>
          <w:cantSplit/>
          <w:trHeight w:val="418"/>
        </w:trPr>
        <w:tc>
          <w:tcPr>
            <w:tcW w:w="2520" w:type="dxa"/>
            <w:tcBorders>
              <w:top w:val="single" w:sz="2" w:space="0" w:color="4F81BD" w:themeColor="accent1"/>
              <w:left w:val="single" w:sz="36" w:space="0" w:color="4F81BD" w:themeColor="accent1"/>
              <w:bottom w:val="single" w:sz="2" w:space="0" w:color="4F81BD" w:themeColor="accent1"/>
              <w:right w:val="single" w:sz="2" w:space="0" w:color="4F81BD" w:themeColor="accent1"/>
            </w:tcBorders>
            <w:shd w:val="clear" w:color="auto" w:fill="FFFFFF" w:themeFill="background1"/>
            <w:vAlign w:val="center"/>
          </w:tcPr>
          <w:p w14:paraId="48EE6D92" w14:textId="77777777" w:rsidR="00AA0CCA" w:rsidRPr="00AA0CCA" w:rsidRDefault="00AA0CCA" w:rsidP="00AA0CCA">
            <w:pPr>
              <w:rPr>
                <w:b/>
                <w:sz w:val="20"/>
                <w:szCs w:val="20"/>
              </w:rPr>
            </w:pPr>
            <w:r w:rsidRPr="00AA0CCA">
              <w:rPr>
                <w:b/>
                <w:sz w:val="20"/>
                <w:szCs w:val="20"/>
              </w:rPr>
              <w:t>Award Notification Received</w:t>
            </w:r>
          </w:p>
        </w:tc>
        <w:tc>
          <w:tcPr>
            <w:tcW w:w="214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vAlign w:val="center"/>
          </w:tcPr>
          <w:p w14:paraId="7DEE5B84" w14:textId="77777777"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tcPr>
          <w:p w14:paraId="0DD0A3B0" w14:textId="327B3D2C" w:rsidR="00B8402C" w:rsidRPr="00B8402C" w:rsidRDefault="00B8402C" w:rsidP="00B8402C">
            <w:pPr>
              <w:numPr>
                <w:ilvl w:val="0"/>
                <w:numId w:val="3"/>
              </w:numPr>
              <w:ind w:left="378" w:hanging="263"/>
              <w:rPr>
                <w:color w:val="000000" w:themeColor="text1"/>
                <w:sz w:val="20"/>
                <w:szCs w:val="20"/>
              </w:rPr>
            </w:pPr>
            <w:r w:rsidRPr="00B8402C">
              <w:rPr>
                <w:color w:val="000000" w:themeColor="text1"/>
                <w:sz w:val="20"/>
                <w:szCs w:val="20"/>
              </w:rPr>
              <w:t xml:space="preserve">Create </w:t>
            </w:r>
            <w:r w:rsidR="00E10B5A">
              <w:rPr>
                <w:color w:val="000000" w:themeColor="text1"/>
                <w:sz w:val="20"/>
                <w:szCs w:val="20"/>
              </w:rPr>
              <w:t xml:space="preserve">Funding </w:t>
            </w:r>
            <w:r w:rsidR="00AA0CCA" w:rsidRPr="00B8402C">
              <w:rPr>
                <w:color w:val="000000" w:themeColor="text1"/>
                <w:sz w:val="20"/>
                <w:szCs w:val="20"/>
              </w:rPr>
              <w:t>Award</w:t>
            </w:r>
            <w:r w:rsidR="00AA0CCA" w:rsidRPr="00B8402C">
              <w:rPr>
                <w:b/>
                <w:color w:val="000000" w:themeColor="text1"/>
                <w:sz w:val="20"/>
                <w:szCs w:val="20"/>
              </w:rPr>
              <w:t xml:space="preserve"> </w:t>
            </w:r>
          </w:p>
          <w:p w14:paraId="13CEB662" w14:textId="1EC118E9" w:rsidR="00AA0CCA" w:rsidRPr="00AA0CCA" w:rsidRDefault="00AA0CCA" w:rsidP="00B8402C">
            <w:pPr>
              <w:numPr>
                <w:ilvl w:val="0"/>
                <w:numId w:val="3"/>
              </w:numPr>
              <w:ind w:left="378" w:hanging="263"/>
              <w:rPr>
                <w:color w:val="C00000"/>
                <w:sz w:val="20"/>
                <w:szCs w:val="20"/>
              </w:rPr>
            </w:pPr>
            <w:r w:rsidRPr="00AA0CCA">
              <w:rPr>
                <w:b/>
                <w:color w:val="C00000"/>
                <w:sz w:val="20"/>
                <w:szCs w:val="20"/>
              </w:rPr>
              <w:t xml:space="preserve">Activate </w:t>
            </w:r>
            <w:r w:rsidR="00C57EE0" w:rsidRPr="00AA0CCA">
              <w:rPr>
                <w:b/>
                <w:color w:val="C00000"/>
                <w:sz w:val="20"/>
                <w:szCs w:val="20"/>
              </w:rPr>
              <w:sym w:font="Wingdings" w:char="F0E8"/>
            </w:r>
            <w:r w:rsidR="00C57EE0">
              <w:rPr>
                <w:b/>
                <w:color w:val="C00000"/>
                <w:sz w:val="20"/>
                <w:szCs w:val="20"/>
              </w:rPr>
              <w:br/>
            </w:r>
            <w:r w:rsidR="00C57EE0">
              <w:rPr>
                <w:sz w:val="20"/>
                <w:szCs w:val="20"/>
              </w:rPr>
              <w:t>T</w:t>
            </w:r>
            <w:r w:rsidR="00C57EE0" w:rsidRPr="00C57EE0">
              <w:rPr>
                <w:sz w:val="20"/>
                <w:szCs w:val="20"/>
              </w:rPr>
              <w:t xml:space="preserve">his activity is available in the workspace </w:t>
            </w:r>
            <w:r w:rsidR="00C57EE0">
              <w:rPr>
                <w:sz w:val="20"/>
                <w:szCs w:val="20"/>
              </w:rPr>
              <w:t>of</w:t>
            </w:r>
            <w:r w:rsidR="00C57EE0" w:rsidRPr="00C57EE0">
              <w:rPr>
                <w:sz w:val="20"/>
                <w:szCs w:val="20"/>
              </w:rPr>
              <w:t xml:space="preserve"> an </w:t>
            </w:r>
            <w:r w:rsidR="002B5D0B">
              <w:rPr>
                <w:sz w:val="20"/>
                <w:szCs w:val="20"/>
              </w:rPr>
              <w:t>a</w:t>
            </w:r>
            <w:r w:rsidR="00C57EE0" w:rsidRPr="00C57EE0">
              <w:rPr>
                <w:sz w:val="20"/>
                <w:szCs w:val="20"/>
              </w:rPr>
              <w:t xml:space="preserve">ward </w:t>
            </w:r>
            <w:r w:rsidR="00C57EE0">
              <w:rPr>
                <w:sz w:val="20"/>
                <w:szCs w:val="20"/>
              </w:rPr>
              <w:t xml:space="preserve">in the Draft state that </w:t>
            </w:r>
            <w:r w:rsidR="00C57EE0" w:rsidRPr="00C57EE0">
              <w:rPr>
                <w:sz w:val="20"/>
                <w:szCs w:val="20"/>
              </w:rPr>
              <w:t>is li</w:t>
            </w:r>
            <w:r w:rsidR="00C57EE0">
              <w:rPr>
                <w:sz w:val="20"/>
                <w:szCs w:val="20"/>
              </w:rPr>
              <w:t>n</w:t>
            </w:r>
            <w:r w:rsidR="00C57EE0" w:rsidRPr="00C57EE0">
              <w:rPr>
                <w:sz w:val="20"/>
                <w:szCs w:val="20"/>
              </w:rPr>
              <w:t>ked to this funding proposal</w:t>
            </w:r>
            <w:r w:rsidR="00982819">
              <w:rPr>
                <w:sz w:val="20"/>
                <w:szCs w:val="20"/>
              </w:rPr>
              <w:t>.</w:t>
            </w:r>
          </w:p>
        </w:tc>
        <w:tc>
          <w:tcPr>
            <w:tcW w:w="4500"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shd w:val="clear" w:color="auto" w:fill="FFFFFF" w:themeFill="background1"/>
          </w:tcPr>
          <w:p w14:paraId="77B7F257" w14:textId="77777777" w:rsidR="002B5D0B" w:rsidRDefault="002B5D0B" w:rsidP="002B5D0B">
            <w:pPr>
              <w:ind w:left="378"/>
              <w:rPr>
                <w:sz w:val="20"/>
                <w:szCs w:val="20"/>
              </w:rPr>
            </w:pPr>
          </w:p>
          <w:p w14:paraId="7C5C2006" w14:textId="70012A12" w:rsidR="00AA0CCA" w:rsidRPr="00AA0CCA" w:rsidRDefault="00AA0CCA" w:rsidP="002B5D0B">
            <w:pPr>
              <w:numPr>
                <w:ilvl w:val="0"/>
                <w:numId w:val="3"/>
              </w:numPr>
              <w:ind w:left="378" w:hanging="263"/>
              <w:rPr>
                <w:sz w:val="20"/>
                <w:szCs w:val="20"/>
              </w:rPr>
            </w:pPr>
            <w:r w:rsidRPr="00AA0CCA">
              <w:rPr>
                <w:sz w:val="20"/>
                <w:szCs w:val="20"/>
              </w:rPr>
              <w:t>Awarded</w:t>
            </w:r>
          </w:p>
        </w:tc>
      </w:tr>
      <w:tr w:rsidR="00AA0CCA" w:rsidRPr="00AA0CCA" w14:paraId="610F7832" w14:textId="77777777" w:rsidTr="00AA0CCA">
        <w:trPr>
          <w:cantSplit/>
          <w:trHeight w:val="350"/>
        </w:trPr>
        <w:tc>
          <w:tcPr>
            <w:tcW w:w="2520" w:type="dxa"/>
            <w:tcBorders>
              <w:top w:val="single" w:sz="2" w:space="0" w:color="4F81BD" w:themeColor="accent1"/>
              <w:left w:val="single" w:sz="36" w:space="0" w:color="4F81BD" w:themeColor="accent1"/>
              <w:bottom w:val="single" w:sz="36" w:space="0" w:color="4F81BD"/>
              <w:right w:val="single" w:sz="2" w:space="0" w:color="4F81BD" w:themeColor="accent1"/>
            </w:tcBorders>
            <w:shd w:val="clear" w:color="auto" w:fill="E7EDF5"/>
            <w:vAlign w:val="center"/>
          </w:tcPr>
          <w:p w14:paraId="066C78EC" w14:textId="77777777" w:rsidR="00AA0CCA" w:rsidRPr="00AA0CCA" w:rsidRDefault="00AA0CCA" w:rsidP="00AA0CCA">
            <w:pPr>
              <w:rPr>
                <w:b/>
                <w:sz w:val="20"/>
                <w:szCs w:val="20"/>
              </w:rPr>
            </w:pPr>
            <w:r w:rsidRPr="00AA0CCA">
              <w:rPr>
                <w:b/>
                <w:sz w:val="20"/>
                <w:szCs w:val="20"/>
              </w:rPr>
              <w:t>Awarded</w:t>
            </w:r>
          </w:p>
        </w:tc>
        <w:tc>
          <w:tcPr>
            <w:tcW w:w="2142" w:type="dxa"/>
            <w:tcBorders>
              <w:top w:val="single" w:sz="2" w:space="0" w:color="4F81BD" w:themeColor="accent1"/>
              <w:left w:val="single" w:sz="2" w:space="0" w:color="4F81BD" w:themeColor="accent1"/>
              <w:bottom w:val="single" w:sz="36" w:space="0" w:color="4F81BD"/>
              <w:right w:val="single" w:sz="2" w:space="0" w:color="4F81BD" w:themeColor="accent1"/>
            </w:tcBorders>
            <w:shd w:val="clear" w:color="auto" w:fill="E7EDF5"/>
            <w:vAlign w:val="center"/>
          </w:tcPr>
          <w:p w14:paraId="0A67ADDC" w14:textId="77777777" w:rsidR="00AA0CCA" w:rsidRPr="00AA0CCA" w:rsidRDefault="00AA0CCA" w:rsidP="00AA0CCA">
            <w:pPr>
              <w:rPr>
                <w:sz w:val="20"/>
                <w:szCs w:val="20"/>
              </w:rPr>
            </w:pPr>
            <w:r w:rsidRPr="00AA0CCA">
              <w:rPr>
                <w:sz w:val="20"/>
                <w:szCs w:val="20"/>
              </w:rPr>
              <w:t>Specialist Finance/Grant</w:t>
            </w:r>
          </w:p>
        </w:tc>
        <w:tc>
          <w:tcPr>
            <w:tcW w:w="5670" w:type="dxa"/>
            <w:tcBorders>
              <w:top w:val="single" w:sz="2" w:space="0" w:color="4F81BD" w:themeColor="accent1"/>
              <w:left w:val="single" w:sz="2" w:space="0" w:color="4F81BD" w:themeColor="accent1"/>
              <w:bottom w:val="single" w:sz="36" w:space="0" w:color="4F81BD"/>
              <w:right w:val="single" w:sz="2" w:space="0" w:color="4F81BD" w:themeColor="accent1"/>
            </w:tcBorders>
            <w:shd w:val="clear" w:color="auto" w:fill="E7EDF5"/>
          </w:tcPr>
          <w:p w14:paraId="6B1CC122" w14:textId="77777777" w:rsidR="009A630C" w:rsidRDefault="009A630C" w:rsidP="00B8402C">
            <w:pPr>
              <w:numPr>
                <w:ilvl w:val="0"/>
                <w:numId w:val="3"/>
              </w:numPr>
              <w:ind w:left="378" w:hanging="263"/>
              <w:rPr>
                <w:sz w:val="20"/>
                <w:szCs w:val="20"/>
              </w:rPr>
            </w:pPr>
            <w:r>
              <w:rPr>
                <w:sz w:val="20"/>
                <w:szCs w:val="20"/>
              </w:rPr>
              <w:t>Create Renewal</w:t>
            </w:r>
            <w:r w:rsidR="002B5D0B">
              <w:rPr>
                <w:sz w:val="20"/>
                <w:szCs w:val="20"/>
              </w:rPr>
              <w:t xml:space="preserve"> </w:t>
            </w:r>
          </w:p>
          <w:p w14:paraId="5263263A" w14:textId="2CF6E166" w:rsidR="005E69F8" w:rsidRPr="005E69F8" w:rsidRDefault="005E69F8" w:rsidP="005E69F8">
            <w:pPr>
              <w:numPr>
                <w:ilvl w:val="0"/>
                <w:numId w:val="3"/>
              </w:numPr>
              <w:ind w:left="378" w:hanging="263"/>
              <w:rPr>
                <w:sz w:val="20"/>
                <w:szCs w:val="20"/>
              </w:rPr>
            </w:pPr>
            <w:r>
              <w:rPr>
                <w:sz w:val="20"/>
                <w:szCs w:val="20"/>
              </w:rPr>
              <w:t>Create Funding Award</w:t>
            </w:r>
          </w:p>
        </w:tc>
        <w:tc>
          <w:tcPr>
            <w:tcW w:w="4500" w:type="dxa"/>
            <w:tcBorders>
              <w:top w:val="single" w:sz="2" w:space="0" w:color="4F81BD" w:themeColor="accent1"/>
              <w:left w:val="single" w:sz="2" w:space="0" w:color="4F81BD" w:themeColor="accent1"/>
              <w:bottom w:val="single" w:sz="36" w:space="0" w:color="4F81BD"/>
              <w:right w:val="single" w:sz="36" w:space="0" w:color="4F81BD" w:themeColor="accent1"/>
            </w:tcBorders>
            <w:shd w:val="clear" w:color="auto" w:fill="E7EDF5"/>
          </w:tcPr>
          <w:p w14:paraId="40BE56A9" w14:textId="77777777" w:rsidR="007F64BF" w:rsidRPr="00245661" w:rsidRDefault="007F64BF" w:rsidP="00245661">
            <w:pPr>
              <w:rPr>
                <w:sz w:val="20"/>
                <w:szCs w:val="20"/>
              </w:rPr>
            </w:pPr>
          </w:p>
        </w:tc>
      </w:tr>
    </w:tbl>
    <w:p w14:paraId="2982F819" w14:textId="6B262C43" w:rsidR="00A80590" w:rsidRDefault="00A80590" w:rsidP="007F64BF"/>
    <w:p w14:paraId="327D04D2" w14:textId="77777777" w:rsidR="00A80590" w:rsidRDefault="00A80590">
      <w:r>
        <w:br w:type="page"/>
      </w:r>
    </w:p>
    <w:p w14:paraId="1D47EB9A" w14:textId="77777777" w:rsidR="00AA0CCA" w:rsidRDefault="00AA0CCA" w:rsidP="007F64BF"/>
    <w:tbl>
      <w:tblPr>
        <w:tblStyle w:val="Style12"/>
        <w:tblW w:w="9162" w:type="dxa"/>
        <w:tblLayout w:type="fixed"/>
        <w:tblCellMar>
          <w:left w:w="72" w:type="dxa"/>
          <w:right w:w="0" w:type="dxa"/>
        </w:tblCellMar>
        <w:tblLook w:val="04C0" w:firstRow="0" w:lastRow="1" w:firstColumn="1" w:lastColumn="0" w:noHBand="0" w:noVBand="1"/>
      </w:tblPr>
      <w:tblGrid>
        <w:gridCol w:w="2595"/>
        <w:gridCol w:w="6567"/>
      </w:tblGrid>
      <w:tr w:rsidR="00AA0CCA" w:rsidRPr="00AA0CCA" w14:paraId="344766DA" w14:textId="77777777" w:rsidTr="00EC4BC3">
        <w:trPr>
          <w:tblHeader/>
        </w:trPr>
        <w:tc>
          <w:tcPr>
            <w:tcW w:w="9162" w:type="dxa"/>
            <w:gridSpan w:val="2"/>
            <w:tcBorders>
              <w:top w:val="single" w:sz="8" w:space="0" w:color="DBE5F1" w:themeColor="accent1" w:themeTint="33"/>
              <w:left w:val="single" w:sz="36" w:space="0" w:color="4F81BD" w:themeColor="accent1"/>
              <w:bottom w:val="single" w:sz="8" w:space="0" w:color="4F81BD" w:themeColor="accent1"/>
              <w:right w:val="single" w:sz="36" w:space="0" w:color="4F81BD" w:themeColor="accent1"/>
            </w:tcBorders>
            <w:shd w:val="clear" w:color="auto" w:fill="4F81BD"/>
          </w:tcPr>
          <w:p w14:paraId="20749A12" w14:textId="606F1F60" w:rsidR="00AA0CCA" w:rsidRPr="00AA0CCA" w:rsidRDefault="00B635B8" w:rsidP="00A545FE">
            <w:pPr>
              <w:pStyle w:val="Heading1NoTOC"/>
              <w:pageBreakBefore w:val="0"/>
            </w:pPr>
            <w:bookmarkStart w:id="2" w:name="_Single-Proposal_Actions_Available"/>
            <w:bookmarkStart w:id="3" w:name="_Ref438468859"/>
            <w:bookmarkStart w:id="4" w:name="_Ref438469284"/>
            <w:bookmarkEnd w:id="2"/>
            <w:r>
              <w:t>Activities</w:t>
            </w:r>
            <w:r w:rsidR="00AA0CCA" w:rsidRPr="00AA0CCA">
              <w:t xml:space="preserve"> </w:t>
            </w:r>
            <w:r w:rsidR="00AA0CCA" w:rsidRPr="005A44C7">
              <w:t>Available</w:t>
            </w:r>
            <w:r w:rsidR="00AA0CCA" w:rsidRPr="00AA0CCA">
              <w:t xml:space="preserve"> in All States</w:t>
            </w:r>
            <w:bookmarkEnd w:id="3"/>
            <w:bookmarkEnd w:id="4"/>
          </w:p>
        </w:tc>
      </w:tr>
      <w:tr w:rsidR="00AA0CCA" w:rsidRPr="00AA0CCA" w14:paraId="60A71BD3" w14:textId="77777777" w:rsidTr="00EC4BC3">
        <w:trPr>
          <w:tblHeader/>
        </w:trPr>
        <w:tc>
          <w:tcPr>
            <w:tcW w:w="2595" w:type="dxa"/>
            <w:tcBorders>
              <w:top w:val="single" w:sz="8" w:space="0" w:color="4F81BD" w:themeColor="accent1"/>
              <w:left w:val="single" w:sz="36" w:space="0" w:color="4F81BD" w:themeColor="accent1"/>
              <w:bottom w:val="single" w:sz="18" w:space="0" w:color="4F81BD" w:themeColor="accent1"/>
              <w:right w:val="single" w:sz="8" w:space="0" w:color="4F81BD" w:themeColor="accent1"/>
            </w:tcBorders>
            <w:shd w:val="clear" w:color="auto" w:fill="B8CCE4" w:themeFill="accent1" w:themeFillTint="66"/>
          </w:tcPr>
          <w:p w14:paraId="32418985" w14:textId="77777777" w:rsidR="00AA0CCA" w:rsidRPr="00AA0CCA" w:rsidRDefault="00AA0CCA" w:rsidP="00AA0CCA">
            <w:pPr>
              <w:rPr>
                <w:b/>
                <w:color w:val="1F497D" w:themeColor="text2"/>
              </w:rPr>
            </w:pPr>
            <w:r w:rsidRPr="00AA0CCA">
              <w:rPr>
                <w:b/>
                <w:color w:val="1F497D" w:themeColor="text2"/>
              </w:rPr>
              <w:t>These roles…</w:t>
            </w:r>
          </w:p>
        </w:tc>
        <w:tc>
          <w:tcPr>
            <w:tcW w:w="6567" w:type="dxa"/>
            <w:tcBorders>
              <w:top w:val="single" w:sz="8" w:space="0" w:color="4F81BD" w:themeColor="accent1"/>
              <w:left w:val="single" w:sz="8" w:space="0" w:color="4F81BD" w:themeColor="accent1"/>
              <w:bottom w:val="single" w:sz="18" w:space="0" w:color="4F81BD" w:themeColor="accent1"/>
              <w:right w:val="single" w:sz="36" w:space="0" w:color="4F81BD" w:themeColor="accent1"/>
            </w:tcBorders>
            <w:shd w:val="clear" w:color="auto" w:fill="B8CCE4" w:themeFill="accent1" w:themeFillTint="66"/>
          </w:tcPr>
          <w:p w14:paraId="1745825E" w14:textId="77777777" w:rsidR="00AA0CCA" w:rsidRPr="00AA0CCA" w:rsidRDefault="00AA0CCA" w:rsidP="00980776">
            <w:pPr>
              <w:rPr>
                <w:b/>
                <w:color w:val="1F497D" w:themeColor="text2"/>
              </w:rPr>
            </w:pPr>
            <w:r w:rsidRPr="00AA0CCA">
              <w:rPr>
                <w:b/>
                <w:color w:val="1F497D" w:themeColor="text2"/>
              </w:rPr>
              <w:t xml:space="preserve">Can perform these </w:t>
            </w:r>
            <w:r w:rsidR="00980776">
              <w:rPr>
                <w:b/>
                <w:color w:val="1F497D" w:themeColor="text2"/>
              </w:rPr>
              <w:t>activitie</w:t>
            </w:r>
            <w:r w:rsidRPr="00AA0CCA">
              <w:rPr>
                <w:b/>
                <w:color w:val="1F497D" w:themeColor="text2"/>
              </w:rPr>
              <w:t>s…</w:t>
            </w:r>
          </w:p>
        </w:tc>
      </w:tr>
      <w:tr w:rsidR="00AA0CCA" w:rsidRPr="00AA0CCA" w14:paraId="7EB1C427" w14:textId="77777777" w:rsidTr="00EC4BC3">
        <w:trPr>
          <w:trHeight w:val="632"/>
        </w:trPr>
        <w:tc>
          <w:tcPr>
            <w:tcW w:w="2595" w:type="dxa"/>
            <w:tcBorders>
              <w:top w:val="single" w:sz="18" w:space="0" w:color="4F81BD" w:themeColor="accent1"/>
              <w:left w:val="single" w:sz="36" w:space="0" w:color="4F81BD" w:themeColor="accent1"/>
              <w:bottom w:val="single" w:sz="2" w:space="0" w:color="4F81BD" w:themeColor="accent1"/>
              <w:right w:val="single" w:sz="2" w:space="0" w:color="4F81BD" w:themeColor="accent1"/>
            </w:tcBorders>
            <w:vAlign w:val="center"/>
          </w:tcPr>
          <w:p w14:paraId="05E35907" w14:textId="77777777" w:rsidR="00AA0CCA" w:rsidRPr="00AA0CCA" w:rsidRDefault="00AA0CCA" w:rsidP="00AA0CCA">
            <w:pPr>
              <w:rPr>
                <w:b/>
                <w:sz w:val="20"/>
                <w:szCs w:val="20"/>
              </w:rPr>
            </w:pPr>
            <w:r w:rsidRPr="00AA0CCA">
              <w:rPr>
                <w:b/>
                <w:sz w:val="20"/>
                <w:szCs w:val="20"/>
              </w:rPr>
              <w:t>Study Staff</w:t>
            </w:r>
          </w:p>
        </w:tc>
        <w:tc>
          <w:tcPr>
            <w:tcW w:w="6567" w:type="dxa"/>
            <w:tcBorders>
              <w:top w:val="single" w:sz="18" w:space="0" w:color="4F81BD" w:themeColor="accent1"/>
              <w:left w:val="single" w:sz="2" w:space="0" w:color="4F81BD" w:themeColor="accent1"/>
              <w:bottom w:val="single" w:sz="2" w:space="0" w:color="4F81BD" w:themeColor="accent1"/>
              <w:right w:val="single" w:sz="36" w:space="0" w:color="4F81BD" w:themeColor="accent1"/>
            </w:tcBorders>
          </w:tcPr>
          <w:p w14:paraId="151546A2" w14:textId="77777777" w:rsidR="00526529" w:rsidRPr="00B8402C" w:rsidRDefault="00526529" w:rsidP="00526529">
            <w:pPr>
              <w:numPr>
                <w:ilvl w:val="0"/>
                <w:numId w:val="3"/>
              </w:numPr>
              <w:ind w:left="378" w:hanging="263"/>
              <w:rPr>
                <w:sz w:val="20"/>
                <w:szCs w:val="20"/>
              </w:rPr>
            </w:pPr>
            <w:r w:rsidRPr="00B8402C">
              <w:rPr>
                <w:sz w:val="20"/>
                <w:szCs w:val="20"/>
              </w:rPr>
              <w:t>Manage Proposal Access Rights</w:t>
            </w:r>
          </w:p>
          <w:p w14:paraId="6C438420" w14:textId="77777777" w:rsidR="00526529" w:rsidRPr="00B8402C" w:rsidRDefault="00526529" w:rsidP="00526529">
            <w:pPr>
              <w:numPr>
                <w:ilvl w:val="0"/>
                <w:numId w:val="3"/>
              </w:numPr>
              <w:ind w:left="378" w:hanging="263"/>
              <w:rPr>
                <w:sz w:val="20"/>
                <w:szCs w:val="20"/>
              </w:rPr>
            </w:pPr>
            <w:r w:rsidRPr="00B8402C">
              <w:rPr>
                <w:sz w:val="20"/>
                <w:szCs w:val="20"/>
              </w:rPr>
              <w:t>Email Proposal Team</w:t>
            </w:r>
          </w:p>
          <w:p w14:paraId="6E6D1AC7" w14:textId="3D652CF5" w:rsidR="00AA0CCA" w:rsidRPr="00AA0CCA" w:rsidRDefault="00526529" w:rsidP="00526529">
            <w:pPr>
              <w:numPr>
                <w:ilvl w:val="0"/>
                <w:numId w:val="3"/>
              </w:numPr>
              <w:ind w:left="378" w:hanging="263"/>
              <w:rPr>
                <w:sz w:val="20"/>
                <w:szCs w:val="20"/>
              </w:rPr>
            </w:pPr>
            <w:r w:rsidRPr="00B8402C">
              <w:rPr>
                <w:sz w:val="20"/>
                <w:szCs w:val="20"/>
              </w:rPr>
              <w:t>Email Specialist</w:t>
            </w:r>
            <w:r w:rsidRPr="00AA0CCA">
              <w:rPr>
                <w:sz w:val="20"/>
                <w:szCs w:val="20"/>
              </w:rPr>
              <w:t xml:space="preserve"> </w:t>
            </w:r>
          </w:p>
          <w:p w14:paraId="6AA93EA6" w14:textId="77777777" w:rsidR="00AA0CCA" w:rsidRPr="00AA0CCA" w:rsidRDefault="00AA0CCA" w:rsidP="00345FE3">
            <w:pPr>
              <w:numPr>
                <w:ilvl w:val="0"/>
                <w:numId w:val="3"/>
              </w:numPr>
              <w:ind w:left="378" w:hanging="263"/>
              <w:rPr>
                <w:sz w:val="20"/>
                <w:szCs w:val="20"/>
              </w:rPr>
            </w:pPr>
            <w:r w:rsidRPr="00AA0CCA">
              <w:rPr>
                <w:sz w:val="20"/>
                <w:szCs w:val="20"/>
              </w:rPr>
              <w:t>Add Comment</w:t>
            </w:r>
          </w:p>
          <w:p w14:paraId="79D557F8" w14:textId="77777777" w:rsidR="00AA0CCA" w:rsidRPr="00AA0CCA" w:rsidRDefault="00AA0CCA" w:rsidP="00345FE3">
            <w:pPr>
              <w:numPr>
                <w:ilvl w:val="0"/>
                <w:numId w:val="3"/>
              </w:numPr>
              <w:ind w:left="378" w:hanging="263"/>
              <w:rPr>
                <w:sz w:val="20"/>
                <w:szCs w:val="20"/>
              </w:rPr>
            </w:pPr>
            <w:r w:rsidRPr="00AA0CCA">
              <w:rPr>
                <w:sz w:val="20"/>
                <w:szCs w:val="20"/>
              </w:rPr>
              <w:t xml:space="preserve">Copy </w:t>
            </w:r>
            <w:r w:rsidR="009F35A1">
              <w:rPr>
                <w:sz w:val="20"/>
                <w:szCs w:val="20"/>
              </w:rPr>
              <w:t>(proposal)</w:t>
            </w:r>
          </w:p>
          <w:p w14:paraId="089CB3FE" w14:textId="77777777" w:rsidR="00AA0CCA" w:rsidRPr="00AA0CCA" w:rsidRDefault="00AA0CCA" w:rsidP="00345FE3">
            <w:pPr>
              <w:numPr>
                <w:ilvl w:val="0"/>
                <w:numId w:val="3"/>
              </w:numPr>
              <w:ind w:left="378" w:hanging="263"/>
              <w:rPr>
                <w:sz w:val="20"/>
                <w:szCs w:val="20"/>
              </w:rPr>
            </w:pPr>
            <w:r w:rsidRPr="00AA0CCA">
              <w:rPr>
                <w:sz w:val="20"/>
                <w:szCs w:val="20"/>
              </w:rPr>
              <w:t>Export Budget</w:t>
            </w:r>
          </w:p>
        </w:tc>
      </w:tr>
      <w:tr w:rsidR="00AA0CCA" w:rsidRPr="00AA0CCA" w14:paraId="71EAA924" w14:textId="77777777" w:rsidTr="00442C68">
        <w:trPr>
          <w:trHeight w:val="488"/>
        </w:trPr>
        <w:tc>
          <w:tcPr>
            <w:tcW w:w="2595" w:type="dxa"/>
            <w:tcBorders>
              <w:top w:val="single" w:sz="2" w:space="0" w:color="4F81BD" w:themeColor="accent1"/>
              <w:left w:val="single" w:sz="36" w:space="0" w:color="4F81BD" w:themeColor="accent1"/>
              <w:bottom w:val="single" w:sz="36" w:space="0" w:color="4F81BD" w:themeColor="accent1"/>
              <w:right w:val="single" w:sz="2" w:space="0" w:color="4F81BD" w:themeColor="accent1"/>
            </w:tcBorders>
            <w:shd w:val="clear" w:color="auto" w:fill="E7EDF5"/>
            <w:vAlign w:val="center"/>
          </w:tcPr>
          <w:p w14:paraId="04BF04CE" w14:textId="77777777" w:rsidR="00AA0CCA" w:rsidRPr="00AA0CCA" w:rsidRDefault="00AA0CCA" w:rsidP="00AA0CCA">
            <w:pPr>
              <w:rPr>
                <w:b/>
                <w:sz w:val="20"/>
                <w:szCs w:val="20"/>
              </w:rPr>
            </w:pPr>
            <w:r w:rsidRPr="00AA0CCA">
              <w:rPr>
                <w:b/>
                <w:sz w:val="20"/>
                <w:szCs w:val="20"/>
              </w:rPr>
              <w:t>Specialist Finance/Grant</w:t>
            </w:r>
          </w:p>
        </w:tc>
        <w:tc>
          <w:tcPr>
            <w:tcW w:w="6567" w:type="dxa"/>
            <w:tcBorders>
              <w:top w:val="single" w:sz="2" w:space="0" w:color="4F81BD" w:themeColor="accent1"/>
              <w:left w:val="single" w:sz="2" w:space="0" w:color="4F81BD" w:themeColor="accent1"/>
              <w:bottom w:val="single" w:sz="36" w:space="0" w:color="4F81BD" w:themeColor="accent1"/>
              <w:right w:val="single" w:sz="36" w:space="0" w:color="4F81BD" w:themeColor="accent1"/>
            </w:tcBorders>
            <w:shd w:val="clear" w:color="auto" w:fill="E7EDF5"/>
          </w:tcPr>
          <w:p w14:paraId="2F281766" w14:textId="2A41899C" w:rsidR="00AA0CCA" w:rsidRDefault="00AA0CCA" w:rsidP="00345FE3">
            <w:pPr>
              <w:numPr>
                <w:ilvl w:val="0"/>
                <w:numId w:val="3"/>
              </w:numPr>
              <w:ind w:left="378" w:hanging="263"/>
              <w:rPr>
                <w:sz w:val="20"/>
                <w:szCs w:val="20"/>
              </w:rPr>
            </w:pPr>
            <w:r w:rsidRPr="00AA0CCA">
              <w:rPr>
                <w:sz w:val="20"/>
                <w:szCs w:val="20"/>
              </w:rPr>
              <w:t xml:space="preserve">Add </w:t>
            </w:r>
            <w:r w:rsidR="00526529">
              <w:rPr>
                <w:sz w:val="20"/>
                <w:szCs w:val="20"/>
              </w:rPr>
              <w:t xml:space="preserve">Internal </w:t>
            </w:r>
            <w:r w:rsidRPr="00AA0CCA">
              <w:rPr>
                <w:sz w:val="20"/>
                <w:szCs w:val="20"/>
              </w:rPr>
              <w:t>Attachments</w:t>
            </w:r>
          </w:p>
          <w:p w14:paraId="57D5F00D" w14:textId="77777777" w:rsidR="00E10B5A" w:rsidRPr="00AA0CCA" w:rsidRDefault="00E10B5A" w:rsidP="00E10B5A">
            <w:pPr>
              <w:numPr>
                <w:ilvl w:val="0"/>
                <w:numId w:val="3"/>
              </w:numPr>
              <w:ind w:left="378" w:hanging="263"/>
              <w:rPr>
                <w:sz w:val="20"/>
                <w:szCs w:val="20"/>
              </w:rPr>
            </w:pPr>
            <w:r w:rsidRPr="00AA0CCA">
              <w:rPr>
                <w:sz w:val="20"/>
                <w:szCs w:val="20"/>
              </w:rPr>
              <w:t>Assign Specialist</w:t>
            </w:r>
          </w:p>
          <w:p w14:paraId="6550E0C1" w14:textId="77777777" w:rsidR="00AA0CCA" w:rsidRPr="00AA0CCA" w:rsidRDefault="00AA0CCA" w:rsidP="00345FE3">
            <w:pPr>
              <w:numPr>
                <w:ilvl w:val="0"/>
                <w:numId w:val="3"/>
              </w:numPr>
              <w:ind w:left="378" w:hanging="263"/>
              <w:rPr>
                <w:sz w:val="20"/>
                <w:szCs w:val="20"/>
              </w:rPr>
            </w:pPr>
            <w:r w:rsidRPr="00AA0CCA">
              <w:rPr>
                <w:sz w:val="20"/>
                <w:szCs w:val="20"/>
              </w:rPr>
              <w:t>Email Proposal Team</w:t>
            </w:r>
          </w:p>
          <w:p w14:paraId="305F1D4C" w14:textId="77777777" w:rsidR="00AA0CCA" w:rsidRDefault="00AA0CCA" w:rsidP="00345FE3">
            <w:pPr>
              <w:numPr>
                <w:ilvl w:val="0"/>
                <w:numId w:val="3"/>
              </w:numPr>
              <w:ind w:left="378" w:hanging="263"/>
              <w:rPr>
                <w:sz w:val="20"/>
                <w:szCs w:val="20"/>
              </w:rPr>
            </w:pPr>
            <w:r w:rsidRPr="00AA0CCA">
              <w:rPr>
                <w:sz w:val="20"/>
                <w:szCs w:val="20"/>
              </w:rPr>
              <w:t>Add Comment</w:t>
            </w:r>
          </w:p>
          <w:p w14:paraId="7F8023CF" w14:textId="75F0E566" w:rsidR="00E10B5A" w:rsidRPr="00E10B5A" w:rsidRDefault="00E10B5A" w:rsidP="00E10B5A">
            <w:pPr>
              <w:numPr>
                <w:ilvl w:val="0"/>
                <w:numId w:val="3"/>
              </w:numPr>
              <w:ind w:left="378" w:hanging="263"/>
              <w:rPr>
                <w:sz w:val="20"/>
                <w:szCs w:val="20"/>
              </w:rPr>
            </w:pPr>
            <w:r w:rsidRPr="00AA0CCA">
              <w:rPr>
                <w:sz w:val="20"/>
                <w:szCs w:val="20"/>
              </w:rPr>
              <w:t xml:space="preserve">Copy </w:t>
            </w:r>
            <w:r>
              <w:rPr>
                <w:sz w:val="20"/>
                <w:szCs w:val="20"/>
              </w:rPr>
              <w:t>(proposal)</w:t>
            </w:r>
          </w:p>
        </w:tc>
      </w:tr>
    </w:tbl>
    <w:p w14:paraId="488C6467" w14:textId="77777777" w:rsidR="00AA0CCA" w:rsidRDefault="00AA0CCA" w:rsidP="00442C68"/>
    <w:p w14:paraId="4CF49816" w14:textId="77777777" w:rsidR="007A6285" w:rsidRDefault="007A6285" w:rsidP="00442C68">
      <w:pPr>
        <w:rPr>
          <w:sz w:val="16"/>
        </w:rPr>
      </w:pPr>
    </w:p>
    <w:p w14:paraId="5E7B6792" w14:textId="77777777" w:rsidR="00AA0CCA" w:rsidRDefault="00AA0CCA" w:rsidP="00AA0CCA">
      <w:bookmarkStart w:id="5" w:name="_Multi-Project_Proposal_Actions"/>
      <w:bookmarkEnd w:id="5"/>
    </w:p>
    <w:p w14:paraId="3F41353D" w14:textId="77777777" w:rsidR="00AA0CCA" w:rsidRDefault="00AA0CCA" w:rsidP="00AA0CCA">
      <w:pPr>
        <w:rPr>
          <w:sz w:val="16"/>
        </w:rPr>
      </w:pPr>
    </w:p>
    <w:p w14:paraId="43A43FE6" w14:textId="77777777" w:rsidR="0061144C" w:rsidRDefault="0061144C" w:rsidP="0089196C">
      <w:pPr>
        <w:pStyle w:val="SmallSpace"/>
      </w:pPr>
    </w:p>
    <w:p w14:paraId="0F343320" w14:textId="77777777" w:rsidR="00790C5A" w:rsidRPr="00AA0CCA" w:rsidRDefault="00790C5A" w:rsidP="00790C5A">
      <w:bookmarkStart w:id="6" w:name="_Multi-Project_Component_Actions"/>
      <w:bookmarkEnd w:id="6"/>
    </w:p>
    <w:p w14:paraId="6099FA8F" w14:textId="77777777" w:rsidR="00790C5A" w:rsidRDefault="00790C5A" w:rsidP="0089196C">
      <w:pPr>
        <w:pStyle w:val="SmallSpace"/>
      </w:pPr>
    </w:p>
    <w:p w14:paraId="0E2E3909" w14:textId="77777777" w:rsidR="002E0E92" w:rsidRDefault="002E0E92" w:rsidP="0089196C">
      <w:pPr>
        <w:pStyle w:val="SmallSpace"/>
        <w:sectPr w:rsidR="002E0E92" w:rsidSect="00FC3150">
          <w:headerReference w:type="default" r:id="rId18"/>
          <w:footerReference w:type="default" r:id="rId19"/>
          <w:pgSz w:w="15840" w:h="12240" w:orient="landscape" w:code="1"/>
          <w:pgMar w:top="446" w:right="1080" w:bottom="446" w:left="720" w:header="576" w:footer="432" w:gutter="0"/>
          <w:pgNumType w:start="3"/>
          <w:cols w:space="720"/>
          <w:titlePg/>
          <w:docGrid w:linePitch="360"/>
        </w:sectPr>
      </w:pPr>
    </w:p>
    <w:tbl>
      <w:tblPr>
        <w:tblStyle w:val="MediumList2-Accent1"/>
        <w:tblW w:w="11187" w:type="dxa"/>
        <w:tblInd w:w="135" w:type="dxa"/>
        <w:tblBorders>
          <w:top w:val="single" w:sz="36" w:space="0" w:color="4F81BD" w:themeColor="accent1"/>
          <w:left w:val="single" w:sz="36" w:space="0" w:color="4F81BD" w:themeColor="accent1"/>
          <w:bottom w:val="single" w:sz="36" w:space="0" w:color="4F81BD" w:themeColor="accent1"/>
          <w:right w:val="single" w:sz="36" w:space="0" w:color="4F81BD" w:themeColor="accent1"/>
          <w:insideV w:val="single" w:sz="8" w:space="0" w:color="DBE5F1"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A10511" w:rsidRPr="00DF5A15" w14:paraId="51796AE2" w14:textId="77777777" w:rsidTr="00AB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4F81BD" w:themeFill="accent1"/>
          </w:tcPr>
          <w:p w14:paraId="1E4ED621" w14:textId="77777777" w:rsidR="00A10511" w:rsidRPr="004117E1" w:rsidRDefault="00A10511" w:rsidP="004117E1">
            <w:pPr>
              <w:pStyle w:val="Heading1"/>
              <w:outlineLvl w:val="0"/>
            </w:pPr>
            <w:bookmarkStart w:id="7" w:name="_Create_a_Single-Project"/>
            <w:bookmarkStart w:id="8" w:name="_Ref443913520"/>
            <w:bookmarkStart w:id="9" w:name="_Toc467261540"/>
            <w:bookmarkEnd w:id="7"/>
            <w:r w:rsidRPr="004117E1">
              <w:t xml:space="preserve">Create a </w:t>
            </w:r>
            <w:r w:rsidR="00054376" w:rsidRPr="004117E1">
              <w:t xml:space="preserve">Funding </w:t>
            </w:r>
            <w:r w:rsidRPr="004117E1">
              <w:t>Proposal</w:t>
            </w:r>
            <w:bookmarkEnd w:id="8"/>
            <w:bookmarkEnd w:id="9"/>
          </w:p>
        </w:tc>
      </w:tr>
      <w:tr w:rsidR="00A10511" w14:paraId="1A96737C" w14:textId="77777777" w:rsidTr="004942AD">
        <w:trPr>
          <w:trHeight w:val="288"/>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auto"/>
          </w:tcPr>
          <w:p w14:paraId="3A06311A" w14:textId="77777777" w:rsidR="00054376" w:rsidRDefault="00A10511" w:rsidP="004117E1">
            <w:r>
              <w:t xml:space="preserve">This topic shows how to </w:t>
            </w:r>
            <w:r w:rsidR="00054376">
              <w:t xml:space="preserve">create a funding proposal in </w:t>
            </w:r>
            <w:r w:rsidR="00E72C14">
              <w:t>Grants</w:t>
            </w:r>
            <w:r w:rsidR="0020274E">
              <w:t>,</w:t>
            </w:r>
            <w:r>
              <w:t xml:space="preserve"> and check it for errors and omissions.</w:t>
            </w:r>
          </w:p>
        </w:tc>
      </w:tr>
      <w:tr w:rsidR="006E0E4F" w14:paraId="41364DE9" w14:textId="77777777" w:rsidTr="00494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tcBorders>
            <w:shd w:val="clear" w:color="auto" w:fill="FFF8CD"/>
          </w:tcPr>
          <w:p w14:paraId="18D92900" w14:textId="77777777" w:rsidR="006E0E4F" w:rsidRPr="009E62C2" w:rsidRDefault="006E0E4F" w:rsidP="00384CE0">
            <w:pPr>
              <w:spacing w:after="200" w:line="276" w:lineRule="auto"/>
            </w:pPr>
            <w:r>
              <w:rPr>
                <w:rFonts w:eastAsia="Calibri"/>
                <w:noProof/>
              </w:rPr>
              <mc:AlternateContent>
                <mc:Choice Requires="wpc">
                  <w:drawing>
                    <wp:inline distT="0" distB="0" distL="0" distR="0" wp14:anchorId="640333F8" wp14:editId="181ED3A3">
                      <wp:extent cx="4610565" cy="7381875"/>
                      <wp:effectExtent l="0" t="0" r="57150" b="66675"/>
                      <wp:docPr id="1192" name="Canvas 11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96" name="Picture 396"/>
                                <pic:cNvPicPr>
                                  <a:picLocks noChangeAspect="1"/>
                                </pic:cNvPicPr>
                              </pic:nvPicPr>
                              <pic:blipFill>
                                <a:blip r:embed="rId20"/>
                                <a:stretch>
                                  <a:fillRect/>
                                </a:stretch>
                              </pic:blipFill>
                              <pic:spPr>
                                <a:xfrm>
                                  <a:off x="800061" y="1686622"/>
                                  <a:ext cx="3067049" cy="2366192"/>
                                </a:xfrm>
                                <a:prstGeom prst="rect">
                                  <a:avLst/>
                                </a:prstGeom>
                              </pic:spPr>
                            </pic:pic>
                            <pic:pic xmlns:pic="http://schemas.openxmlformats.org/drawingml/2006/picture">
                              <pic:nvPicPr>
                                <pic:cNvPr id="37" name="Picture 37"/>
                                <pic:cNvPicPr>
                                  <a:picLocks noChangeAspect="1"/>
                                </pic:cNvPicPr>
                              </pic:nvPicPr>
                              <pic:blipFill>
                                <a:blip r:embed="rId21"/>
                                <a:stretch>
                                  <a:fillRect/>
                                </a:stretch>
                              </pic:blipFill>
                              <pic:spPr>
                                <a:xfrm>
                                  <a:off x="124380" y="6153894"/>
                                  <a:ext cx="4438095" cy="1171429"/>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406" name="Picture 1406"/>
                                <pic:cNvPicPr>
                                  <a:picLocks noChangeAspect="1"/>
                                </pic:cNvPicPr>
                              </pic:nvPicPr>
                              <pic:blipFill>
                                <a:blip r:embed="rId22"/>
                                <a:stretch>
                                  <a:fillRect/>
                                </a:stretch>
                              </pic:blipFill>
                              <pic:spPr>
                                <a:xfrm>
                                  <a:off x="391241" y="4215573"/>
                                  <a:ext cx="3848100" cy="1487453"/>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23"/>
                                <a:stretch>
                                  <a:fillRect/>
                                </a:stretch>
                              </pic:blipFill>
                              <pic:spPr>
                                <a:xfrm>
                                  <a:off x="800100" y="116648"/>
                                  <a:ext cx="3293249" cy="1438799"/>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892" name="Group 892"/>
                              <wpg:cNvGrpSpPr/>
                              <wpg:grpSpPr>
                                <a:xfrm flipH="1">
                                  <a:off x="580232" y="145223"/>
                                  <a:ext cx="243840" cy="285115"/>
                                  <a:chOff x="1" y="1"/>
                                  <a:chExt cx="251945" cy="286249"/>
                                </a:xfrm>
                                <a:effectLst>
                                  <a:outerShdw blurRad="50800" dist="38100" dir="2700000" algn="tl" rotWithShape="0">
                                    <a:prstClr val="black">
                                      <a:alpha val="40000"/>
                                    </a:prstClr>
                                  </a:outerShdw>
                                </a:effectLst>
                              </wpg:grpSpPr>
                              <wps:wsp>
                                <wps:cNvPr id="893" name="Isosceles Triangle 893"/>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6D8A711" w14:textId="77777777" w:rsidR="00CC308A" w:rsidRPr="00AB5E96" w:rsidRDefault="00CC308A" w:rsidP="00A10511">
                                      <w:pPr>
                                        <w:pStyle w:val="NormalWeb"/>
                                        <w:spacing w:before="120" w:beforeAutospacing="0" w:after="120" w:afterAutospacing="0"/>
                                        <w:rPr>
                                          <w:rFonts w:asciiTheme="minorHAnsi" w:hAnsiTheme="minorHAnsi"/>
                                          <w:color w:val="FFFFFF" w:themeColor="background1"/>
                                        </w:rPr>
                                      </w:pPr>
                                      <w:r w:rsidRPr="00AB5E96">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4" name="Text Box 3"/>
                                <wps:cNvSpPr txBox="1"/>
                                <wps:spPr>
                                  <a:xfrm>
                                    <a:off x="72428" y="8265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F4B81"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1</w:t>
                                      </w:r>
                                    </w:p>
                                    <w:p w14:paraId="5AD0914B" w14:textId="77777777" w:rsidR="00CC308A" w:rsidRPr="00AB5E96" w:rsidRDefault="00CC308A" w:rsidP="00A10511">
                                      <w:pPr>
                                        <w:pStyle w:val="NormalWeb"/>
                                        <w:spacing w:before="120" w:beforeAutospacing="0" w:after="120" w:afterAutospacing="0"/>
                                        <w:rPr>
                                          <w:rFonts w:asciiTheme="minorHAnsi" w:hAnsiTheme="minorHAnsi"/>
                                          <w:color w:val="FFFFFF" w:themeColor="background1"/>
                                        </w:rPr>
                                      </w:pPr>
                                      <w:r w:rsidRPr="00AB5E96">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96" name="Group 996"/>
                              <wpg:cNvGrpSpPr/>
                              <wpg:grpSpPr>
                                <a:xfrm rot="5400000">
                                  <a:off x="512435" y="5435706"/>
                                  <a:ext cx="284480" cy="250190"/>
                                  <a:chOff x="0" y="0"/>
                                  <a:chExt cx="284480" cy="250237"/>
                                </a:xfrm>
                              </wpg:grpSpPr>
                              <wps:wsp>
                                <wps:cNvPr id="997" name="Isosceles Triangle 997"/>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E70CD01"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8" name="Text Box 3"/>
                                <wps:cNvSpPr txBox="1"/>
                                <wps:spPr>
                                  <a:xfrm rot="16200000">
                                    <a:off x="68097" y="81399"/>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C67D1" w14:textId="7B9B2A37" w:rsidR="00CC308A" w:rsidRPr="00AB5E96" w:rsidRDefault="00CC308A" w:rsidP="00F10F4E">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4c</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99" name="Group 999"/>
                              <wpg:cNvGrpSpPr/>
                              <wpg:grpSpPr>
                                <a:xfrm>
                                  <a:off x="3817817" y="4609620"/>
                                  <a:ext cx="283845" cy="248920"/>
                                  <a:chOff x="0" y="0"/>
                                  <a:chExt cx="283845" cy="249555"/>
                                </a:xfrm>
                              </wpg:grpSpPr>
                              <wps:wsp>
                                <wps:cNvPr id="1000" name="Isosceles Triangle 1000"/>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C6F6429"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1" name="Text Box 3"/>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739E3" w14:textId="697187B2"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4</w:t>
                                      </w:r>
                                      <w:r>
                                        <w:rPr>
                                          <w:rFonts w:asciiTheme="minorHAnsi" w:eastAsia="Calibri" w:hAnsiTheme="minorHAnsi" w:cs="Arial"/>
                                          <w:b/>
                                          <w:bCs/>
                                          <w:color w:val="FFFFFF" w:themeColor="background1"/>
                                          <w:sz w:val="18"/>
                                          <w:szCs w:val="18"/>
                                        </w:rPr>
                                        <w:t>b</w:t>
                                      </w:r>
                                    </w:p>
                                    <w:p w14:paraId="4234A4B0"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05" name="Group 1005"/>
                              <wpg:cNvGrpSpPr/>
                              <wpg:grpSpPr>
                                <a:xfrm>
                                  <a:off x="4171388" y="5929546"/>
                                  <a:ext cx="283845" cy="248920"/>
                                  <a:chOff x="0" y="0"/>
                                  <a:chExt cx="283845" cy="249555"/>
                                </a:xfrm>
                              </wpg:grpSpPr>
                              <wps:wsp>
                                <wps:cNvPr id="1006" name="Isosceles Triangle 1006"/>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EDEC1BF"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7" name="Text Box 3"/>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B00EE" w14:textId="3A70B5DC"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6</w:t>
                                      </w:r>
                                    </w:p>
                                    <w:p w14:paraId="3C2F8846"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08" name="Group 1008"/>
                              <wpg:cNvGrpSpPr/>
                              <wpg:grpSpPr>
                                <a:xfrm rot="16200000">
                                  <a:off x="451065" y="3393129"/>
                                  <a:ext cx="283845" cy="248920"/>
                                  <a:chOff x="0" y="0"/>
                                  <a:chExt cx="283845" cy="249555"/>
                                </a:xfrm>
                              </wpg:grpSpPr>
                              <wps:wsp>
                                <wps:cNvPr id="1009" name="Isosceles Triangle 1009"/>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6D73289"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0" name="Text Box 3"/>
                                <wps:cNvSpPr txBox="1"/>
                                <wps:spPr>
                                  <a:xfrm rot="5400000">
                                    <a:off x="57110" y="13559"/>
                                    <a:ext cx="170043" cy="164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6E31F"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3</w:t>
                                      </w:r>
                                    </w:p>
                                    <w:p w14:paraId="7103D654"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014" name="Rectangle 1014"/>
                              <wps:cNvSpPr/>
                              <wps:spPr>
                                <a:xfrm>
                                  <a:off x="823917" y="3306727"/>
                                  <a:ext cx="3061385" cy="746088"/>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897CB" w14:textId="77777777" w:rsidR="00CC308A" w:rsidRPr="00AB5E96" w:rsidRDefault="00CC308A" w:rsidP="00A10511">
                                    <w:pPr>
                                      <w:pStyle w:val="NormalWeb"/>
                                      <w:spacing w:before="120" w:beforeAutospacing="0" w:after="120" w:afterAutospacing="0"/>
                                      <w:rPr>
                                        <w:rFonts w:asciiTheme="minorHAnsi" w:hAnsiTheme="minorHAnsi"/>
                                        <w:color w:val="FFFFFF" w:themeColor="background1"/>
                                      </w:rPr>
                                    </w:pPr>
                                    <w:r w:rsidRPr="00AB5E96">
                                      <w:rPr>
                                        <w:rFonts w:asciiTheme="minorHAnsi" w:eastAsia="Times New Roman" w:hAnsiTheme="minorHAnsi"/>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1" name="Connector: Elbow 1401"/>
                              <wps:cNvCnPr>
                                <a:stCxn id="1014" idx="3"/>
                              </wps:cNvCnPr>
                              <wps:spPr>
                                <a:xfrm flipH="1">
                                  <a:off x="3201971" y="3679771"/>
                                  <a:ext cx="683022" cy="1002003"/>
                                </a:xfrm>
                                <a:prstGeom prst="bentConnector4">
                                  <a:avLst>
                                    <a:gd name="adj1" fmla="val -33469"/>
                                    <a:gd name="adj2" fmla="val 68615"/>
                                  </a:avLst>
                                </a:prstGeom>
                                <a:ln>
                                  <a:tailEnd type="triangle"/>
                                </a:ln>
                              </wps:spPr>
                              <wps:style>
                                <a:lnRef idx="3">
                                  <a:schemeClr val="accent6"/>
                                </a:lnRef>
                                <a:fillRef idx="0">
                                  <a:schemeClr val="accent6"/>
                                </a:fillRef>
                                <a:effectRef idx="2">
                                  <a:schemeClr val="accent6"/>
                                </a:effectRef>
                                <a:fontRef idx="minor">
                                  <a:schemeClr val="tx1"/>
                                </a:fontRef>
                              </wps:style>
                              <wps:bodyPr/>
                            </wps:wsp>
                            <wpg:wgp>
                              <wpg:cNvPr id="1002" name="Group 1002"/>
                              <wpg:cNvGrpSpPr/>
                              <wpg:grpSpPr>
                                <a:xfrm>
                                  <a:off x="420490" y="5933937"/>
                                  <a:ext cx="283845" cy="248920"/>
                                  <a:chOff x="0" y="0"/>
                                  <a:chExt cx="283845" cy="249555"/>
                                </a:xfrm>
                              </wpg:grpSpPr>
                              <wps:wsp>
                                <wps:cNvPr id="1003" name="Isosceles Triangle 1003"/>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AAC2574"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4" name="Text Box 3"/>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1F762" w14:textId="055B2FD3"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5</w:t>
                                      </w:r>
                                    </w:p>
                                    <w:p w14:paraId="1CDC4D6F"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83" name="Group 583"/>
                              <wpg:cNvGrpSpPr/>
                              <wpg:grpSpPr>
                                <a:xfrm>
                                  <a:off x="2810174" y="4360700"/>
                                  <a:ext cx="283210" cy="248920"/>
                                  <a:chOff x="0" y="0"/>
                                  <a:chExt cx="283845" cy="249555"/>
                                </a:xfrm>
                              </wpg:grpSpPr>
                              <wps:wsp>
                                <wps:cNvPr id="584" name="Isosceles Triangle 584"/>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89C4BE1" w14:textId="77777777" w:rsidR="00CC308A" w:rsidRDefault="00CC308A" w:rsidP="00F10F4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 name="Text Box 3"/>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BB7A0" w14:textId="77777777" w:rsidR="00CC308A" w:rsidRDefault="00CC308A" w:rsidP="00F10F4E">
                                      <w:pPr>
                                        <w:pStyle w:val="TriangleNumbers"/>
                                        <w:rPr>
                                          <w:sz w:val="24"/>
                                          <w:szCs w:val="24"/>
                                        </w:rPr>
                                      </w:pPr>
                                      <w:r>
                                        <w:t>4a</w:t>
                                      </w:r>
                                    </w:p>
                                    <w:p w14:paraId="59E08283" w14:textId="77777777" w:rsidR="00CC308A" w:rsidRDefault="00CC308A" w:rsidP="00F10F4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74" name="Group 874"/>
                              <wpg:cNvGrpSpPr/>
                              <wpg:grpSpPr>
                                <a:xfrm rot="16200000">
                                  <a:off x="2935936" y="1625430"/>
                                  <a:ext cx="283210" cy="248920"/>
                                  <a:chOff x="-17145" y="17145"/>
                                  <a:chExt cx="283845" cy="249555"/>
                                </a:xfrm>
                              </wpg:grpSpPr>
                              <wps:wsp>
                                <wps:cNvPr id="875" name="Isosceles Triangle 875"/>
                                <wps:cNvSpPr/>
                                <wps:spPr>
                                  <a:xfrm rot="10800000">
                                    <a:off x="-17145" y="17145"/>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06C33F6" w14:textId="77777777" w:rsidR="00CC308A" w:rsidRDefault="00CC308A" w:rsidP="00EE56D6">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6" name="Text Box 3"/>
                                <wps:cNvSpPr txBox="1"/>
                                <wps:spPr>
                                  <a:xfrm rot="5400000">
                                    <a:off x="39966" y="30704"/>
                                    <a:ext cx="170043" cy="164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25D8B" w14:textId="3057CC2B" w:rsidR="00CC308A" w:rsidRDefault="00CC308A" w:rsidP="00EE56D6">
                                      <w:pPr>
                                        <w:pStyle w:val="TriangleNumbers"/>
                                      </w:pPr>
                                      <w:r>
                                        <w:rPr>
                                          <w:szCs w:val="18"/>
                                        </w:rPr>
                                        <w:t>2</w:t>
                                      </w:r>
                                    </w:p>
                                    <w:p w14:paraId="12BB98FB" w14:textId="77777777" w:rsidR="00CC308A" w:rsidRDefault="00CC308A" w:rsidP="00EE56D6">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40333F8" id="Canvas 1192" o:spid="_x0000_s1075" editas="canvas" style="width:363.05pt;height:581.25pt;mso-position-horizontal-relative:char;mso-position-vertical-relative:line" coordsize="46101,73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">
                      <v:shape id="_x0000_s1076" type="#_x0000_t75" style="position:absolute;width:46101;height:73818;visibility:visible;mso-wrap-style:square">
                        <v:fill o:detectmouseclick="t"/>
                        <v:path o:connecttype="none"/>
                      </v:shape>
                      <v:shape id="Picture 396" o:spid="_x0000_s1077" type="#_x0000_t75" style="position:absolute;left:8000;top:16866;width:30671;height:23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JhPHAAAA3AAAAA8AAABkcnMvZG93bnJldi54bWxEj0FrwkAUhO8F/8PyCr0U3dgW0egqEhAs&#10;koO2oN4e2Wc2NPs2ZLcx9dd3CwWPw8x8wyxWva1FR62vHCsYjxIQxIXTFZcKPj82wykIH5A11o5J&#10;wQ95WC0HDwtMtbvynrpDKEWEsE9RgQmhSaX0hSGLfuQa4uhdXGsxRNmWUrd4jXBby5ckmUiLFccF&#10;gw1lhoqvw7dVcNnlx04X7+cumPzt+bzNTvktU+rpsV/PQQTqwz38395qBa+zCfydi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dJhPHAAAA3AAAAA8AAAAAAAAAAAAA&#10;AAAAnwIAAGRycy9kb3ducmV2LnhtbFBLBQYAAAAABAAEAPcAAACTAwAAAAA=&#10;">
                        <v:imagedata r:id="rId24" o:title=""/>
                        <v:path arrowok="t"/>
                      </v:shape>
                      <v:shape id="Picture 37" o:spid="_x0000_s1078" type="#_x0000_t75" style="position:absolute;left:1243;top:61538;width:44381;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WTCAAAA2wAAAA8AAABkcnMvZG93bnJldi54bWxEj0+LwjAUxO/CfofwFrxpsv5bqUaRXQRv&#10;Yt2Dx0fzbMo2L6WJWr+9EQSPw8z8hlmuO1eLK7Wh8qzha6hAEBfeVFxq+DtuB3MQISIbrD2ThjsF&#10;WK8+ekvMjL/xga55LEWCcMhQg42xyaQMhSWHYegb4uSdfeswJtmW0rR4S3BXy5FSM+mw4rRgsaEf&#10;S8V/fnEaTht1xqmi0+/Ibav9pJnY/LLTuv/ZbRYgInXxHX61d0bD+BueX9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vylkwgAAANsAAAAPAAAAAAAAAAAAAAAAAJ8C&#10;AABkcnMvZG93bnJldi54bWxQSwUGAAAAAAQABAD3AAAAjgMAAAAA&#10;" stroked="t" strokecolor="#bfbfbf [2412]">
                        <v:imagedata r:id="rId25" o:title=""/>
                        <v:shadow on="t" color="black" opacity="26214f" origin="-.5,-.5" offset=".74836mm,.74836mm"/>
                        <v:path arrowok="t"/>
                      </v:shape>
                      <v:shape id="Picture 1406" o:spid="_x0000_s1079" type="#_x0000_t75" style="position:absolute;left:3912;top:42155;width:38481;height:14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Bv7EAAAA3QAAAA8AAABkcnMvZG93bnJldi54bWxET9tqwkAQfRf8h2WEvunGtIQSXUVaBIWC&#10;1Xp5HbNjEpKdDdlV4993hULf5nCuM513phY3al1pWcF4FIEgzqwuOVew/1kO30E4j6yxtkwKHuRg&#10;Puv3pphqe+ct3XY+FyGEXYoKCu+bVEqXFWTQjWxDHLiLbQ36ANtc6hbvIdzUMo6iRBosOTQU2NBH&#10;QVm1uxoFNo4f1ev6sNnK6vv4uT+fvpKElXoZdIsJCE+d/xf/uVc6zH+LEnh+E06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KBv7EAAAA3QAAAA8AAAAAAAAAAAAAAAAA&#10;nwIAAGRycy9kb3ducmV2LnhtbFBLBQYAAAAABAAEAPcAAACQAwAAAAA=&#10;" stroked="t" strokecolor="#bfbfbf [2412]">
                        <v:imagedata r:id="rId26" o:title=""/>
                        <v:shadow on="t" color="black" opacity="26214f" origin="-.5,-.5" offset=".74836mm,.74836mm"/>
                        <v:path arrowok="t"/>
                      </v:shape>
                      <v:shape id="Picture 5" o:spid="_x0000_s1080" type="#_x0000_t75" style="position:absolute;left:8001;top:1166;width:32932;height:1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aAW8AAAA2gAAAA8AAABkcnMvZG93bnJldi54bWxEj80KwjAQhO+C7xBW8GZTBX+oRhFB9Fr1&#10;4m1p1rbabEoTtfr0RhA8DjPzDbNYtaYSD2pcaVnBMIpBEGdWl5wrOB23gxkI55E1VpZJwYscrJbd&#10;zgITbZ+c0uPgcxEg7BJUUHhfJ1K6rCCDLrI1cfAutjHog2xyqRt8Brip5CiOJ9JgyWGhwJo2BWW3&#10;w90ouPqzu+I7Rbc76RTZlrspv5Tq99r1HISn1v/Dv/ZeKxjD90q4AXL5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F02gFvAAAANoAAAAPAAAAAAAAAAAAAAAAAJ8CAABkcnMv&#10;ZG93bnJldi54bWxQSwUGAAAAAAQABAD3AAAAiAMAAAAA&#10;" stroked="t" strokecolor="#bfbfbf [2412]">
                        <v:imagedata r:id="rId27" o:title=""/>
                        <v:shadow on="t" color="black" opacity="26214f" origin="-.5,-.5" offset=".74836mm,.74836mm"/>
                        <v:path arrowok="t"/>
                      </v:shape>
                      <v:group id="Group 892" o:spid="_x0000_s1081" style="position:absolute;left:5802;top:1452;width:2438;height:2851;flip:x" coordorigin="1,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mQocQAAADcAAAADwAAAGRycy9kb3ducmV2LnhtbESPQWvCQBSE7wX/w/IE&#10;b3XTEIpGVxHBEqSXRls8PrLPZGn2bchuk/TfdwuFHoeZ+YbZ7ifbioF6bxwreFomIIgrpw3XCq6X&#10;0+MKhA/IGlvHpOCbPOx3s4ct5tqN/EZDGWoRIexzVNCE0OVS+qohi37pOuLo3V1vMUTZ11L3OEa4&#10;bWWaJM/SouG40GBHx4aqz/LLKng/mIyyj9v5NamICi1vL6XJlFrMp8MGRKAp/If/2oVWsFqn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mQoc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3" o:spid="_x0000_s1082" type="#_x0000_t5" style="position:absolute;left:-17151;top:17153;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AtsUA&#10;AADcAAAADwAAAGRycy9kb3ducmV2LnhtbESPQWvCQBCF74L/YZmCN7NpFJumriKCoNCLVoTeptlp&#10;EpqdDburxn/vFgSPjzfve/Pmy9604kLON5YVvCYpCOLS6oYrBcevzTgH4QOyxtYyKbiRh+ViOJhj&#10;oe2V93Q5hEpECPsCFdQhdIWUvqzJoE9sRxy9X+sMhihdJbXDa4SbVmZpOpMGG44NNXa0rqn8O5xN&#10;fONo9qfvT2/ydPozabPTzr1lO6VGL/3qA0SgPjyPH+mtVpC/T+B/TCS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sC2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56D8A711" w14:textId="77777777" w:rsidR="00CC308A" w:rsidRPr="00AB5E96" w:rsidRDefault="00CC308A" w:rsidP="00A10511">
                                <w:pPr>
                                  <w:pStyle w:val="NormalWeb"/>
                                  <w:spacing w:before="120" w:beforeAutospacing="0" w:after="120" w:afterAutospacing="0"/>
                                  <w:rPr>
                                    <w:rFonts w:asciiTheme="minorHAnsi" w:hAnsiTheme="minorHAnsi"/>
                                    <w:color w:val="FFFFFF" w:themeColor="background1"/>
                                  </w:rPr>
                                </w:pPr>
                                <w:r w:rsidRPr="00AB5E96">
                                  <w:rPr>
                                    <w:rFonts w:asciiTheme="minorHAnsi" w:eastAsia="Times New Roman" w:hAnsiTheme="minorHAnsi" w:cs="Arial"/>
                                    <w:color w:val="FFFFFF" w:themeColor="background1"/>
                                    <w:sz w:val="18"/>
                                    <w:szCs w:val="18"/>
                                  </w:rPr>
                                  <w:t> </w:t>
                                </w:r>
                              </w:p>
                            </w:txbxContent>
                          </v:textbox>
                        </v:shape>
                        <v:shape id="Text Box 3" o:spid="_x0000_s1083" type="#_x0000_t202" style="position:absolute;left:72428;top:82652;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IAccA&#10;AADcAAAADwAAAGRycy9kb3ducmV2LnhtbESPQUvDQBSE70L/w/IK3uymUqSN3ZZSLXhQW9sKentm&#10;n0kw+zbsvqbx37uC4HGYmW+Y+bJ3jeooxNqzgfEoA0VceFtzaeB42FxNQUVBtth4JgPfFGG5GFzM&#10;Mbf+zC/U7aVUCcIxRwOVSJtrHYuKHMaRb4mT9+mDQ0kylNoGPCe4a/R1lt1ohzWnhQpbWldUfO1P&#10;zkDzFsPjRybv3V35JLutPr3ej5+NuRz2q1tQQr38h//aD9bAdDa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CAHHAAAA3AAAAA8AAAAAAAAAAAAAAAAAmAIAAGRy&#10;cy9kb3ducmV2LnhtbFBLBQYAAAAABAAEAPUAAACMAwAAAAA=&#10;" filled="f" stroked="f" strokeweight=".5pt">
                          <v:textbox inset="0,0,0,0">
                            <w:txbxContent>
                              <w:p w14:paraId="790F4B81"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1</w:t>
                                </w:r>
                              </w:p>
                              <w:p w14:paraId="5AD0914B" w14:textId="77777777" w:rsidR="00CC308A" w:rsidRPr="00AB5E96" w:rsidRDefault="00CC308A" w:rsidP="00A10511">
                                <w:pPr>
                                  <w:pStyle w:val="NormalWeb"/>
                                  <w:spacing w:before="120" w:beforeAutospacing="0" w:after="120" w:afterAutospacing="0"/>
                                  <w:rPr>
                                    <w:rFonts w:asciiTheme="minorHAnsi" w:hAnsiTheme="minorHAnsi"/>
                                    <w:color w:val="FFFFFF" w:themeColor="background1"/>
                                  </w:rPr>
                                </w:pPr>
                                <w:r w:rsidRPr="00AB5E96">
                                  <w:rPr>
                                    <w:rFonts w:asciiTheme="minorHAnsi" w:eastAsia="Calibri" w:hAnsiTheme="minorHAnsi" w:cs="Arial"/>
                                    <w:color w:val="FFFFFF" w:themeColor="background1"/>
                                    <w:sz w:val="18"/>
                                    <w:szCs w:val="18"/>
                                  </w:rPr>
                                  <w:t> </w:t>
                                </w:r>
                              </w:p>
                            </w:txbxContent>
                          </v:textbox>
                        </v:shape>
                      </v:group>
                      <v:group id="Group 996" o:spid="_x0000_s1084" style="position:absolute;left:5123;top:54357;width:2845;height:2502;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j278QAAADcAAAA&#10;DwAAAAAAAAAAAAAAAACqAgAAZHJzL2Rvd25yZXYueG1sUEsFBgAAAAAEAAQA+gAAAJsDAAAAAA==&#10;">
                        <v:shape id="Isosceles Triangle 997" o:spid="_x0000_s1085"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IMcQA&#10;AADcAAAADwAAAGRycy9kb3ducmV2LnhtbESPQWvCQBSE7wX/w/IEb3WjYKvRVYLS0mujqMdH9pmN&#10;Zt+m2dWk/75bKPQ4zHwzzGrT21o8qPWVYwWTcQKCuHC64lLBYf/2PAfhA7LG2jEp+CYPm/XgaYWp&#10;dh1/0iMPpYgl7FNUYEJoUil9YciiH7uGOHoX11oMUbal1C12sdzWcpokL9JixXHBYENbQ8Utv1sF&#10;i2N3P+8y83WqZ7sr+vdbmeUHpUbDPluCCNSH//Af/aEjt3i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SDH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7E70CD01"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shape id="Text Box 3" o:spid="_x0000_s1086" type="#_x0000_t202" style="position:absolute;left:68097;top:81399;width:170021;height:165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NRsEA&#10;AADcAAAADwAAAGRycy9kb3ducmV2LnhtbERPz2vCMBS+C/4P4QnebLoxxFajDMemR3UbzNujebal&#10;zUtJMq3+9eYgePz4fi9WvWnFmZyvLSt4SVIQxIXVNZcKfr4/JzMQPiBrbC2Tgit5WC2HgwXm2l54&#10;T+dDKEUMYZ+jgiqELpfSFxUZ9IntiCN3ss5giNCVUju8xHDTytc0nUqDNceGCjtaV1Q0h3+jYNe4&#10;j7/12yY7fd30b9c3zPVxo9R41L/PQQTqw1P8cG+1giyLa+OZe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TUbBAAAA3AAAAA8AAAAAAAAAAAAAAAAAmAIAAGRycy9kb3du&#10;cmV2LnhtbFBLBQYAAAAABAAEAPUAAACGAwAAAAA=&#10;" filled="f" stroked="f" strokeweight=".5pt">
                          <v:textbox inset="0,0,0,0">
                            <w:txbxContent>
                              <w:p w14:paraId="283C67D1" w14:textId="7B9B2A37" w:rsidR="00CC308A" w:rsidRPr="00AB5E96" w:rsidRDefault="00CC308A" w:rsidP="00F10F4E">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4c</w:t>
                                </w:r>
                              </w:p>
                            </w:txbxContent>
                          </v:textbox>
                        </v:shape>
                      </v:group>
                      <v:group id="Group 999" o:spid="_x0000_s1087" style="position:absolute;left:38178;top:46096;width:2838;height:2489"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Isosceles Triangle 1000" o:spid="_x0000_s1088"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jsYA&#10;AADdAAAADwAAAGRycy9kb3ducmV2LnhtbESPQWvCQBCF7wX/wzJCb3W3La0SXSUVxIo9VC09D9kx&#10;Cc3Ohuyq8d87B6G3Gd6b976ZLXrfqDN1sQ5s4XlkQBEXwdVcWvg5rJ4moGJCdtgEJgtXirCYDx5m&#10;mLlw4R2d96lUEsIxQwtVSm2mdSwq8hhHoSUW7Rg6j0nWrtSuw4uE+0a/GPOuPdYsDRW2tKyo+Nuf&#10;vIXxdmMOH0UeX9vrW1rvvvOvX8qtfRz2+RRUoj79m+/Xn07wjRF++UZG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js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0C6F6429"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shape id="Text Box 3" o:spid="_x0000_s1089"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wScQA&#10;AADdAAAADwAAAGRycy9kb3ducmV2LnhtbERPTUsDMRC9C/6HMEJvNlkPUtamRbQFD7bVqqC3cTPu&#10;Lm4mSzLdbv+9EQRv83ifM1+OvlMDxdQGtlBMDSjiKriWawuvL+vLGagkyA67wGThRAmWi/OzOZYu&#10;HPmZhr3UKodwKtFCI9KXWqeqIY9pGnrizH2F6FEyjLV2EY853Hf6yphr7bHl3NBgT3cNVd/7g7fQ&#10;vaf4+GnkY7ivN/K004e3VbG1dnIx3t6AEhrlX/znfnB5vjEF/H6TT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sEnEAAAA3QAAAA8AAAAAAAAAAAAAAAAAmAIAAGRycy9k&#10;b3ducmV2LnhtbFBLBQYAAAAABAAEAPUAAACJAwAAAAA=&#10;" filled="f" stroked="f" strokeweight=".5pt">
                          <v:textbox inset="0,0,0,0">
                            <w:txbxContent>
                              <w:p w14:paraId="5AB739E3" w14:textId="697187B2"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4</w:t>
                                </w:r>
                                <w:r>
                                  <w:rPr>
                                    <w:rFonts w:asciiTheme="minorHAnsi" w:eastAsia="Calibri" w:hAnsiTheme="minorHAnsi" w:cs="Arial"/>
                                    <w:b/>
                                    <w:bCs/>
                                    <w:color w:val="FFFFFF" w:themeColor="background1"/>
                                    <w:sz w:val="18"/>
                                    <w:szCs w:val="18"/>
                                  </w:rPr>
                                  <w:t>b</w:t>
                                </w:r>
                              </w:p>
                              <w:p w14:paraId="4234A4B0"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group>
                      <v:group id="Group 1005" o:spid="_x0000_s1090" style="position:absolute;left:41713;top:59295;width:2839;height:2489"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Isosceles Triangle 1006" o:spid="_x0000_s1091"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CYcYA&#10;AADdAAAADwAAAGRycy9kb3ducmV2LnhtbESPT2vCQBDF74V+h2UKvZlNFf8Q3YRUkLboQaN4HrLT&#10;JDQ7G7Jbjd/eLQi9zfDe+82bVTaYVlyod41lBW9RDIK4tLrhSsHpuBktQDiPrLG1TApu5CBLn59W&#10;mGh75QNdCl+JAGGXoILa+y6R0pU1GXSR7YiD9m17gz6sfSV1j9cAN60cx/FMGmw4XKixo3VN5U/x&#10;axTMt1/x8b3M3aS7Tf3HYZ/vzpQr9foy5EsQngb/b36kP3WoH4jw900YQa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dCYc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7EDEC1BF"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shape id="Text Box 3" o:spid="_x0000_s1092"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NpsQA&#10;AADdAAAADwAAAGRycy9kb3ducmV2LnhtbERPS0sDMRC+C/0PYQrebFIPKmvTUloLPfioVUFv42bc&#10;XbqZLMl0u/57Iwje5uN7zmwx+Fb1FFMT2MJ0YkARl8E1XFl4fdlc3IBKguywDUwWvinBYj46m2Hh&#10;womfqd9LpXIIpwIt1CJdoXUqa/KYJqEjztxXiB4lw1hpF/GUw32rL4250h4bzg01drSqqTzsj95C&#10;+57i/aeRj35dPcjuSR/f7qaP1p6Ph+UtKKFB/sV/7q3L8425ht9v8gl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jabEAAAA3QAAAA8AAAAAAAAAAAAAAAAAmAIAAGRycy9k&#10;b3ducmV2LnhtbFBLBQYAAAAABAAEAPUAAACJAwAAAAA=&#10;" filled="f" stroked="f" strokeweight=".5pt">
                          <v:textbox inset="0,0,0,0">
                            <w:txbxContent>
                              <w:p w14:paraId="370B00EE" w14:textId="3A70B5DC"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6</w:t>
                                </w:r>
                              </w:p>
                              <w:p w14:paraId="3C2F8846"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group>
                      <v:group id="Group 1008" o:spid="_x0000_s1093" style="position:absolute;left:4510;top:33931;width:2839;height:2489;rotation:-90"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nVGccAAADd&#10;AAAADwAAAAAAAAAAAAAAAACqAgAAZHJzL2Rvd25yZXYueG1sUEsFBgAAAAAEAAQA+gAAAJ4DAAAA&#10;AA==&#10;">
                        <v:shape id="Isosceles Triangle 1009" o:spid="_x0000_s1094"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WE8QA&#10;AADdAAAADwAAAGRycy9kb3ducmV2LnhtbERPS2vCQBC+F/wPywi91V0rahtdQyqUWvTgo/Q8ZMck&#10;mJ0N2W2M/74rFHqbj+85y7S3teio9ZVjDeORAkGcO1NxoeHr9P70AsIHZIO1Y9JwIw/pavCwxMS4&#10;Kx+oO4ZCxBD2CWooQ2gSKX1ekkU/cg1x5M6utRgibAtpWrzGcFvLZ6Vm0mLFsaHEhtYl5Zfjj9Uw&#10;336q01ue+Ulzm4aPwz7bfVOm9eOwzxYgAvXhX/zn3pg4X6lX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1hPEAAAA3Q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36D73289"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shape id="Text Box 3" o:spid="_x0000_s1095" type="#_x0000_t202" style="position:absolute;left:57110;top:13559;width:170043;height:1644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Tw8UA&#10;AADdAAAADwAAAGRycy9kb3ducmV2LnhtbESPQUsDMRCF74L/IYzgzSbtQdpt0yKlogiC3XrwOE2m&#10;u6GbybKJ7frvnYPgbYb35r1vVpsxdupCQw6JLUwnBhSxSz5wY+Hz8PwwB5ULsscuMVn4oQyb9e3N&#10;CiufrrynS10aJSGcK7TQltJXWmfXUsQ8ST2xaKc0RCyyDo32A14lPHZ6ZsyjjhhYGlrsaduSO9ff&#10;0cLi/e3oUvpwsezmIWxn5uUr7Ky9vxuflqAKjeXf/Hf96gXfTI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1PDxQAAAN0AAAAPAAAAAAAAAAAAAAAAAJgCAABkcnMv&#10;ZG93bnJldi54bWxQSwUGAAAAAAQABAD1AAAAigMAAAAA&#10;" filled="f" stroked="f" strokeweight=".5pt">
                          <v:textbox inset="0,0,0,0">
                            <w:txbxContent>
                              <w:p w14:paraId="28C6E31F"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3</w:t>
                                </w:r>
                              </w:p>
                              <w:p w14:paraId="7103D654"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group>
                      <v:rect id="Rectangle 1014" o:spid="_x0000_s1096" style="position:absolute;left:8239;top:33067;width:30614;height:7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FYsIA&#10;AADdAAAADwAAAGRycy9kb3ducmV2LnhtbERPTWsCMRC9C/0PYQq9aXZLKbIaRaylhZ6qvfQ2bMbd&#10;ZZPJNhl1++8bQehtHu9zluvRO3WmmLrABspZAYq4DrbjxsDX4XU6B5UE2aILTAZ+KcF6dTdZYmXD&#10;hT/pvJdG5RBOFRpoRYZK61S35DHNwkCcuWOIHiXD2Ggb8ZLDvdOPRfGsPXacG1ocaNtS3e9P3kAv&#10;P/HFzcu3HdL36UPqPmm3M+bhftwsQAmN8i++ud9tnl+UT3D9Jp+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UViwgAAAN0AAAAPAAAAAAAAAAAAAAAAAJgCAABkcnMvZG93&#10;bnJldi54bWxQSwUGAAAAAAQABAD1AAAAhwMAAAAA&#10;" filled="f" strokecolor="#f79646 [3209]" strokeweight="3pt">
                        <v:textbox>
                          <w:txbxContent>
                            <w:p w14:paraId="796897CB" w14:textId="77777777" w:rsidR="00CC308A" w:rsidRPr="00AB5E96" w:rsidRDefault="00CC308A" w:rsidP="00A10511">
                              <w:pPr>
                                <w:pStyle w:val="NormalWeb"/>
                                <w:spacing w:before="120" w:beforeAutospacing="0" w:after="120" w:afterAutospacing="0"/>
                                <w:rPr>
                                  <w:rFonts w:asciiTheme="minorHAnsi" w:hAnsiTheme="minorHAnsi"/>
                                  <w:color w:val="FFFFFF" w:themeColor="background1"/>
                                </w:rPr>
                              </w:pPr>
                              <w:r w:rsidRPr="00AB5E96">
                                <w:rPr>
                                  <w:rFonts w:asciiTheme="minorHAnsi" w:eastAsia="Times New Roman" w:hAnsiTheme="minorHAnsi"/>
                                  <w:color w:val="FFFFFF" w:themeColor="background1"/>
                                  <w:sz w:val="18"/>
                                  <w:szCs w:val="18"/>
                                </w:rPr>
                                <w:t> </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401" o:spid="_x0000_s1097" type="#_x0000_t35" style="position:absolute;left:32019;top:36797;width:6830;height:1002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YohMQAAADdAAAADwAAAGRycy9kb3ducmV2LnhtbERPTWsCMRC9F/ofwhS81UQRLatRbMG1&#10;1IvVHnocNuNm2c1k2UTd+usbodDbPN7nLFa9a8SFulB51jAaKhDEhTcVlxq+jpvnFxAhIhtsPJOG&#10;HwqwWj4+LDAz/sqfdDnEUqQQDhlqsDG2mZShsOQwDH1LnLiT7xzGBLtSmg6vKdw1cqzUVDqsODVY&#10;bOnNUlEfzk6Dqbf1Majdej+7TfPbR/6az76t1oOnfj0HEamP/+I/97tJ8ydqBPd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iiExAAAAN0AAAAPAAAAAAAAAAAA&#10;AAAAAKECAABkcnMvZG93bnJldi54bWxQSwUGAAAAAAQABAD5AAAAkgMAAAAA&#10;" adj="-7229,14821" strokecolor="#f79646 [3209]" strokeweight="3pt">
                        <v:stroke endarrow="block"/>
                        <v:shadow on="t" color="black" opacity="22937f" origin=",.5" offset="0,.63889mm"/>
                      </v:shape>
                      <v:group id="Group 1002" o:spid="_x0000_s1098" style="position:absolute;left:4204;top:59339;width:2839;height:2489"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Isosceles Triangle 1003" o:spid="_x0000_s1099"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h+cMA&#10;AADdAAAADwAAAGRycy9kb3ducmV2LnhtbERPTWvCQBC9C/6HZQRvdVelVaKrxEJppT00Kp6H7JgE&#10;s7Mhu2r8912h4G0e73OW687W4kqtrxxrGI8UCOLcmYoLDYf9x8schA/IBmvHpOFOHtarfm+JiXE3&#10;zui6C4WIIewT1FCG0CRS+rwki37kGuLInVxrMUTYFtK0eIvhtpYTpd6kxYpjQ4kNvZeUn3cXq2H2&#10;vVX7TZ76aXN/DZ/Zb/pzpFTr4aBLFyACdeEp/nd/mThfqSk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Dh+cMAAADd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6AAC2574"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shape id="Text Box 3" o:spid="_x0000_s1100"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T0cQA&#10;AADdAAAADwAAAGRycy9kb3ducmV2LnhtbERPS0sDMRC+C/0PYQrebFIRkbVpKa2FHnzUqqC3cTPu&#10;Lt1MlmS6Xf+9EQRv8/E9Z7YYfKt6iqkJbGE6MaCIy+Aariy8vmwubkAlQXbYBiYL35RgMR+dzbBw&#10;4cTP1O+lUjmEU4EWapGu0DqVNXlMk9ARZ+4rRI+SYay0i3jK4b7Vl8Zca48N54YaO1rVVB72R2+h&#10;fU/x/tPIR7+uHmT3pI9vd9NHa8/Hw/IWlNAg/+I/99bl+cZcwe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E9HEAAAA3QAAAA8AAAAAAAAAAAAAAAAAmAIAAGRycy9k&#10;b3ducmV2LnhtbFBLBQYAAAAABAAEAPUAAACJAwAAAAA=&#10;" filled="f" stroked="f" strokeweight=".5pt">
                          <v:textbox inset="0,0,0,0">
                            <w:txbxContent>
                              <w:p w14:paraId="69E1F762" w14:textId="055B2FD3"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5</w:t>
                                </w:r>
                              </w:p>
                              <w:p w14:paraId="1CDC4D6F" w14:textId="77777777" w:rsidR="00CC308A" w:rsidRPr="00AB5E96" w:rsidRDefault="00CC308A" w:rsidP="00A10511">
                                <w:pPr>
                                  <w:pStyle w:val="NormalWeb"/>
                                  <w:spacing w:before="0" w:beforeAutospacing="0" w:after="0" w:afterAutospacing="0"/>
                                  <w:jc w:val="center"/>
                                  <w:rPr>
                                    <w:rFonts w:asciiTheme="minorHAnsi" w:hAnsiTheme="minorHAnsi"/>
                                    <w:color w:val="FFFFFF" w:themeColor="background1"/>
                                  </w:rPr>
                                </w:pPr>
                                <w:r w:rsidRPr="00AB5E96">
                                  <w:rPr>
                                    <w:rFonts w:asciiTheme="minorHAnsi" w:eastAsia="Calibri" w:hAnsiTheme="minorHAnsi" w:cs="Arial"/>
                                    <w:b/>
                                    <w:bCs/>
                                    <w:color w:val="FFFFFF" w:themeColor="background1"/>
                                    <w:sz w:val="18"/>
                                    <w:szCs w:val="18"/>
                                  </w:rPr>
                                  <w:t> </w:t>
                                </w:r>
                              </w:p>
                            </w:txbxContent>
                          </v:textbox>
                        </v:shape>
                      </v:group>
                      <v:group id="Group 583" o:spid="_x0000_s1101" style="position:absolute;left:28101;top:43607;width:2832;height:2489"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Isosceles Triangle 584" o:spid="_x0000_s1102"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IssUA&#10;AADcAAAADwAAAGRycy9kb3ducmV2LnhtbESPQWvCQBSE70L/w/IK3szGqq1ENyEtiC3todHi+ZF9&#10;JqHZtyG7avz33YLgcZiZb5h1NphWnKl3jWUF0ygGQVxa3XCl4Ge/mSxBOI+ssbVMCq7kIEsfRmtM&#10;tL1wQeedr0SAsEtQQe19l0jpypoMush2xME72t6gD7KvpO7xEuCmlU9x/CwNNhwWauzorabyd3cy&#10;Cl4+P+L9a5m7WXdd+G3xnX8dKFdq/DjkKxCeBn8P39rvWsFiOYf/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Yiy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789C4BE1" w14:textId="77777777" w:rsidR="00CC308A" w:rsidRDefault="00CC308A" w:rsidP="00F10F4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03"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B8McA&#10;AADcAAAADwAAAGRycy9kb3ducmV2LnhtbESPX0vDQBDE3wW/w7GCb/ZSoVJir0X8Az6obWML+rbN&#10;bZNgbi/cbdP47T2h0MdhZn7DzBaDa1VPITaeDYxHGSji0tuGKwObz5ebKagoyBZbz2TglyIs5pcX&#10;M8ytP/Ka+kIqlSAcczRQi3S51rGsyWEc+Y44eXsfHEqSodI24DHBXatvs+xOO2w4LdTY0WNN5U9x&#10;cAbarxjedpl890/Vu6yW+rB9Hn8Yc301PNyDEhrkHD61X62ByXQC/2fSEd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wfDHAAAA3AAAAA8AAAAAAAAAAAAAAAAAmAIAAGRy&#10;cy9kb3ducmV2LnhtbFBLBQYAAAAABAAEAPUAAACMAwAAAAA=&#10;" filled="f" stroked="f" strokeweight=".5pt">
                          <v:textbox inset="0,0,0,0">
                            <w:txbxContent>
                              <w:p w14:paraId="7D9BB7A0" w14:textId="77777777" w:rsidR="00CC308A" w:rsidRDefault="00CC308A" w:rsidP="00F10F4E">
                                <w:pPr>
                                  <w:pStyle w:val="TriangleNumbers"/>
                                  <w:rPr>
                                    <w:sz w:val="24"/>
                                    <w:szCs w:val="24"/>
                                  </w:rPr>
                                </w:pPr>
                                <w:r>
                                  <w:t>4a</w:t>
                                </w:r>
                              </w:p>
                              <w:p w14:paraId="59E08283" w14:textId="77777777" w:rsidR="00CC308A" w:rsidRDefault="00CC308A" w:rsidP="00F10F4E">
                                <w:pPr>
                                  <w:pStyle w:val="NormalWeb"/>
                                  <w:spacing w:before="0" w:beforeAutospacing="0" w:after="0" w:afterAutospacing="0"/>
                                  <w:jc w:val="center"/>
                                </w:pPr>
                                <w:r>
                                  <w:rPr>
                                    <w:rFonts w:eastAsia="Calibri" w:cs="Arial"/>
                                    <w:b/>
                                    <w:bCs/>
                                    <w:color w:val="FFFFFF"/>
                                    <w:sz w:val="18"/>
                                    <w:szCs w:val="18"/>
                                  </w:rPr>
                                  <w:t> </w:t>
                                </w:r>
                              </w:p>
                            </w:txbxContent>
                          </v:textbox>
                        </v:shape>
                      </v:group>
                      <v:group id="Group 874" o:spid="_x0000_s1104" style="position:absolute;left:29359;top:16253;width:2832;height:2490;rotation:-90" coordorigin="-17145,17145"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h5PgxgAAANwA&#10;AAAPAAAAAAAAAAAAAAAAAKoCAABkcnMvZG93bnJldi54bWxQSwUGAAAAAAQABAD6AAAAnQMAAAAA&#10;">
                        <v:shape id="Isosceles Triangle 875" o:spid="_x0000_s1105" type="#_x0000_t5" style="position:absolute;left:-17145;top:17145;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nucUA&#10;AADcAAAADwAAAGRycy9kb3ducmV2LnhtbESPQWvCQBSE70L/w/KE3nSjxUZiNiEVSlv0ULV4fmRf&#10;k9Ds25Ddxvjvu0LB4zAz3zBpPppWDNS7xrKCxTwCQVxa3XCl4Ov0OluDcB5ZY2uZFFzJQZ49TFJM&#10;tL3wgYajr0SAsEtQQe19l0jpypoMurntiIP3bXuDPsi+krrHS4CbVi6j6FkabDgs1NjRtqby5/hr&#10;FMS7j+j0Uhbuqbuu/Nvhs9ifqVDqcToWGxCeRn8P/7fftYJ1vIL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Ke5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706C33F6" w14:textId="77777777" w:rsidR="00CC308A" w:rsidRDefault="00CC308A" w:rsidP="00EE56D6">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06" type="#_x0000_t202" style="position:absolute;left:39966;top:30704;width:170043;height:1644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ky8QA&#10;AADcAAAADwAAAGRycy9kb3ducmV2LnhtbESPQWsCMRSE7wX/Q3iCt5rVg65bo4goilCo2kOPr8lz&#10;N7h5WTZR13/fFAo9DjPzDTNfdq4Wd2qD9axgNMxAEGtvLJcKPs/b1xxEiMgGa8+k4EkBloveyxwL&#10;4x98pPspliJBOBSooIqxKaQMuiKHYegb4uRdfOswJtmW0rT4SHBXy3GWTaRDy2mhwobWFenr6eYU&#10;zN4P39r7D+3iJrd2Pc52X3aj1KDfrd5AROrif/ivvTcK8ukE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5MvEAAAA3AAAAA8AAAAAAAAAAAAAAAAAmAIAAGRycy9k&#10;b3ducmV2LnhtbFBLBQYAAAAABAAEAPUAAACJAwAAAAA=&#10;" filled="f" stroked="f" strokeweight=".5pt">
                          <v:textbox inset="0,0,0,0">
                            <w:txbxContent>
                              <w:p w14:paraId="61B25D8B" w14:textId="3057CC2B" w:rsidR="00CC308A" w:rsidRDefault="00CC308A" w:rsidP="00EE56D6">
                                <w:pPr>
                                  <w:pStyle w:val="TriangleNumbers"/>
                                </w:pPr>
                                <w:r>
                                  <w:rPr>
                                    <w:szCs w:val="18"/>
                                  </w:rPr>
                                  <w:t>2</w:t>
                                </w:r>
                              </w:p>
                              <w:p w14:paraId="12BB98FB" w14:textId="77777777" w:rsidR="00CC308A" w:rsidRDefault="00CC308A" w:rsidP="00EE56D6">
                                <w:pPr>
                                  <w:pStyle w:val="NormalWeb"/>
                                  <w:spacing w:before="0" w:beforeAutospacing="0" w:after="0" w:afterAutospacing="0"/>
                                  <w:jc w:val="center"/>
                                </w:pPr>
                                <w:r>
                                  <w:rPr>
                                    <w:rFonts w:eastAsia="Calibri" w:cs="Arial"/>
                                    <w:b/>
                                    <w:bCs/>
                                    <w:color w:val="FFFFFF"/>
                                    <w:sz w:val="18"/>
                                    <w:szCs w:val="18"/>
                                  </w:rPr>
                                  <w:t> </w:t>
                                </w:r>
                              </w:p>
                            </w:txbxContent>
                          </v:textbox>
                        </v:shape>
                      </v:group>
                      <w10:anchorlock/>
                    </v:group>
                  </w:pict>
                </mc:Fallback>
              </mc:AlternateContent>
            </w:r>
          </w:p>
        </w:tc>
        <w:tc>
          <w:tcPr>
            <w:tcW w:w="3630" w:type="dxa"/>
            <w:tcBorders>
              <w:right w:val="single" w:sz="36" w:space="0" w:color="4F81BD" w:themeColor="accent1"/>
            </w:tcBorders>
          </w:tcPr>
          <w:p w14:paraId="5E06AD61" w14:textId="77777777" w:rsidR="006E0E4F" w:rsidRPr="0095295C" w:rsidRDefault="006E0E4F" w:rsidP="00384CE0">
            <w:pPr>
              <w:pStyle w:val="Heading2"/>
              <w:outlineLvl w:val="1"/>
              <w:cnfStyle w:val="000000100000" w:firstRow="0" w:lastRow="0" w:firstColumn="0" w:lastColumn="0" w:oddVBand="0" w:evenVBand="0" w:oddHBand="1" w:evenHBand="0" w:firstRowFirstColumn="0" w:firstRowLastColumn="0" w:lastRowFirstColumn="0" w:lastRowLastColumn="0"/>
            </w:pPr>
            <w:r>
              <w:t>Create the Proposal</w:t>
            </w:r>
          </w:p>
        </w:tc>
      </w:tr>
      <w:tr w:rsidR="006E0E4F" w14:paraId="113E5A29" w14:textId="77777777" w:rsidTr="004942AD">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tcBorders>
            <w:shd w:val="clear" w:color="auto" w:fill="FFF8CD"/>
          </w:tcPr>
          <w:p w14:paraId="5B57BE28" w14:textId="77777777" w:rsidR="006E0E4F" w:rsidRPr="002A33A9" w:rsidRDefault="006E0E4F" w:rsidP="00384CE0">
            <w:pPr>
              <w:spacing w:after="200" w:line="276" w:lineRule="auto"/>
            </w:pPr>
          </w:p>
        </w:tc>
        <w:tc>
          <w:tcPr>
            <w:tcW w:w="3630" w:type="dxa"/>
            <w:tcBorders>
              <w:top w:val="nil"/>
              <w:bottom w:val="nil"/>
              <w:right w:val="single" w:sz="36" w:space="0" w:color="4F81BD" w:themeColor="accent1"/>
            </w:tcBorders>
          </w:tcPr>
          <w:p w14:paraId="7837D6F5" w14:textId="56FCB29C" w:rsidR="006E0E4F" w:rsidRPr="00F912AE" w:rsidRDefault="006E0E4F" w:rsidP="00B01F81">
            <w:pPr>
              <w:pStyle w:val="List1"/>
              <w:numPr>
                <w:ilvl w:val="0"/>
                <w:numId w:val="18"/>
              </w:numPr>
              <w:cnfStyle w:val="000000000000" w:firstRow="0" w:lastRow="0" w:firstColumn="0" w:lastColumn="0" w:oddVBand="0" w:evenVBand="0" w:oddHBand="0" w:evenHBand="0" w:firstRowFirstColumn="0" w:firstRowLastColumn="0" w:lastRowFirstColumn="0" w:lastRowLastColumn="0"/>
            </w:pPr>
            <w:r>
              <w:t>From your Inbox, c</w:t>
            </w:r>
            <w:r w:rsidRPr="0077000F">
              <w:t xml:space="preserve">lick </w:t>
            </w:r>
            <w:r>
              <w:rPr>
                <w:b/>
              </w:rPr>
              <w:t>Create</w:t>
            </w:r>
            <w:r w:rsidRPr="0077000F">
              <w:rPr>
                <w:b/>
              </w:rPr>
              <w:t xml:space="preserve"> Funding Submission</w:t>
            </w:r>
            <w:r>
              <w:t>.</w:t>
            </w:r>
          </w:p>
        </w:tc>
      </w:tr>
      <w:tr w:rsidR="006E0E4F" w14:paraId="4495A838" w14:textId="77777777" w:rsidTr="00494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tcBorders>
            <w:shd w:val="clear" w:color="auto" w:fill="FFF8CD"/>
          </w:tcPr>
          <w:p w14:paraId="201592C4" w14:textId="77777777" w:rsidR="006E0E4F" w:rsidRPr="002A33A9" w:rsidRDefault="006E0E4F" w:rsidP="00384CE0">
            <w:pPr>
              <w:spacing w:after="200" w:line="276" w:lineRule="auto"/>
            </w:pPr>
          </w:p>
        </w:tc>
        <w:tc>
          <w:tcPr>
            <w:tcW w:w="3630" w:type="dxa"/>
            <w:tcBorders>
              <w:right w:val="single" w:sz="36" w:space="0" w:color="4F81BD" w:themeColor="accent1"/>
            </w:tcBorders>
          </w:tcPr>
          <w:p w14:paraId="76AC21B2" w14:textId="30E93FAA" w:rsidR="006E0E4F" w:rsidRPr="00A323F1" w:rsidRDefault="006E0E4F" w:rsidP="00384CE0">
            <w:pPr>
              <w:pStyle w:val="Heading2"/>
              <w:outlineLvl w:val="1"/>
              <w:cnfStyle w:val="000000100000" w:firstRow="0" w:lastRow="0" w:firstColumn="0" w:lastColumn="0" w:oddVBand="0" w:evenVBand="0" w:oddHBand="1" w:evenHBand="0" w:firstRowFirstColumn="0" w:firstRowLastColumn="0" w:lastRowFirstColumn="0" w:lastRowLastColumn="0"/>
            </w:pPr>
            <w:bookmarkStart w:id="10" w:name="_Complete_the_Proposal"/>
            <w:bookmarkEnd w:id="10"/>
            <w:r>
              <w:t>Complete the Proposal</w:t>
            </w:r>
          </w:p>
        </w:tc>
      </w:tr>
      <w:tr w:rsidR="006E0E4F" w14:paraId="42161D06" w14:textId="77777777" w:rsidTr="004942AD">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tcBorders>
            <w:shd w:val="clear" w:color="auto" w:fill="FFF8CD"/>
          </w:tcPr>
          <w:p w14:paraId="3C633E3E" w14:textId="77777777" w:rsidR="006E0E4F" w:rsidRPr="002A33A9" w:rsidRDefault="006E0E4F" w:rsidP="00384CE0">
            <w:pPr>
              <w:spacing w:after="200" w:line="276" w:lineRule="auto"/>
            </w:pPr>
          </w:p>
        </w:tc>
        <w:tc>
          <w:tcPr>
            <w:tcW w:w="3630" w:type="dxa"/>
            <w:tcBorders>
              <w:top w:val="nil"/>
              <w:bottom w:val="nil"/>
              <w:right w:val="single" w:sz="36" w:space="0" w:color="4F81BD" w:themeColor="accent1"/>
            </w:tcBorders>
          </w:tcPr>
          <w:p w14:paraId="14259891" w14:textId="56D7F47A" w:rsidR="006E0E4F" w:rsidRDefault="006E0E4F" w:rsidP="00B01F81">
            <w:pPr>
              <w:pStyle w:val="List1"/>
              <w:numPr>
                <w:ilvl w:val="0"/>
                <w:numId w:val="18"/>
              </w:numPr>
              <w:ind w:right="98"/>
              <w:cnfStyle w:val="000000000000" w:firstRow="0" w:lastRow="0" w:firstColumn="0" w:lastColumn="0" w:oddVBand="0" w:evenVBand="0" w:oddHBand="0" w:evenHBand="0" w:firstRowFirstColumn="0" w:firstRowLastColumn="0" w:lastRowFirstColumn="0" w:lastRowLastColumn="0"/>
            </w:pPr>
            <w:r>
              <w:t>Fill out each page. C</w:t>
            </w:r>
            <w:r w:rsidR="00F07791">
              <w:t xml:space="preserve">lick </w:t>
            </w:r>
            <w:r w:rsidRPr="0077000F">
              <w:rPr>
                <w:b/>
              </w:rPr>
              <w:t>Continue</w:t>
            </w:r>
            <w:r>
              <w:rPr>
                <w:b/>
              </w:rPr>
              <w:t xml:space="preserve"> </w:t>
            </w:r>
            <w:r w:rsidRPr="00F10F4E">
              <w:t xml:space="preserve">to move through the pages. </w:t>
            </w:r>
          </w:p>
          <w:p w14:paraId="015AA063" w14:textId="77777777" w:rsidR="006E0E4F" w:rsidRDefault="006E0E4F" w:rsidP="00B01F81">
            <w:pPr>
              <w:pStyle w:val="List1"/>
              <w:numPr>
                <w:ilvl w:val="0"/>
                <w:numId w:val="19"/>
              </w:numPr>
              <w:ind w:right="0"/>
              <w:cnfStyle w:val="000000000000" w:firstRow="0" w:lastRow="0" w:firstColumn="0" w:lastColumn="0" w:oddVBand="0" w:evenVBand="0" w:oddHBand="0" w:evenHBand="0" w:firstRowFirstColumn="0" w:firstRowLastColumn="0" w:lastRowFirstColumn="0" w:lastRowLastColumn="0"/>
            </w:pPr>
            <w:r>
              <w:t xml:space="preserve">On the General Proposal Information page, select </w:t>
            </w:r>
            <w:r w:rsidRPr="00693405">
              <w:rPr>
                <w:b/>
              </w:rPr>
              <w:t>Click Grants via Grants.Gov</w:t>
            </w:r>
            <w:r>
              <w:t xml:space="preserve"> if you will be submitting your proposal electronically from the Grants system via Grants.Gov. </w:t>
            </w:r>
          </w:p>
          <w:p w14:paraId="0CC7A1CD" w14:textId="77777777" w:rsidR="006E0E4F" w:rsidRDefault="006E0E4F" w:rsidP="00B01F81">
            <w:pPr>
              <w:pStyle w:val="List1"/>
              <w:numPr>
                <w:ilvl w:val="0"/>
                <w:numId w:val="19"/>
              </w:numPr>
              <w:ind w:right="90"/>
              <w:cnfStyle w:val="000000000000" w:firstRow="0" w:lastRow="0" w:firstColumn="0" w:lastColumn="0" w:oddVBand="0" w:evenVBand="0" w:oddHBand="0" w:evenHBand="0" w:firstRowFirstColumn="0" w:firstRowLastColumn="0" w:lastRowFirstColumn="0" w:lastRowLastColumn="0"/>
            </w:pPr>
            <w:r>
              <w:t>For Grants.Gov submissions, on the Federal Grant Information page:</w:t>
            </w:r>
          </w:p>
          <w:p w14:paraId="6196F2EA" w14:textId="77777777" w:rsidR="006E0E4F" w:rsidRDefault="006E0E4F" w:rsidP="00B01F81">
            <w:pPr>
              <w:pStyle w:val="List1"/>
              <w:numPr>
                <w:ilvl w:val="1"/>
                <w:numId w:val="19"/>
              </w:numPr>
              <w:ind w:right="90"/>
              <w:cnfStyle w:val="000000000000" w:firstRow="0" w:lastRow="0" w:firstColumn="0" w:lastColumn="0" w:oddVBand="0" w:evenVBand="0" w:oddHBand="0" w:evenHBand="0" w:firstRowFirstColumn="0" w:firstRowLastColumn="0" w:lastRowFirstColumn="0" w:lastRowLastColumn="0"/>
            </w:pPr>
            <w:r>
              <w:t xml:space="preserve">Type the </w:t>
            </w:r>
            <w:r w:rsidRPr="00F10F4E">
              <w:rPr>
                <w:b/>
              </w:rPr>
              <w:t>Opportunity ID</w:t>
            </w:r>
            <w:r>
              <w:t xml:space="preserve"> (or </w:t>
            </w:r>
            <w:r w:rsidRPr="00693405">
              <w:t xml:space="preserve">CFDA </w:t>
            </w:r>
            <w:r>
              <w:t>Number).</w:t>
            </w:r>
          </w:p>
          <w:p w14:paraId="76F1DE3F" w14:textId="77777777" w:rsidR="006E0E4F" w:rsidRPr="00F10F4E" w:rsidRDefault="006E0E4F" w:rsidP="00B01F81">
            <w:pPr>
              <w:pStyle w:val="List1"/>
              <w:numPr>
                <w:ilvl w:val="1"/>
                <w:numId w:val="19"/>
              </w:numPr>
              <w:ind w:right="90"/>
              <w:cnfStyle w:val="000000000000" w:firstRow="0" w:lastRow="0" w:firstColumn="0" w:lastColumn="0" w:oddVBand="0" w:evenVBand="0" w:oddHBand="0" w:evenHBand="0" w:firstRowFirstColumn="0" w:firstRowLastColumn="0" w:lastRowFirstColumn="0" w:lastRowLastColumn="0"/>
            </w:pPr>
            <w:r>
              <w:rPr>
                <w:rFonts w:cstheme="majorBidi"/>
              </w:rPr>
              <w:t xml:space="preserve">Click </w:t>
            </w:r>
            <w:r w:rsidRPr="00F10F4E">
              <w:rPr>
                <w:rFonts w:cstheme="majorBidi"/>
                <w:b/>
              </w:rPr>
              <w:t>Find</w:t>
            </w:r>
            <w:r>
              <w:rPr>
                <w:rFonts w:cstheme="majorBidi"/>
              </w:rPr>
              <w:t xml:space="preserve">. </w:t>
            </w:r>
            <w:r w:rsidRPr="00F10F4E">
              <w:rPr>
                <w:rFonts w:cstheme="majorBidi"/>
              </w:rPr>
              <w:t xml:space="preserve">Grants.Gov returns </w:t>
            </w:r>
            <w:r>
              <w:rPr>
                <w:rFonts w:cstheme="majorBidi"/>
              </w:rPr>
              <w:t xml:space="preserve">all </w:t>
            </w:r>
            <w:r w:rsidRPr="00F10F4E">
              <w:rPr>
                <w:rFonts w:cstheme="majorBidi"/>
              </w:rPr>
              <w:t>matching opportunities, their requirements, and forms.</w:t>
            </w:r>
          </w:p>
          <w:p w14:paraId="37E81A50" w14:textId="77777777" w:rsidR="006E0E4F" w:rsidRDefault="006E0E4F" w:rsidP="00B01F81">
            <w:pPr>
              <w:pStyle w:val="List1"/>
              <w:numPr>
                <w:ilvl w:val="1"/>
                <w:numId w:val="19"/>
              </w:numPr>
              <w:ind w:right="90"/>
              <w:cnfStyle w:val="000000000000" w:firstRow="0" w:lastRow="0" w:firstColumn="0" w:lastColumn="0" w:oddVBand="0" w:evenVBand="0" w:oddHBand="0" w:evenHBand="0" w:firstRowFirstColumn="0" w:firstRowLastColumn="0" w:lastRowFirstColumn="0" w:lastRowLastColumn="0"/>
            </w:pPr>
            <w:r>
              <w:t>Select the desired opportunity.</w:t>
            </w:r>
          </w:p>
          <w:p w14:paraId="2980825E" w14:textId="089CCFFA" w:rsidR="006E0E4F" w:rsidRDefault="006E0E4F" w:rsidP="005A560D">
            <w:pPr>
              <w:cnfStyle w:val="000000000000" w:firstRow="0" w:lastRow="0" w:firstColumn="0" w:lastColumn="0" w:oddVBand="0" w:evenVBand="0" w:oddHBand="0" w:evenHBand="0" w:firstRowFirstColumn="0" w:firstRowLastColumn="0" w:lastRowFirstColumn="0" w:lastRowLastColumn="0"/>
            </w:pPr>
            <w:r>
              <w:t>Complete the SmartForm pages.</w:t>
            </w:r>
          </w:p>
        </w:tc>
      </w:tr>
      <w:tr w:rsidR="006E0E4F" w14:paraId="2E5E8277" w14:textId="77777777" w:rsidTr="00494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tcBorders>
            <w:shd w:val="clear" w:color="auto" w:fill="FFF8CD"/>
          </w:tcPr>
          <w:p w14:paraId="656456F4" w14:textId="77777777" w:rsidR="006E0E4F" w:rsidRPr="002A33A9" w:rsidRDefault="006E0E4F" w:rsidP="00384CE0">
            <w:pPr>
              <w:spacing w:after="200" w:line="276" w:lineRule="auto"/>
            </w:pPr>
          </w:p>
        </w:tc>
        <w:tc>
          <w:tcPr>
            <w:tcW w:w="3630" w:type="dxa"/>
            <w:tcBorders>
              <w:right w:val="single" w:sz="36" w:space="0" w:color="4F81BD" w:themeColor="accent1"/>
            </w:tcBorders>
          </w:tcPr>
          <w:p w14:paraId="5568BE6F" w14:textId="4612F38D" w:rsidR="006E0E4F" w:rsidRDefault="006E0E4F" w:rsidP="00384CE0">
            <w:pPr>
              <w:pStyle w:val="Heading2"/>
              <w:outlineLvl w:val="1"/>
              <w:cnfStyle w:val="000000100000" w:firstRow="0" w:lastRow="0" w:firstColumn="0" w:lastColumn="0" w:oddVBand="0" w:evenVBand="0" w:oddHBand="1" w:evenHBand="0" w:firstRowFirstColumn="0" w:firstRowLastColumn="0" w:lastRowFirstColumn="0" w:lastRowLastColumn="0"/>
            </w:pPr>
            <w:r>
              <w:t>Finish the Proposal</w:t>
            </w:r>
          </w:p>
        </w:tc>
      </w:tr>
      <w:tr w:rsidR="006E0E4F" w14:paraId="6185D74E" w14:textId="77777777" w:rsidTr="004942AD">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tcBorders>
            <w:shd w:val="clear" w:color="auto" w:fill="FFF8CD"/>
          </w:tcPr>
          <w:p w14:paraId="7ABFD669" w14:textId="77777777" w:rsidR="006E0E4F" w:rsidRPr="002A33A9" w:rsidRDefault="006E0E4F" w:rsidP="00384CE0">
            <w:pPr>
              <w:spacing w:after="200" w:line="276" w:lineRule="auto"/>
            </w:pPr>
          </w:p>
        </w:tc>
        <w:tc>
          <w:tcPr>
            <w:tcW w:w="3630" w:type="dxa"/>
            <w:tcBorders>
              <w:right w:val="single" w:sz="36" w:space="0" w:color="4F81BD" w:themeColor="accent1"/>
            </w:tcBorders>
          </w:tcPr>
          <w:p w14:paraId="305BBADD" w14:textId="77777777" w:rsidR="006E0E4F" w:rsidRPr="004117E1" w:rsidRDefault="006E0E4F" w:rsidP="00653179">
            <w:pPr>
              <w:pStyle w:val="List1"/>
              <w:numPr>
                <w:ilvl w:val="0"/>
                <w:numId w:val="10"/>
              </w:numPr>
              <w:ind w:right="0"/>
              <w:cnfStyle w:val="000000000000" w:firstRow="0" w:lastRow="0" w:firstColumn="0" w:lastColumn="0" w:oddVBand="0" w:evenVBand="0" w:oddHBand="0" w:evenHBand="0" w:firstRowFirstColumn="0" w:firstRowLastColumn="0" w:lastRowFirstColumn="0" w:lastRowLastColumn="0"/>
            </w:pPr>
            <w:r w:rsidRPr="004117E1">
              <w:t xml:space="preserve">On the last page of the proposal, click </w:t>
            </w:r>
            <w:r w:rsidRPr="00653179">
              <w:rPr>
                <w:b/>
              </w:rPr>
              <w:t>Hide/Show Errors</w:t>
            </w:r>
            <w:r w:rsidRPr="004117E1">
              <w:t>.</w:t>
            </w:r>
          </w:p>
          <w:p w14:paraId="2C91696A" w14:textId="6945A870" w:rsidR="006E0E4F" w:rsidRPr="009E194F" w:rsidRDefault="006E0E4F" w:rsidP="00653179">
            <w:pPr>
              <w:pStyle w:val="List1"/>
              <w:numPr>
                <w:ilvl w:val="0"/>
                <w:numId w:val="10"/>
              </w:numPr>
              <w:ind w:right="0"/>
              <w:cnfStyle w:val="000000000000" w:firstRow="0" w:lastRow="0" w:firstColumn="0" w:lastColumn="0" w:oddVBand="0" w:evenVBand="0" w:oddHBand="0" w:evenHBand="0" w:firstRowFirstColumn="0" w:firstRowLastColumn="0" w:lastRowFirstColumn="0" w:lastRowLastColumn="0"/>
            </w:pPr>
            <w:r>
              <w:t xml:space="preserve">Correct any reported errors, then return to the last page and click </w:t>
            </w:r>
            <w:r w:rsidRPr="005A560D">
              <w:rPr>
                <w:b/>
              </w:rPr>
              <w:t>Finish</w:t>
            </w:r>
            <w:r w:rsidRPr="00A323F1">
              <w:t>.</w:t>
            </w:r>
            <w:r>
              <w:t xml:space="preserve"> </w:t>
            </w:r>
          </w:p>
        </w:tc>
      </w:tr>
      <w:tr w:rsidR="006E0E4F" w14:paraId="00973A6A" w14:textId="77777777" w:rsidTr="00494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tcBorders>
            <w:shd w:val="clear" w:color="auto" w:fill="FFF8CD"/>
          </w:tcPr>
          <w:p w14:paraId="18920AA1" w14:textId="77777777" w:rsidR="006E0E4F" w:rsidRPr="002A33A9" w:rsidRDefault="006E0E4F" w:rsidP="00384CE0">
            <w:pPr>
              <w:spacing w:after="200" w:line="276" w:lineRule="auto"/>
            </w:pPr>
          </w:p>
        </w:tc>
        <w:tc>
          <w:tcPr>
            <w:tcW w:w="3630" w:type="dxa"/>
            <w:tcBorders>
              <w:right w:val="single" w:sz="36" w:space="0" w:color="4F81BD" w:themeColor="accent1"/>
            </w:tcBorders>
          </w:tcPr>
          <w:p w14:paraId="35AE73A4" w14:textId="6835A50A" w:rsidR="006E0E4F" w:rsidRDefault="006E0E4F" w:rsidP="006E0E4F">
            <w:pPr>
              <w:pStyle w:val="Heading2"/>
              <w:outlineLvl w:val="1"/>
              <w:cnfStyle w:val="000000100000" w:firstRow="0" w:lastRow="0" w:firstColumn="0" w:lastColumn="0" w:oddVBand="0" w:evenVBand="0" w:oddHBand="1" w:evenHBand="0" w:firstRowFirstColumn="0" w:firstRowLastColumn="0" w:lastRowFirstColumn="0" w:lastRowLastColumn="0"/>
            </w:pPr>
            <w:r>
              <w:t>Next Step</w:t>
            </w:r>
          </w:p>
        </w:tc>
      </w:tr>
      <w:tr w:rsidR="006E0E4F" w14:paraId="78CD4EA1" w14:textId="77777777" w:rsidTr="004942AD">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tcBorders>
            <w:shd w:val="clear" w:color="auto" w:fill="FFF8CD"/>
          </w:tcPr>
          <w:p w14:paraId="6BE7897A" w14:textId="77777777" w:rsidR="006E0E4F" w:rsidRPr="002A33A9" w:rsidRDefault="006E0E4F" w:rsidP="00384CE0">
            <w:pPr>
              <w:spacing w:after="200" w:line="276" w:lineRule="auto"/>
            </w:pPr>
          </w:p>
        </w:tc>
        <w:tc>
          <w:tcPr>
            <w:tcW w:w="3630" w:type="dxa"/>
            <w:tcBorders>
              <w:top w:val="nil"/>
              <w:bottom w:val="single" w:sz="36" w:space="0" w:color="4F81BD" w:themeColor="accent1"/>
              <w:right w:val="single" w:sz="36" w:space="0" w:color="4F81BD" w:themeColor="accent1"/>
            </w:tcBorders>
          </w:tcPr>
          <w:p w14:paraId="2C9204C2" w14:textId="774E739E" w:rsidR="006E0E4F" w:rsidRDefault="00E56107" w:rsidP="00CC0AA0">
            <w:pPr>
              <w:pStyle w:val="List1"/>
              <w:numPr>
                <w:ilvl w:val="0"/>
                <w:numId w:val="0"/>
              </w:numPr>
              <w:cnfStyle w:val="000000000000" w:firstRow="0" w:lastRow="0" w:firstColumn="0" w:lastColumn="0" w:oddVBand="0" w:evenVBand="0" w:oddHBand="0" w:evenHBand="0" w:firstRowFirstColumn="0" w:firstRowLastColumn="0" w:lastRowFirstColumn="0" w:lastRowLastColumn="0"/>
            </w:pPr>
            <w:hyperlink w:anchor="_Complete_Credit_Distribution" w:history="1">
              <w:r w:rsidR="006E0E4F" w:rsidRPr="00E8039F">
                <w:rPr>
                  <w:rStyle w:val="Hyperlink"/>
                </w:rPr>
                <w:t>Complete Credit Distribution for a Proposal</w:t>
              </w:r>
            </w:hyperlink>
          </w:p>
        </w:tc>
      </w:tr>
    </w:tbl>
    <w:p w14:paraId="66A1B655" w14:textId="77777777" w:rsidR="00A10511" w:rsidRDefault="00A10511" w:rsidP="003E1002">
      <w:pPr>
        <w:pStyle w:val="TableDivider"/>
      </w:pPr>
    </w:p>
    <w:p w14:paraId="64DCC367" w14:textId="77777777" w:rsidR="00CA2259" w:rsidRDefault="00CA2259" w:rsidP="00CA2259">
      <w:pPr>
        <w:pStyle w:val="TableDivider"/>
      </w:pPr>
      <w:bookmarkStart w:id="11" w:name="_Create_a_Multi-Project"/>
      <w:bookmarkEnd w:id="11"/>
    </w:p>
    <w:p w14:paraId="04412F2C" w14:textId="77777777" w:rsidR="00D8022F" w:rsidRDefault="00D8022F" w:rsidP="00CA2259">
      <w:pPr>
        <w:pStyle w:val="TableDivider"/>
      </w:pPr>
      <w:bookmarkStart w:id="12" w:name="_Add_a_Component"/>
      <w:bookmarkEnd w:id="12"/>
    </w:p>
    <w:p w14:paraId="53BB5BE9" w14:textId="77777777" w:rsidR="00716A51" w:rsidRDefault="00716A51" w:rsidP="003E1002">
      <w:pPr>
        <w:pStyle w:val="TableDivider"/>
      </w:pPr>
      <w:bookmarkStart w:id="13" w:name="_Complete_an_MPP"/>
      <w:bookmarkStart w:id="14" w:name="_Finish_an_MPP"/>
      <w:bookmarkEnd w:id="13"/>
      <w:bookmarkEnd w:id="14"/>
    </w:p>
    <w:p w14:paraId="55C1EAEF" w14:textId="77777777" w:rsidR="00350925" w:rsidRDefault="00350925">
      <w:pPr>
        <w:rPr>
          <w:color w:val="FF0000"/>
          <w:sz w:val="40"/>
          <w:szCs w:val="40"/>
          <w:highlight w:val="yellow"/>
        </w:rPr>
      </w:pPr>
      <w:r>
        <w:rPr>
          <w:highlight w:val="yellow"/>
        </w:rPr>
        <w:br w:type="page"/>
      </w:r>
    </w:p>
    <w:tbl>
      <w:tblPr>
        <w:tblStyle w:val="MediumList2-Accent11"/>
        <w:tblW w:w="11160" w:type="dxa"/>
        <w:tblInd w:w="234" w:type="dxa"/>
        <w:tblBorders>
          <w:top w:val="single" w:sz="36" w:space="0" w:color="4F81BD" w:themeColor="accent1"/>
          <w:left w:val="single" w:sz="36" w:space="0" w:color="4F81BD" w:themeColor="accent1"/>
          <w:bottom w:val="single" w:sz="36" w:space="0" w:color="4F81BD" w:themeColor="accent1"/>
          <w:right w:val="single" w:sz="36" w:space="0" w:color="4F81BD" w:themeColor="accent1"/>
        </w:tblBorders>
        <w:tblLayout w:type="fixed"/>
        <w:tblCellMar>
          <w:top w:w="0" w:type="dxa"/>
          <w:bottom w:w="0" w:type="dxa"/>
          <w:right w:w="0" w:type="dxa"/>
        </w:tblCellMar>
        <w:tblLook w:val="0480" w:firstRow="0" w:lastRow="0" w:firstColumn="1" w:lastColumn="0" w:noHBand="0" w:noVBand="1"/>
      </w:tblPr>
      <w:tblGrid>
        <w:gridCol w:w="7458"/>
        <w:gridCol w:w="3702"/>
      </w:tblGrid>
      <w:tr w:rsidR="00350925" w:rsidRPr="00A323F1" w14:paraId="4DC19D03" w14:textId="77777777" w:rsidTr="00AB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shd w:val="clear" w:color="auto" w:fill="4F81BD" w:themeFill="accent1"/>
          </w:tcPr>
          <w:p w14:paraId="0B5EC53E" w14:textId="77777777" w:rsidR="00350925" w:rsidRPr="00430CCE" w:rsidRDefault="00350925" w:rsidP="00A4660B">
            <w:pPr>
              <w:pStyle w:val="Heading1"/>
              <w:outlineLvl w:val="0"/>
              <w:rPr>
                <w:rFonts w:cs="Arial"/>
              </w:rPr>
            </w:pPr>
            <w:bookmarkStart w:id="15" w:name="_Complete_Credit_Distribution"/>
            <w:bookmarkStart w:id="16" w:name="_Toc467261541"/>
            <w:bookmarkEnd w:id="15"/>
            <w:r>
              <w:rPr>
                <w:rFonts w:cs="Arial"/>
              </w:rPr>
              <w:t>Complete Credit Distribution for a Proposal</w:t>
            </w:r>
            <w:bookmarkEnd w:id="16"/>
          </w:p>
        </w:tc>
      </w:tr>
      <w:tr w:rsidR="00350925" w:rsidRPr="00A323F1" w14:paraId="13443783" w14:textId="77777777" w:rsidTr="00993FF6">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458" w:type="dxa"/>
            <w:vMerge w:val="restart"/>
            <w:tcBorders>
              <w:top w:val="single" w:sz="4" w:space="0" w:color="DBE5F1" w:themeColor="accent1" w:themeTint="33"/>
              <w:left w:val="single" w:sz="36" w:space="0" w:color="4F81BD"/>
              <w:right w:val="single" w:sz="4" w:space="0" w:color="DBE5F1" w:themeColor="accent1" w:themeTint="33"/>
            </w:tcBorders>
            <w:shd w:val="clear" w:color="auto" w:fill="FFF8CD"/>
          </w:tcPr>
          <w:p w14:paraId="586B9C84" w14:textId="77777777" w:rsidR="00350925" w:rsidRPr="00742645" w:rsidRDefault="00350925" w:rsidP="00A4660B">
            <w:pPr>
              <w:pStyle w:val="SmallSpace"/>
            </w:pPr>
            <w:r>
              <w:rPr>
                <w:noProof/>
              </w:rPr>
              <mc:AlternateContent>
                <mc:Choice Requires="wpc">
                  <w:drawing>
                    <wp:inline distT="0" distB="0" distL="0" distR="0" wp14:anchorId="5ADD8EA4" wp14:editId="51A54929">
                      <wp:extent cx="4748530" cy="7258050"/>
                      <wp:effectExtent l="19050" t="0" r="0" b="114300"/>
                      <wp:docPr id="158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00" name="Picture 300"/>
                                <pic:cNvPicPr>
                                  <a:picLocks noChangeAspect="1"/>
                                </pic:cNvPicPr>
                              </pic:nvPicPr>
                              <pic:blipFill>
                                <a:blip r:embed="rId28"/>
                                <a:stretch>
                                  <a:fillRect/>
                                </a:stretch>
                              </pic:blipFill>
                              <pic:spPr>
                                <a:xfrm>
                                  <a:off x="35999" y="4855332"/>
                                  <a:ext cx="4572000" cy="901816"/>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597" name="Picture 1597"/>
                                <pic:cNvPicPr>
                                  <a:picLocks noChangeAspect="1"/>
                                </pic:cNvPicPr>
                              </pic:nvPicPr>
                              <pic:blipFill>
                                <a:blip r:embed="rId29"/>
                                <a:stretch>
                                  <a:fillRect/>
                                </a:stretch>
                              </pic:blipFill>
                              <pic:spPr>
                                <a:xfrm>
                                  <a:off x="1330656" y="3064562"/>
                                  <a:ext cx="2161844" cy="940947"/>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583" name="Picture 1583"/>
                                <pic:cNvPicPr>
                                  <a:picLocks noChangeAspect="1"/>
                                </pic:cNvPicPr>
                              </pic:nvPicPr>
                              <pic:blipFill>
                                <a:blip r:embed="rId30"/>
                                <a:stretch>
                                  <a:fillRect/>
                                </a:stretch>
                              </pic:blipFill>
                              <pic:spPr>
                                <a:xfrm>
                                  <a:off x="1500645" y="313350"/>
                                  <a:ext cx="1741824" cy="2132233"/>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521" name="Group 1521"/>
                              <wpg:cNvGrpSpPr/>
                              <wpg:grpSpPr>
                                <a:xfrm rot="16200000">
                                  <a:off x="2538597" y="2178248"/>
                                  <a:ext cx="284480" cy="250190"/>
                                  <a:chOff x="0" y="0"/>
                                  <a:chExt cx="284480" cy="250237"/>
                                </a:xfrm>
                              </wpg:grpSpPr>
                              <wps:wsp>
                                <wps:cNvPr id="1522" name="Isosceles Triangle 1522"/>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39E597B"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3" name="Text Box 3"/>
                                <wps:cNvSpPr txBox="1"/>
                                <wps:spPr>
                                  <a:xfrm rot="5400000">
                                    <a:off x="57463" y="81398"/>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69A3B" w14:textId="77777777" w:rsidR="00CC308A" w:rsidRPr="0038348A" w:rsidRDefault="00CC308A" w:rsidP="00350925">
                                      <w:pPr>
                                        <w:pStyle w:val="TriangleNumbers"/>
                                      </w:pPr>
                                      <w:r w:rsidRPr="0038348A">
                                        <w:t>1</w:t>
                                      </w:r>
                                    </w:p>
                                    <w:p w14:paraId="7D47AA63"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524" name="Group 1524"/>
                              <wpg:cNvGrpSpPr/>
                              <wpg:grpSpPr>
                                <a:xfrm>
                                  <a:off x="2900596" y="3513848"/>
                                  <a:ext cx="250237" cy="284480"/>
                                  <a:chOff x="713400" y="2068546"/>
                                  <a:chExt cx="250237" cy="284480"/>
                                </a:xfrm>
                              </wpg:grpSpPr>
                              <wps:wsp>
                                <wps:cNvPr id="1525" name="Isosceles Triangle 1525"/>
                                <wps:cNvSpPr/>
                                <wps:spPr>
                                  <a:xfrm rot="5400000">
                                    <a:off x="696279" y="2085667"/>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1F9B886"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6" name="Text Box 3"/>
                                <wps:cNvSpPr txBox="1"/>
                                <wps:spPr>
                                  <a:xfrm>
                                    <a:off x="716766" y="2128950"/>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81ACB" w14:textId="77777777" w:rsidR="00CC308A" w:rsidRPr="004D1E70" w:rsidRDefault="00CC308A" w:rsidP="00350925">
                                      <w:pPr>
                                        <w:pStyle w:val="TriangleNumbers"/>
                                        <w:rPr>
                                          <w:color w:val="FFFFFF" w:themeColor="background1"/>
                                          <w:szCs w:val="18"/>
                                        </w:rPr>
                                      </w:pPr>
                                      <w:r w:rsidRPr="004D1E70">
                                        <w:rPr>
                                          <w:color w:val="FFFFFF" w:themeColor="background1"/>
                                          <w:szCs w:val="18"/>
                                        </w:rPr>
                                        <w:t>2</w:t>
                                      </w:r>
                                      <w:r>
                                        <w:rPr>
                                          <w:color w:val="FFFFFF" w:themeColor="background1"/>
                                          <w:szCs w:val="18"/>
                                        </w:rPr>
                                        <w:t>a</w:t>
                                      </w:r>
                                    </w:p>
                                    <w:p w14:paraId="1568A920"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529" name="Group 1529"/>
                              <wpg:cNvGrpSpPr/>
                              <wpg:grpSpPr>
                                <a:xfrm>
                                  <a:off x="2214660" y="4868236"/>
                                  <a:ext cx="285750" cy="251392"/>
                                  <a:chOff x="-17217" y="17209"/>
                                  <a:chExt cx="286378" cy="251831"/>
                                </a:xfrm>
                                <a:effectLst>
                                  <a:outerShdw blurRad="50800" dist="38100" dir="2700000" algn="tl" rotWithShape="0">
                                    <a:prstClr val="black">
                                      <a:alpha val="40000"/>
                                    </a:prstClr>
                                  </a:outerShdw>
                                </a:effectLst>
                              </wpg:grpSpPr>
                              <wps:wsp>
                                <wps:cNvPr id="1530" name="Isosceles Triangle 1530"/>
                                <wps:cNvSpPr/>
                                <wps:spPr>
                                  <a:xfrm rot="10800000">
                                    <a:off x="-17217" y="17209"/>
                                    <a:ext cx="286378" cy="251831"/>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86A9AC0"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1" name="Text Box 3"/>
                                <wps:cNvSpPr txBox="1"/>
                                <wps:spPr>
                                  <a:xfrm>
                                    <a:off x="42703" y="30166"/>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D2BF2" w14:textId="77777777" w:rsidR="00CC308A" w:rsidRPr="004D1E70" w:rsidRDefault="00CC308A" w:rsidP="00350925">
                                      <w:pPr>
                                        <w:pStyle w:val="TriangleNumbers"/>
                                        <w:rPr>
                                          <w:color w:val="FFFFFF" w:themeColor="background1"/>
                                          <w:szCs w:val="18"/>
                                        </w:rPr>
                                      </w:pPr>
                                      <w:r>
                                        <w:rPr>
                                          <w:color w:val="FFFFFF" w:themeColor="background1"/>
                                          <w:szCs w:val="18"/>
                                        </w:rPr>
                                        <w:t>2b</w:t>
                                      </w:r>
                                    </w:p>
                                    <w:p w14:paraId="5EFBA214"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54" name="Group 954"/>
                              <wpg:cNvGrpSpPr/>
                              <wpg:grpSpPr>
                                <a:xfrm>
                                  <a:off x="2772825" y="4630345"/>
                                  <a:ext cx="285750" cy="250825"/>
                                  <a:chOff x="0" y="0"/>
                                  <a:chExt cx="286378" cy="251831"/>
                                </a:xfrm>
                                <a:effectLst>
                                  <a:outerShdw blurRad="50800" dist="38100" dir="2700000" algn="tl" rotWithShape="0">
                                    <a:prstClr val="black">
                                      <a:alpha val="40000"/>
                                    </a:prstClr>
                                  </a:outerShdw>
                                </a:effectLst>
                              </wpg:grpSpPr>
                              <wps:wsp>
                                <wps:cNvPr id="955" name="Isosceles Triangle 955"/>
                                <wps:cNvSpPr/>
                                <wps:spPr>
                                  <a:xfrm rot="10800000">
                                    <a:off x="0" y="0"/>
                                    <a:ext cx="286378" cy="251831"/>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2E9FC56" w14:textId="77777777" w:rsidR="00CC308A" w:rsidRDefault="00CC308A" w:rsidP="0049540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8" name="Text Box 3"/>
                                <wps:cNvSpPr txBox="1"/>
                                <wps:spPr>
                                  <a:xfrm>
                                    <a:off x="59920" y="1295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26FC6" w14:textId="77777777" w:rsidR="00CC308A" w:rsidRDefault="00CC308A" w:rsidP="002B0467">
                                      <w:pPr>
                                        <w:pStyle w:val="TriangleNumbers"/>
                                        <w:rPr>
                                          <w:sz w:val="24"/>
                                          <w:szCs w:val="24"/>
                                        </w:rPr>
                                      </w:pPr>
                                      <w:r>
                                        <w:t>3</w:t>
                                      </w:r>
                                    </w:p>
                                    <w:p w14:paraId="3746E5E2" w14:textId="77777777" w:rsidR="00CC308A" w:rsidRDefault="00CC308A" w:rsidP="0049540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59" name="Group 959"/>
                              <wpg:cNvGrpSpPr/>
                              <wpg:grpSpPr>
                                <a:xfrm>
                                  <a:off x="3397349" y="4626936"/>
                                  <a:ext cx="285750" cy="250825"/>
                                  <a:chOff x="0" y="0"/>
                                  <a:chExt cx="286378" cy="251831"/>
                                </a:xfrm>
                                <a:effectLst>
                                  <a:outerShdw blurRad="50800" dist="38100" dir="2700000" algn="tl" rotWithShape="0">
                                    <a:prstClr val="black">
                                      <a:alpha val="40000"/>
                                    </a:prstClr>
                                  </a:outerShdw>
                                </a:effectLst>
                              </wpg:grpSpPr>
                              <wps:wsp>
                                <wps:cNvPr id="960" name="Isosceles Triangle 960"/>
                                <wps:cNvSpPr/>
                                <wps:spPr>
                                  <a:xfrm rot="10800000">
                                    <a:off x="0" y="0"/>
                                    <a:ext cx="286378" cy="251831"/>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09B936B"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1" name="Text Box 3"/>
                                <wps:cNvSpPr txBox="1"/>
                                <wps:spPr>
                                  <a:xfrm>
                                    <a:off x="59920" y="1295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5C41B" w14:textId="77777777" w:rsidR="00CC308A" w:rsidRDefault="00CC308A" w:rsidP="002B0467">
                                      <w:pPr>
                                        <w:pStyle w:val="TriangleNumbers"/>
                                        <w:rPr>
                                          <w:sz w:val="24"/>
                                          <w:szCs w:val="24"/>
                                        </w:rPr>
                                      </w:pPr>
                                      <w:r>
                                        <w:t>4</w:t>
                                      </w:r>
                                    </w:p>
                                    <w:p w14:paraId="69F1178C"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62" name="Group 962"/>
                              <wpg:cNvGrpSpPr/>
                              <wpg:grpSpPr>
                                <a:xfrm>
                                  <a:off x="4057213" y="4623225"/>
                                  <a:ext cx="285750" cy="250825"/>
                                  <a:chOff x="0" y="0"/>
                                  <a:chExt cx="286378" cy="251831"/>
                                </a:xfrm>
                                <a:effectLst>
                                  <a:outerShdw blurRad="50800" dist="38100" dir="2700000" algn="tl" rotWithShape="0">
                                    <a:prstClr val="black">
                                      <a:alpha val="40000"/>
                                    </a:prstClr>
                                  </a:outerShdw>
                                </a:effectLst>
                              </wpg:grpSpPr>
                              <wps:wsp>
                                <wps:cNvPr id="963" name="Isosceles Triangle 963"/>
                                <wps:cNvSpPr/>
                                <wps:spPr>
                                  <a:xfrm rot="10800000">
                                    <a:off x="0" y="0"/>
                                    <a:ext cx="286378" cy="251831"/>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537A945"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4" name="Text Box 3"/>
                                <wps:cNvSpPr txBox="1"/>
                                <wps:spPr>
                                  <a:xfrm>
                                    <a:off x="59920" y="12957"/>
                                    <a:ext cx="171150"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47AE3" w14:textId="77777777" w:rsidR="00CC308A" w:rsidRDefault="00CC308A" w:rsidP="002B0467">
                                      <w:pPr>
                                        <w:pStyle w:val="TriangleNumbers"/>
                                        <w:rPr>
                                          <w:sz w:val="24"/>
                                          <w:szCs w:val="24"/>
                                        </w:rPr>
                                      </w:pPr>
                                      <w:r>
                                        <w:t>5</w:t>
                                      </w:r>
                                    </w:p>
                                    <w:p w14:paraId="2A0B4A4E"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398" name="Picture 398"/>
                                <pic:cNvPicPr>
                                  <a:picLocks noChangeAspect="1"/>
                                </pic:cNvPicPr>
                              </pic:nvPicPr>
                              <pic:blipFill>
                                <a:blip r:embed="rId31"/>
                                <a:stretch>
                                  <a:fillRect/>
                                </a:stretch>
                              </pic:blipFill>
                              <pic:spPr>
                                <a:xfrm>
                                  <a:off x="1228567" y="6372336"/>
                                  <a:ext cx="2228571" cy="885714"/>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877" name="Group 877"/>
                              <wpg:cNvGrpSpPr/>
                              <wpg:grpSpPr>
                                <a:xfrm>
                                  <a:off x="1503093" y="6973570"/>
                                  <a:ext cx="250190" cy="284480"/>
                                  <a:chOff x="-1" y="1"/>
                                  <a:chExt cx="250237" cy="284480"/>
                                </a:xfrm>
                              </wpg:grpSpPr>
                              <wps:wsp>
                                <wps:cNvPr id="879" name="Isosceles Triangle 879"/>
                                <wps:cNvSpPr/>
                                <wps:spPr>
                                  <a:xfrm rot="5400000">
                                    <a:off x="-17122" y="1712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18B2324" w14:textId="77777777" w:rsidR="00CC308A" w:rsidRDefault="00CC308A" w:rsidP="00430D5D">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2" name="Text Box 3"/>
                                <wps:cNvSpPr txBox="1"/>
                                <wps:spPr>
                                  <a:xfrm>
                                    <a:off x="3366" y="60404"/>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8FAE2" w14:textId="46E6C655" w:rsidR="00CC308A" w:rsidRDefault="00CC308A" w:rsidP="00430D5D">
                                      <w:pPr>
                                        <w:pStyle w:val="TriangleNumbers"/>
                                        <w:rPr>
                                          <w:sz w:val="24"/>
                                          <w:szCs w:val="24"/>
                                        </w:rPr>
                                      </w:pPr>
                                      <w:r>
                                        <w:t>6</w:t>
                                      </w:r>
                                    </w:p>
                                    <w:p w14:paraId="576DA1FE" w14:textId="77777777" w:rsidR="00CC308A" w:rsidRDefault="00CC308A" w:rsidP="00430D5D">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ADD8EA4" id="Canvas 2" o:spid="_x0000_s1107" editas="canvas" style="width:373.9pt;height:571.5pt;mso-position-horizontal-relative:char;mso-position-vertical-relative:line" coordsize="47485,7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">
                      <v:shape id="_x0000_s1108" type="#_x0000_t75" style="position:absolute;width:47485;height:72580;visibility:visible;mso-wrap-style:square">
                        <v:fill o:detectmouseclick="t"/>
                        <v:path o:connecttype="none"/>
                      </v:shape>
                      <v:shape id="Picture 300" o:spid="_x0000_s1109" type="#_x0000_t75" style="position:absolute;left:359;top:48553;width:45720;height: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wYfCAAAA3AAAAA8AAABkcnMvZG93bnJldi54bWxET91qwjAUvhf2DuEMvNN0G+jWmZahDFpF&#10;xJ8HODRnbVlzUppYq09vLgQvP77/RTqYRvTUudqygrdpBIK4sLrmUsHp+Dv5BOE8ssbGMim4koM0&#10;eRktMNb2wnvqD74UIYRdjAoq79tYSldUZNBNbUscuD/bGfQBdqXUHV5CuGnkexTNpMGaQ0OFLS0r&#10;Kv4PZ6NgddvSqc6/+qxYynw97Db9cT9Xavw6/HyD8DT4p/jhzrSCjyjMD2fCEZDJ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08GHwgAAANwAAAAPAAAAAAAAAAAAAAAAAJ8C&#10;AABkcnMvZG93bnJldi54bWxQSwUGAAAAAAQABAD3AAAAjgMAAAAA&#10;" stroked="t" strokecolor="#bfbfbf [2412]">
                        <v:imagedata r:id="rId32" o:title=""/>
                        <v:shadow on="t" color="black" opacity="26214f" origin="-.5,-.5" offset=".74836mm,.74836mm"/>
                        <v:path arrowok="t"/>
                      </v:shape>
                      <v:shape id="Picture 1597" o:spid="_x0000_s1110" type="#_x0000_t75" style="position:absolute;left:13306;top:30645;width:21619;height: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9JHCAAAA3QAAAA8AAABkcnMvZG93bnJldi54bWxET02LwjAQvQv+hzDC3jR1Qa3VKIuyIHhS&#10;lxVvYzO2xWbSTbLa/fcbQfA2j/c582VranEj5yvLCoaDBARxbnXFhYKvw2c/BeEDssbaMin4Iw/L&#10;Rbczx0zbO+/otg+FiCHsM1RQhtBkUvq8JIN+YBviyF2sMxgidIXUDu8x3NTyPUnG0mDFsaHEhlYl&#10;5df9r1Fwwmq0pm36c3A+rdffq/MR9Vapt177MQMRqA0v8dO90XH+aDqBxzfxB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nvSRwgAAAN0AAAAPAAAAAAAAAAAAAAAAAJ8C&#10;AABkcnMvZG93bnJldi54bWxQSwUGAAAAAAQABAD3AAAAjgMAAAAA&#10;" stroked="t" strokecolor="#bfbfbf [2412]">
                        <v:imagedata r:id="rId33" o:title=""/>
                        <v:shadow on="t" color="black" opacity="26214f" origin="-.5,-.5" offset=".74836mm,.74836mm"/>
                        <v:path arrowok="t"/>
                      </v:shape>
                      <v:shape id="Picture 1583" o:spid="_x0000_s1111" type="#_x0000_t75" style="position:absolute;left:15006;top:3133;width:17418;height:21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O1XCAAAA3QAAAA8AAABkcnMvZG93bnJldi54bWxET99rwjAQfh/sfwgn7G2mbnNKNS0iCIMx&#10;hk7fj+ZsYptLaaJ2//0iCHu7j+/nLcvBteJCfbCeFUzGGQjiymvLtYL9z+Z5DiJEZI2tZ1LwSwHK&#10;4vFhibn2V97SZRdrkUI45KjAxNjlUobKkMMw9h1x4o6+dxgT7Gupe7ymcNfKlyx7lw4tpwaDHa0N&#10;Vc3u7BQ02Zs9H6ZNFyo7M9+rWn+e9JdST6NhtQARaYj/4rv7Q6f50/kr3L5JJ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tTtVwgAAAN0AAAAPAAAAAAAAAAAAAAAAAJ8C&#10;AABkcnMvZG93bnJldi54bWxQSwUGAAAAAAQABAD3AAAAjgMAAAAA&#10;" stroked="t" strokecolor="#bfbfbf [2412]">
                        <v:imagedata r:id="rId34" o:title=""/>
                        <v:shadow on="t" color="black" opacity="26214f" origin="-.5,-.5" offset=".74836mm,.74836mm"/>
                        <v:path arrowok="t"/>
                      </v:shape>
                      <v:group id="Group 1521" o:spid="_x0000_s1112" style="position:absolute;left:25386;top:21782;width:2844;height:2502;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Ig2DFAAAA3QAA&#10;AA8AAAAAAAAAAAAAAAAAqgIAAGRycy9kb3ducmV2LnhtbFBLBQYAAAAABAAEAPoAAACcAwAAAAA=&#10;">
                        <v:shape id="Isosceles Triangle 1522" o:spid="_x0000_s1113"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S88IA&#10;AADdAAAADwAAAGRycy9kb3ducmV2LnhtbERPTWvCQBC9C/0PyxR6040BpY2uEpSWXptK2+OQHbPR&#10;7GzMrib9964geJvH+5zlerCNuFDna8cKppMEBHHpdM2Vgt33+/gVhA/IGhvHpOCfPKxXT6MlZtr1&#10;/EWXIlQihrDPUIEJoc2k9KUhi37iWuLI7V1nMUTYVVJ32Mdw28g0SebSYs2xwWBLG0PlsThbBW8/&#10;/flvm5vTbzPbHtB/HKu82Cn18jzkCxCBhvAQ392fOs6fpSncvo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dLz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14:paraId="139E597B"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v:textbox>
                        </v:shape>
                        <v:shape id="Text Box 3" o:spid="_x0000_s1114" type="#_x0000_t202" style="position:absolute;left:57463;top:81398;width:170021;height:165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kjcMA&#10;AADdAAAADwAAAGRycy9kb3ducmV2LnhtbERPS2sCMRC+F/wPYQRvmnWlxa5GEVEshYKPHnqcJuNu&#10;cDNZNlG3/74pCL3Nx/ec+bJztbhRG6xnBeNRBoJYe2O5VPB52g6nIEJENlh7JgU/FGC56D3NsTD+&#10;zge6HWMpUgiHAhVUMTaFlEFX5DCMfEOcuLNvHcYE21KaFu8p3NUyz7IX6dByaqiwoXVF+nK8OgWv&#10;H+/f2vu9dnEztXadZ7svu1Fq0O9WMxCRuvgvfrjfTJr/nE/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kjcMAAADdAAAADwAAAAAAAAAAAAAAAACYAgAAZHJzL2Rv&#10;d25yZXYueG1sUEsFBgAAAAAEAAQA9QAAAIgDAAAAAA==&#10;" filled="f" stroked="f" strokeweight=".5pt">
                          <v:textbox inset="0,0,0,0">
                            <w:txbxContent>
                              <w:p w14:paraId="49B69A3B" w14:textId="77777777" w:rsidR="00CC308A" w:rsidRPr="0038348A" w:rsidRDefault="00CC308A" w:rsidP="00350925">
                                <w:pPr>
                                  <w:pStyle w:val="TriangleNumbers"/>
                                </w:pPr>
                                <w:r w:rsidRPr="0038348A">
                                  <w:t>1</w:t>
                                </w:r>
                              </w:p>
                              <w:p w14:paraId="7D47AA63"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v:textbox>
                        </v:shape>
                      </v:group>
                      <v:group id="Group 1524" o:spid="_x0000_s1115" style="position:absolute;left:29005;top:35138;width:2503;height:2845" coordorigin="7134,20685" coordsize="250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Isosceles Triangle 1525" o:spid="_x0000_s1116" type="#_x0000_t5" style="position:absolute;left:6962;top:20857;width:2845;height:25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5kwb8A&#10;AADdAAAADwAAAGRycy9kb3ducmV2LnhtbERPSwrCMBDdC94hjOBOUxVFqlFUEHQj+EFcDs3YFptJ&#10;aWKttzeC4G4e7zvzZWMKUVPlcssKBv0IBHFidc6pgst525uCcB5ZY2GZFLzJwXLRbs0x1vbFR6pP&#10;PhUhhF2MCjLvy1hKl2Rk0PVtSRy4u60M+gCrVOoKXyHcFHIYRRNpMOfQkGFJm4ySx+lpFFzXo9Vz&#10;mxb1ntd2cGju5e1y3ivV7TSrGQhPjf+Lf+6dDvPHwzF8vwkn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mTBvwAAAN0AAAAPAAAAAAAAAAAAAAAAAJgCAABkcnMvZG93bnJl&#10;di54bWxQSwUGAAAAAAQABAD1AAAAhAMAAAAA&#10;" fillcolor="#254163 [1636]" stroked="f">
                          <v:fill color2="#4477b6 [3012]" rotate="t" angle="180" colors="0 #2c5d98;52429f #3c7bc7;1 #3a7ccb" focus="100%" type="gradient">
                            <o:fill v:ext="view" type="gradientUnscaled"/>
                          </v:fill>
                          <v:shadow on="t" color="black" opacity="22937f" origin=",.5" offset="0,.63889mm"/>
                          <v:textbox>
                            <w:txbxContent>
                              <w:p w14:paraId="31F9B886"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v:textbox>
                        </v:shape>
                        <v:shape id="Text Box 3" o:spid="_x0000_s1117" type="#_x0000_t202" style="position:absolute;left:7167;top:21289;width:170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X2cUA&#10;AADdAAAADwAAAGRycy9kb3ducmV2LnhtbERPS0vDQBC+F/wPywi9tZsWLBK7LeIDPLS1xhb0NmbH&#10;JJidDbvTNP57VxC8zcf3nOV6cK3qKcTGs4HZNANFXHrbcGXg8Po4uQYVBdli65kMfFOE9epitMTc&#10;+jO/UF9IpVIIxxwN1CJdrnUsa3IYp74jTtynDw4lwVBpG/Ccwl2r51m20A4bTg01dnRXU/lVnJyB&#10;9i2GzUcm7/19tZX9sz4dH2Y7Y8aXw+0NKKFB/sV/7ieb5l/NF/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tfZxQAAAN0AAAAPAAAAAAAAAAAAAAAAAJgCAABkcnMv&#10;ZG93bnJldi54bWxQSwUGAAAAAAQABAD1AAAAigMAAAAA&#10;" filled="f" stroked="f" strokeweight=".5pt">
                          <v:textbox inset="0,0,0,0">
                            <w:txbxContent>
                              <w:p w14:paraId="3A381ACB" w14:textId="77777777" w:rsidR="00CC308A" w:rsidRPr="004D1E70" w:rsidRDefault="00CC308A" w:rsidP="00350925">
                                <w:pPr>
                                  <w:pStyle w:val="TriangleNumbers"/>
                                  <w:rPr>
                                    <w:color w:val="FFFFFF" w:themeColor="background1"/>
                                    <w:szCs w:val="18"/>
                                  </w:rPr>
                                </w:pPr>
                                <w:r w:rsidRPr="004D1E70">
                                  <w:rPr>
                                    <w:color w:val="FFFFFF" w:themeColor="background1"/>
                                    <w:szCs w:val="18"/>
                                  </w:rPr>
                                  <w:t>2</w:t>
                                </w:r>
                                <w:r>
                                  <w:rPr>
                                    <w:color w:val="FFFFFF" w:themeColor="background1"/>
                                    <w:szCs w:val="18"/>
                                  </w:rPr>
                                  <w:t>a</w:t>
                                </w:r>
                              </w:p>
                              <w:p w14:paraId="1568A920"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v:textbox>
                        </v:shape>
                      </v:group>
                      <v:group id="Group 1529" o:spid="_x0000_s1118" style="position:absolute;left:22146;top:48682;width:2858;height:2514" coordorigin="-17217,17209" coordsize="286378,25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Isosceles Triangle 1530" o:spid="_x0000_s1119" type="#_x0000_t5" style="position:absolute;left:-17217;top:17209;width:286378;height:2518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Wt8YA&#10;AADdAAAADwAAAGRycy9kb3ducmV2LnhtbESPT2vCQBDF74LfYRnBm26qaEt0lVgobbGH+gfPQ3ZM&#10;QrOzIbtq/Padg+Bthvfmvd8s152r1ZXaUHk28DJOQBHn3lZcGDgePkZvoEJEtlh7JgN3CrBe9XtL&#10;TK2/8Y6u+1goCeGQooEyxibVOuQlOQxj3xCLdvatwyhrW2jb4k3CXa0nSTLXDiuWhhIbei8p/9tf&#10;nIHX7Xdy2ORZmDb3Wfzc/WY/J8qMGQ66bAEqUhef5sf1lxX82VT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Wt8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386A9AC0"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v:textbox>
                        </v:shape>
                        <v:shape id="Text Box 3" o:spid="_x0000_s1120" type="#_x0000_t202" style="position:absolute;left:42703;top:30166;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ZcMQA&#10;AADdAAAADwAAAGRycy9kb3ducmV2LnhtbERPS0vDQBC+C/6HZQRvdhNFkbTbUrQFD776EOxtmp0m&#10;wexs2J2m8d+7guBtPr7nTGaDa1VPITaeDeSjDBRx6W3DlYHtZnl1DyoKssXWMxn4pgiz6fnZBAvr&#10;T7yifi2VSiEcCzRQi3SF1rGsyWEc+Y44cQcfHEqCodI24CmFu1ZfZ9mddthwaqixo4eayq/10Rlo&#10;P2N43mey6x+rF3l/08ePRf5qzOXFMB+DEhrkX/znfrJp/u1NDr/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2XDEAAAA3QAAAA8AAAAAAAAAAAAAAAAAmAIAAGRycy9k&#10;b3ducmV2LnhtbFBLBQYAAAAABAAEAPUAAACJAwAAAAA=&#10;" filled="f" stroked="f" strokeweight=".5pt">
                          <v:textbox inset="0,0,0,0">
                            <w:txbxContent>
                              <w:p w14:paraId="0B2D2BF2" w14:textId="77777777" w:rsidR="00CC308A" w:rsidRPr="004D1E70" w:rsidRDefault="00CC308A" w:rsidP="00350925">
                                <w:pPr>
                                  <w:pStyle w:val="TriangleNumbers"/>
                                  <w:rPr>
                                    <w:color w:val="FFFFFF" w:themeColor="background1"/>
                                    <w:szCs w:val="18"/>
                                  </w:rPr>
                                </w:pPr>
                                <w:r>
                                  <w:rPr>
                                    <w:color w:val="FFFFFF" w:themeColor="background1"/>
                                    <w:szCs w:val="18"/>
                                  </w:rPr>
                                  <w:t>2b</w:t>
                                </w:r>
                              </w:p>
                              <w:p w14:paraId="5EFBA214" w14:textId="77777777" w:rsidR="00CC308A" w:rsidRPr="004D1E70" w:rsidRDefault="00CC308A" w:rsidP="00350925">
                                <w:pPr>
                                  <w:pStyle w:val="TriangleNumbers"/>
                                  <w:rPr>
                                    <w:color w:val="FFFFFF" w:themeColor="background1"/>
                                    <w:szCs w:val="18"/>
                                  </w:rPr>
                                </w:pPr>
                                <w:r w:rsidRPr="004D1E70">
                                  <w:rPr>
                                    <w:color w:val="FFFFFF" w:themeColor="background1"/>
                                    <w:szCs w:val="18"/>
                                  </w:rPr>
                                  <w:t> </w:t>
                                </w:r>
                              </w:p>
                            </w:txbxContent>
                          </v:textbox>
                        </v:shape>
                      </v:group>
                      <v:group id="Group 954" o:spid="_x0000_s1121" style="position:absolute;left:27728;top:46303;width:2857;height:2508" coordsize="286378,25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Isosceles Triangle 955" o:spid="_x0000_s1122" type="#_x0000_t5" style="position:absolute;width:286378;height:2518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RMUA&#10;AADcAAAADwAAAGRycy9kb3ducmV2LnhtbESPQWvCQBSE74L/YXmCt2ajEm2jq6SFokUPVYvnR/aZ&#10;BLNvQ3ar8d93hYLHYWa+YRarztTiSq2rLCsYRTEI4tzqigsFP8fPl1cQziNrrC2Tgjs5WC37vQWm&#10;2t54T9eDL0SAsEtRQel9k0rp8pIMusg2xME729agD7ItpG7xFuCmluM4nkqDFYeFEhv6KCm/HH6N&#10;gtn2Kz6+55mbNPfEr/ff2e5EmVLDQZfNQXjq/DP8395oBW9JAo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RE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02E9FC56" w14:textId="77777777" w:rsidR="00CC308A" w:rsidRDefault="00CC308A" w:rsidP="0049540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23" type="#_x0000_t202" style="position:absolute;left:59920;top:1295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3A8QA&#10;AADcAAAADwAAAGRycy9kb3ducmV2LnhtbERPTU/CQBC9m/AfNkPCTbaYYLCyEKKQeFBQ1ERvY3do&#10;G7uzze5Qyr9nDyYeX973fNm7RnUUYu3ZwGScgSIuvK25NPDxvrmegYqCbLHxTAbOFGG5GFzNMbf+&#10;xG/U7aVUKYRjjgYqkTbXOhYVOYxj3xIn7uCDQ0kwlNoGPKVw1+ibLLvVDmtODRW29FBR8bs/OgPN&#10;VwzPP5l8d4/li7zu9PFzPdkaMxr2q3tQQr38i//cT9bA3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twPEAAAA3AAAAA8AAAAAAAAAAAAAAAAAmAIAAGRycy9k&#10;b3ducmV2LnhtbFBLBQYAAAAABAAEAPUAAACJAwAAAAA=&#10;" filled="f" stroked="f" strokeweight=".5pt">
                          <v:textbox inset="0,0,0,0">
                            <w:txbxContent>
                              <w:p w14:paraId="4DC26FC6" w14:textId="77777777" w:rsidR="00CC308A" w:rsidRDefault="00CC308A" w:rsidP="002B0467">
                                <w:pPr>
                                  <w:pStyle w:val="TriangleNumbers"/>
                                  <w:rPr>
                                    <w:sz w:val="24"/>
                                    <w:szCs w:val="24"/>
                                  </w:rPr>
                                </w:pPr>
                                <w:r>
                                  <w:t>3</w:t>
                                </w:r>
                              </w:p>
                              <w:p w14:paraId="3746E5E2" w14:textId="77777777" w:rsidR="00CC308A" w:rsidRDefault="00CC308A" w:rsidP="0049540A">
                                <w:pPr>
                                  <w:pStyle w:val="NormalWeb"/>
                                  <w:spacing w:before="0" w:beforeAutospacing="0" w:after="0" w:afterAutospacing="0"/>
                                  <w:jc w:val="center"/>
                                </w:pPr>
                                <w:r>
                                  <w:rPr>
                                    <w:rFonts w:eastAsia="Calibri" w:cs="Arial"/>
                                    <w:b/>
                                    <w:bCs/>
                                    <w:color w:val="FFFFFF"/>
                                    <w:sz w:val="18"/>
                                    <w:szCs w:val="18"/>
                                  </w:rPr>
                                  <w:t> </w:t>
                                </w:r>
                              </w:p>
                            </w:txbxContent>
                          </v:textbox>
                        </v:shape>
                      </v:group>
                      <v:group id="Group 959" o:spid="_x0000_s1124" style="position:absolute;left:33973;top:46269;width:2857;height:2508" coordsize="286378,25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Isosceles Triangle 960" o:spid="_x0000_s1125" type="#_x0000_t5" style="position:absolute;width:286378;height:2518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dYcEA&#10;AADcAAAADwAAAGRycy9kb3ducmV2LnhtbERPy4rCMBTdC/MP4Q64s+koOtoxShVERRfjA9eX5k5b&#10;prkpTdT692YhuDyc93TemkrcqHGlZQVfUQyCOLO65FzB+bTqjUE4j6yxskwKHuRgPvvoTDHR9s4H&#10;uh19LkIIuwQVFN7XiZQuK8igi2xNHLg/2xj0ATa51A3eQ7ipZD+OR9JgyaGhwJqWBWX/x6tR8L3b&#10;xqdFlrpB/Rj69eE33V8oVar72aY/IDy1/i1+uTdawWQU5ocz4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nWH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009B936B"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26" type="#_x0000_t202" style="position:absolute;left:59920;top:1295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UI8YA&#10;AADcAAAADwAAAGRycy9kb3ducmV2LnhtbESPS2vDMBCE74X+B7GF3BrZPYTGiRJCH5BDn2kC6W1r&#10;bWxTa2WkjeP++6oQ6HGYmW+Y+XJwreopxMazgXycgSIuvW24MrD9eLy+BRUF2WLrmQz8UITl4vJi&#10;joX1J36nfiOVShCOBRqoRbpC61jW5DCOfUecvIMPDiXJUGkb8JTgrtU3WTbRDhtOCzV2dFdT+b05&#10;OgPtPoanr0w++/vqWd5e9XH3kL8YM7oaVjNQQoP8h8/ttTUwneT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UI8YAAADcAAAADwAAAAAAAAAAAAAAAACYAgAAZHJz&#10;L2Rvd25yZXYueG1sUEsFBgAAAAAEAAQA9QAAAIsDAAAAAA==&#10;" filled="f" stroked="f" strokeweight=".5pt">
                          <v:textbox inset="0,0,0,0">
                            <w:txbxContent>
                              <w:p w14:paraId="3D75C41B" w14:textId="77777777" w:rsidR="00CC308A" w:rsidRDefault="00CC308A" w:rsidP="002B0467">
                                <w:pPr>
                                  <w:pStyle w:val="TriangleNumbers"/>
                                  <w:rPr>
                                    <w:sz w:val="24"/>
                                    <w:szCs w:val="24"/>
                                  </w:rPr>
                                </w:pPr>
                                <w:r>
                                  <w:t>4</w:t>
                                </w:r>
                              </w:p>
                              <w:p w14:paraId="69F1178C"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v:textbox>
                        </v:shape>
                      </v:group>
                      <v:group id="Group 962" o:spid="_x0000_s1127" style="position:absolute;left:40572;top:46232;width:2857;height:2508" coordsize="286378,25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Isosceles Triangle 963" o:spid="_x0000_s1128" type="#_x0000_t5" style="position:absolute;width:286378;height:2518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DFsUA&#10;AADcAAAADwAAAGRycy9kb3ducmV2LnhtbESPQWvCQBSE7wX/w/IKvemmitqmrhILxRY9aCKeH9nX&#10;JJh9G7LbJP77bkHocZiZb5jVZjC16Kh1lWUFz5MIBHFudcWFgnP2MX4B4TyyxtoyKbiRg8169LDC&#10;WNueT9SlvhABwi5GBaX3TSyly0sy6Ca2IQ7et20N+iDbQuoW+wA3tZxG0UIarDgslNjQe0n5Nf0x&#10;Cpb7ryjb5ombNbe5352OyeFCiVJPj0PyBsLT4P/D9/anVvC6mMH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QMW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5537A945"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29" type="#_x0000_t202" style="position:absolute;left:59920;top:12957;width:171150;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3u8cA&#10;AADcAAAADwAAAGRycy9kb3ducmV2LnhtbESPQUvDQBSE74X+h+UVvLWbihQbuy2lKnhQW9sKentm&#10;n0kw+zbsvqbx37uC4HGYmW+Yxap3jeooxNqzgekkA0VceFtzaeB4uB9fg4qCbLHxTAa+KcJqORws&#10;MLf+zC/U7aVUCcIxRwOVSJtrHYuKHMaJb4mT9+mDQ0kylNoGPCe4a/Rlls20w5rTQoUtbSoqvvYn&#10;Z6B5i+HxI5P37rZ8kt1Wn17vps/GXIz69Q0ooV7+w3/tB2tgP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d7vHAAAA3AAAAA8AAAAAAAAAAAAAAAAAmAIAAGRy&#10;cy9kb3ducmV2LnhtbFBLBQYAAAAABAAEAPUAAACMAwAAAAA=&#10;" filled="f" stroked="f" strokeweight=".5pt">
                          <v:textbox inset="0,0,0,0">
                            <w:txbxContent>
                              <w:p w14:paraId="7DA47AE3" w14:textId="77777777" w:rsidR="00CC308A" w:rsidRDefault="00CC308A" w:rsidP="002B0467">
                                <w:pPr>
                                  <w:pStyle w:val="TriangleNumbers"/>
                                  <w:rPr>
                                    <w:sz w:val="24"/>
                                    <w:szCs w:val="24"/>
                                  </w:rPr>
                                </w:pPr>
                                <w:r>
                                  <w:t>5</w:t>
                                </w:r>
                              </w:p>
                              <w:p w14:paraId="2A0B4A4E" w14:textId="77777777" w:rsidR="00CC308A" w:rsidRDefault="00CC308A" w:rsidP="002B0467">
                                <w:pPr>
                                  <w:pStyle w:val="NormalWeb"/>
                                  <w:spacing w:before="0" w:beforeAutospacing="0" w:after="0" w:afterAutospacing="0"/>
                                  <w:jc w:val="center"/>
                                </w:pPr>
                                <w:r>
                                  <w:rPr>
                                    <w:rFonts w:eastAsia="Calibri" w:cs="Arial"/>
                                    <w:b/>
                                    <w:bCs/>
                                    <w:color w:val="FFFFFF"/>
                                    <w:sz w:val="18"/>
                                    <w:szCs w:val="18"/>
                                  </w:rPr>
                                  <w:t> </w:t>
                                </w:r>
                              </w:p>
                            </w:txbxContent>
                          </v:textbox>
                        </v:shape>
                      </v:group>
                      <v:shape id="Picture 398" o:spid="_x0000_s1130" type="#_x0000_t75" style="position:absolute;left:12285;top:63723;width:22286;height:8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9xqjCAAAA3AAAAA8AAABkcnMvZG93bnJldi54bWxET89rwjAUvg/8H8ITvM1UZWN2pkUKwi4O&#10;dEXw9mje2m7NS9bEWv97cxB2/Ph+b/LRdGKg3reWFSzmCQjiyuqWawXl1+75DYQPyBo7y6TgRh7y&#10;bPK0wVTbKx9oOIZaxBD2KSpoQnCplL5qyKCfW0ccuW/bGwwR9rXUPV5juOnkMklepcGWY0ODjoqG&#10;qt/jxShY+r8fN7zsi4PblXwaz5/norwoNZuO23cQgcbwL364P7SC1TqujWfiEZ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fcaowgAAANwAAAAPAAAAAAAAAAAAAAAAAJ8C&#10;AABkcnMvZG93bnJldi54bWxQSwUGAAAAAAQABAD3AAAAjgMAAAAA&#10;" stroked="t" strokecolor="#bfbfbf [2412]">
                        <v:imagedata r:id="rId35" o:title=""/>
                        <v:shadow on="t" color="black" opacity="26214f" origin="-.5,-.5" offset=".74836mm,.74836mm"/>
                        <v:path arrowok="t"/>
                      </v:shape>
                      <v:group id="Group 877" o:spid="_x0000_s1131" style="position:absolute;left:15030;top:69735;width:2502;height:2845" coordorigin="-1,1"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Isosceles Triangle 879" o:spid="_x0000_s1132" type="#_x0000_t5" style="position:absolute;left:-17122;top:17122;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A+MUA&#10;AADcAAAADwAAAGRycy9kb3ducmV2LnhtbESPS2vDMBCE74X+B7GF3Bo5CTSpa8U4AUNzCeRB6HGx&#10;1g9qrYyl2O6/rwKFHoeZ+YZJ0sm0YqDeNZYVLOYRCOLC6oYrBddL/roB4TyyxtYyKfghB+n2+SnB&#10;WNuRTzScfSUChF2MCmrvu1hKV9Rk0M1tRxy80vYGfZB9JXWPY4CbVi6j6E0abDgs1NjRvqbi+3w3&#10;Cm67VXbPq3Y48M4ujlPZfV0vB6VmL1P2AcLT5P/Df+1PrWCzfofH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MD4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018B2324" w14:textId="77777777" w:rsidR="00CC308A" w:rsidRDefault="00CC308A" w:rsidP="00430D5D">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33" type="#_x0000_t202" style="position:absolute;left:3366;top:60404;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jM8YA&#10;AADcAAAADwAAAGRycy9kb3ducmV2LnhtbESPT2vCQBTE74V+h+UVvNWNHiSkriK2hR761yro7Zl9&#10;JqHZt2H3GdNv3y0Uehxm5jfMfDm4VvUUYuPZwGScgSIuvW24MrD9fLzNQUVBtth6JgPfFGG5uL6a&#10;Y2H9hT+o30ilEoRjgQZqka7QOpY1OYxj3xEn7+SDQ0kyVNoGvCS4a/U0y2baYcNpocaO1jWVX5uz&#10;M9DuY3g+ZnLo76sXeX/T593D5NWY0c2wugMlNMh/+K/9ZA3k+RR+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OjM8YAAADcAAAADwAAAAAAAAAAAAAAAACYAgAAZHJz&#10;L2Rvd25yZXYueG1sUEsFBgAAAAAEAAQA9QAAAIsDAAAAAA==&#10;" filled="f" stroked="f" strokeweight=".5pt">
                          <v:textbox inset="0,0,0,0">
                            <w:txbxContent>
                              <w:p w14:paraId="7568FAE2" w14:textId="46E6C655" w:rsidR="00CC308A" w:rsidRDefault="00CC308A" w:rsidP="00430D5D">
                                <w:pPr>
                                  <w:pStyle w:val="TriangleNumbers"/>
                                  <w:rPr>
                                    <w:sz w:val="24"/>
                                    <w:szCs w:val="24"/>
                                  </w:rPr>
                                </w:pPr>
                                <w:r>
                                  <w:t>6</w:t>
                                </w:r>
                              </w:p>
                              <w:p w14:paraId="576DA1FE" w14:textId="77777777" w:rsidR="00CC308A" w:rsidRDefault="00CC308A" w:rsidP="00430D5D">
                                <w:pPr>
                                  <w:pStyle w:val="NormalWeb"/>
                                  <w:spacing w:before="0" w:beforeAutospacing="0" w:after="0" w:afterAutospacing="0"/>
                                  <w:jc w:val="center"/>
                                </w:pPr>
                                <w:r>
                                  <w:rPr>
                                    <w:rFonts w:eastAsia="Calibri" w:cs="Arial"/>
                                    <w:b/>
                                    <w:bCs/>
                                    <w:color w:val="FFFFFF"/>
                                    <w:sz w:val="18"/>
                                    <w:szCs w:val="18"/>
                                  </w:rPr>
                                  <w:t> </w:t>
                                </w:r>
                              </w:p>
                            </w:txbxContent>
                          </v:textbox>
                        </v:shape>
                      </v:group>
                      <w10:anchorlock/>
                    </v:group>
                  </w:pict>
                </mc:Fallback>
              </mc:AlternateContent>
            </w:r>
          </w:p>
        </w:tc>
        <w:tc>
          <w:tcPr>
            <w:tcW w:w="3702" w:type="dxa"/>
            <w:tcBorders>
              <w:top w:val="single" w:sz="4" w:space="0" w:color="DBE5F1" w:themeColor="accent1" w:themeTint="33"/>
              <w:left w:val="single" w:sz="4" w:space="0" w:color="DBE5F1" w:themeColor="accent1" w:themeTint="33"/>
              <w:right w:val="single" w:sz="36" w:space="0" w:color="4F81BD"/>
            </w:tcBorders>
          </w:tcPr>
          <w:p w14:paraId="33605FB3" w14:textId="65E5E6C4" w:rsidR="00350925" w:rsidRPr="00A323F1" w:rsidRDefault="00E8039F" w:rsidP="00A4660B">
            <w:pPr>
              <w:pStyle w:val="Heading2"/>
              <w:outlineLvl w:val="1"/>
              <w:cnfStyle w:val="000000010000" w:firstRow="0" w:lastRow="0" w:firstColumn="0" w:lastColumn="0" w:oddVBand="0" w:evenVBand="0" w:oddHBand="0" w:evenHBand="1" w:firstRowFirstColumn="0" w:firstRowLastColumn="0" w:lastRowFirstColumn="0" w:lastRowLastColumn="0"/>
            </w:pPr>
            <w:r>
              <w:t>Find the</w:t>
            </w:r>
            <w:r w:rsidR="00704A14">
              <w:t xml:space="preserve"> </w:t>
            </w:r>
            <w:r w:rsidR="00AA2C41">
              <w:t xml:space="preserve">Proposal’s </w:t>
            </w:r>
            <w:r w:rsidR="00704A14">
              <w:t>Credit Distribution</w:t>
            </w:r>
            <w:r w:rsidR="002B0467">
              <w:t xml:space="preserve"> </w:t>
            </w:r>
          </w:p>
        </w:tc>
      </w:tr>
      <w:tr w:rsidR="00350925" w14:paraId="28498F9F" w14:textId="77777777" w:rsidTr="00993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3B125C21" w14:textId="77777777" w:rsidR="00350925" w:rsidRPr="002A33A9" w:rsidRDefault="00350925" w:rsidP="00A4660B">
            <w:pPr>
              <w:pStyle w:val="SmallSpace"/>
            </w:pPr>
          </w:p>
        </w:tc>
        <w:tc>
          <w:tcPr>
            <w:tcW w:w="3702" w:type="dxa"/>
            <w:tcBorders>
              <w:top w:val="nil"/>
              <w:left w:val="single" w:sz="4" w:space="0" w:color="DBE5F1" w:themeColor="accent1" w:themeTint="33"/>
              <w:bottom w:val="nil"/>
              <w:right w:val="single" w:sz="36" w:space="0" w:color="4F81BD"/>
            </w:tcBorders>
          </w:tcPr>
          <w:p w14:paraId="4A653907" w14:textId="50B4428B" w:rsidR="00350925" w:rsidRDefault="00704A14" w:rsidP="00B01F81">
            <w:pPr>
              <w:pStyle w:val="List1"/>
              <w:numPr>
                <w:ilvl w:val="0"/>
                <w:numId w:val="20"/>
              </w:numPr>
              <w:spacing w:before="120" w:after="120"/>
              <w:ind w:right="180"/>
              <w:cnfStyle w:val="000000100000" w:firstRow="0" w:lastRow="0" w:firstColumn="0" w:lastColumn="0" w:oddVBand="0" w:evenVBand="0" w:oddHBand="1" w:evenHBand="0" w:firstRowFirstColumn="0" w:firstRowLastColumn="0" w:lastRowFirstColumn="0" w:lastRowLastColumn="0"/>
            </w:pPr>
            <w:r>
              <w:t>From the proposal workspace</w:t>
            </w:r>
            <w:r w:rsidR="00350925">
              <w:t>, click</w:t>
            </w:r>
            <w:r>
              <w:t xml:space="preserve"> </w:t>
            </w:r>
            <w:r w:rsidRPr="00704A14">
              <w:rPr>
                <w:b/>
              </w:rPr>
              <w:t>Credit Distribution</w:t>
            </w:r>
            <w:r w:rsidR="004E7895">
              <w:t>.</w:t>
            </w:r>
            <w:r>
              <w:t xml:space="preserve"> </w:t>
            </w:r>
          </w:p>
        </w:tc>
      </w:tr>
      <w:tr w:rsidR="00350925" w:rsidRPr="0077792A" w14:paraId="44FAA4AE" w14:textId="77777777" w:rsidTr="00993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29178494" w14:textId="77777777" w:rsidR="00350925" w:rsidRPr="002A33A9" w:rsidRDefault="00350925" w:rsidP="00A4660B">
            <w:pPr>
              <w:pStyle w:val="SmallSpace"/>
            </w:pPr>
          </w:p>
        </w:tc>
        <w:tc>
          <w:tcPr>
            <w:tcW w:w="3702" w:type="dxa"/>
            <w:tcBorders>
              <w:left w:val="single" w:sz="4" w:space="0" w:color="DBE5F1" w:themeColor="accent1" w:themeTint="33"/>
              <w:right w:val="single" w:sz="36" w:space="0" w:color="4F81BD"/>
            </w:tcBorders>
          </w:tcPr>
          <w:p w14:paraId="0645F5FD" w14:textId="0E7F3343" w:rsidR="00350925" w:rsidRPr="0077792A" w:rsidRDefault="00E8039F" w:rsidP="00A4660B">
            <w:pPr>
              <w:pStyle w:val="Heading2"/>
              <w:outlineLvl w:val="1"/>
              <w:cnfStyle w:val="000000010000" w:firstRow="0" w:lastRow="0" w:firstColumn="0" w:lastColumn="0" w:oddVBand="0" w:evenVBand="0" w:oddHBand="0" w:evenHBand="1" w:firstRowFirstColumn="0" w:firstRowLastColumn="0" w:lastRowFirstColumn="0" w:lastRowLastColumn="0"/>
            </w:pPr>
            <w:r>
              <w:t>Complete the</w:t>
            </w:r>
            <w:r w:rsidR="002B0467">
              <w:t xml:space="preserve"> Credit Distribution</w:t>
            </w:r>
            <w:r>
              <w:t xml:space="preserve"> </w:t>
            </w:r>
          </w:p>
        </w:tc>
      </w:tr>
      <w:tr w:rsidR="00350925" w:rsidRPr="002A33A9" w14:paraId="38676EF5" w14:textId="77777777" w:rsidTr="00993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5E8C82C6" w14:textId="77777777" w:rsidR="00350925" w:rsidRPr="002A33A9" w:rsidRDefault="00350925" w:rsidP="00A4660B">
            <w:pPr>
              <w:pStyle w:val="SmallSpace"/>
            </w:pPr>
          </w:p>
        </w:tc>
        <w:tc>
          <w:tcPr>
            <w:tcW w:w="3702" w:type="dxa"/>
            <w:tcBorders>
              <w:top w:val="nil"/>
              <w:left w:val="single" w:sz="4" w:space="0" w:color="DBE5F1" w:themeColor="accent1" w:themeTint="33"/>
              <w:bottom w:val="nil"/>
              <w:right w:val="single" w:sz="36" w:space="0" w:color="4F81BD"/>
            </w:tcBorders>
          </w:tcPr>
          <w:p w14:paraId="4F81BE6B" w14:textId="77777777" w:rsidR="005C75D2" w:rsidRPr="00F367A4" w:rsidRDefault="005C75D2" w:rsidP="00F367A4">
            <w:pPr>
              <w:pStyle w:val="List1"/>
              <w:cnfStyle w:val="000000100000" w:firstRow="0" w:lastRow="0" w:firstColumn="0" w:lastColumn="0" w:oddVBand="0" w:evenVBand="0" w:oddHBand="1" w:evenHBand="0" w:firstRowFirstColumn="0" w:firstRowLastColumn="0" w:lastRowFirstColumn="0" w:lastRowLastColumn="0"/>
            </w:pPr>
            <w:r w:rsidRPr="00F367A4">
              <w:t>In the Department/Center/</w:t>
            </w:r>
            <w:r w:rsidR="00864D17" w:rsidRPr="00F367A4">
              <w:br/>
            </w:r>
            <w:r w:rsidRPr="00F367A4">
              <w:t>Institu</w:t>
            </w:r>
            <w:r w:rsidR="00864D17" w:rsidRPr="00F367A4">
              <w:t>t</w:t>
            </w:r>
            <w:r w:rsidRPr="00F367A4">
              <w:t>e column:</w:t>
            </w:r>
          </w:p>
          <w:p w14:paraId="3F72FC91" w14:textId="79D2B7A2" w:rsidR="005C75D2" w:rsidRPr="00E40721" w:rsidRDefault="005C75D2" w:rsidP="00B01F81">
            <w:pPr>
              <w:pStyle w:val="List1"/>
              <w:numPr>
                <w:ilvl w:val="1"/>
                <w:numId w:val="20"/>
              </w:numPr>
              <w:spacing w:before="120" w:after="0"/>
              <w:cnfStyle w:val="000000100000" w:firstRow="0" w:lastRow="0" w:firstColumn="0" w:lastColumn="0" w:oddVBand="0" w:evenVBand="0" w:oddHBand="1" w:evenHBand="0" w:firstRowFirstColumn="0" w:firstRowLastColumn="0" w:lastRowFirstColumn="0" w:lastRowLastColumn="0"/>
              <w:rPr>
                <w:b/>
              </w:rPr>
            </w:pPr>
            <w:r>
              <w:t xml:space="preserve">Click </w:t>
            </w:r>
            <w:r w:rsidRPr="005C75D2">
              <w:rPr>
                <w:b/>
              </w:rPr>
              <w:t xml:space="preserve">Add </w:t>
            </w:r>
            <w:r>
              <w:t>to add the department that will be involved in the internal review process.</w:t>
            </w:r>
          </w:p>
          <w:p w14:paraId="39501D85" w14:textId="4E97DA29" w:rsidR="005C75D2" w:rsidRPr="00E40721" w:rsidRDefault="005C75D2" w:rsidP="00B01F81">
            <w:pPr>
              <w:pStyle w:val="List1"/>
              <w:numPr>
                <w:ilvl w:val="1"/>
                <w:numId w:val="20"/>
              </w:numPr>
              <w:spacing w:before="120" w:after="0"/>
              <w:cnfStyle w:val="000000100000" w:firstRow="0" w:lastRow="0" w:firstColumn="0" w:lastColumn="0" w:oddVBand="0" w:evenVBand="0" w:oddHBand="1" w:evenHBand="0" w:firstRowFirstColumn="0" w:firstRowLastColumn="0" w:lastRowFirstColumn="0" w:lastRowLastColumn="0"/>
              <w:rPr>
                <w:b/>
              </w:rPr>
            </w:pPr>
            <w:r>
              <w:t xml:space="preserve">Click </w:t>
            </w:r>
            <w:r w:rsidRPr="005C75D2">
              <w:rPr>
                <w:b/>
              </w:rPr>
              <w:t xml:space="preserve">Select </w:t>
            </w:r>
            <w:r>
              <w:t xml:space="preserve">and </w:t>
            </w:r>
            <w:r w:rsidR="00F367A4">
              <w:t>then</w:t>
            </w:r>
            <w:r w:rsidR="002B0467">
              <w:t xml:space="preserve"> </w:t>
            </w:r>
            <w:r>
              <w:t xml:space="preserve">the department from the list. Click </w:t>
            </w:r>
            <w:r w:rsidRPr="005C75D2">
              <w:rPr>
                <w:b/>
              </w:rPr>
              <w:t>OK</w:t>
            </w:r>
            <w:r>
              <w:t>.</w:t>
            </w:r>
          </w:p>
          <w:p w14:paraId="51893ECC" w14:textId="77777777" w:rsidR="00864D17" w:rsidRDefault="00864D17" w:rsidP="00864D17">
            <w:pPr>
              <w:pStyle w:val="List1"/>
              <w:numPr>
                <w:ilvl w:val="0"/>
                <w:numId w:val="0"/>
              </w:numPr>
              <w:spacing w:before="120" w:after="0"/>
              <w:ind w:left="360"/>
              <w:cnfStyle w:val="000000100000" w:firstRow="0" w:lastRow="0" w:firstColumn="0" w:lastColumn="0" w:oddVBand="0" w:evenVBand="0" w:oddHBand="1" w:evenHBand="0" w:firstRowFirstColumn="0" w:firstRowLastColumn="0" w:lastRowFirstColumn="0" w:lastRowLastColumn="0"/>
            </w:pPr>
            <w:r>
              <w:t>Repeat the steps above to add more departments.</w:t>
            </w:r>
          </w:p>
          <w:p w14:paraId="193AFCE4" w14:textId="0CAA185E" w:rsidR="00350925" w:rsidRDefault="00864D17" w:rsidP="00F367A4">
            <w:pPr>
              <w:pStyle w:val="List1"/>
              <w:cnfStyle w:val="000000100000" w:firstRow="0" w:lastRow="0" w:firstColumn="0" w:lastColumn="0" w:oddVBand="0" w:evenVBand="0" w:oddHBand="1" w:evenHBand="0" w:firstRowFirstColumn="0" w:firstRowLastColumn="0" w:lastRowFirstColumn="0" w:lastRowLastColumn="0"/>
            </w:pPr>
            <w:r>
              <w:t xml:space="preserve">In the Proposal Credit column, </w:t>
            </w:r>
            <w:r w:rsidR="0049540A">
              <w:br/>
            </w:r>
            <w:r>
              <w:t xml:space="preserve">type </w:t>
            </w:r>
            <w:r w:rsidR="00FA6B59">
              <w:t xml:space="preserve">the </w:t>
            </w:r>
            <w:r w:rsidR="0049540A">
              <w:t xml:space="preserve">percentage </w:t>
            </w:r>
            <w:r>
              <w:t xml:space="preserve">contribution </w:t>
            </w:r>
            <w:r w:rsidR="00FA6B59">
              <w:t xml:space="preserve">of that person </w:t>
            </w:r>
            <w:r>
              <w:t xml:space="preserve">to the proposal. </w:t>
            </w:r>
            <w:r w:rsidR="00F367A4">
              <w:br/>
            </w:r>
            <w:r>
              <w:t xml:space="preserve">The total percentage across people must </w:t>
            </w:r>
            <w:r w:rsidR="00FA6B59">
              <w:t>be</w:t>
            </w:r>
            <w:r>
              <w:t xml:space="preserve"> 100%. </w:t>
            </w:r>
          </w:p>
          <w:p w14:paraId="07047612" w14:textId="77777777" w:rsidR="0049540A" w:rsidRDefault="0049540A" w:rsidP="00F367A4">
            <w:pPr>
              <w:pStyle w:val="List1"/>
              <w:cnfStyle w:val="000000100000" w:firstRow="0" w:lastRow="0" w:firstColumn="0" w:lastColumn="0" w:oddVBand="0" w:evenVBand="0" w:oddHBand="1" w:evenHBand="0" w:firstRowFirstColumn="0" w:firstRowLastColumn="0" w:lastRowFirstColumn="0" w:lastRowLastColumn="0"/>
            </w:pPr>
            <w:r>
              <w:t>In the Financial Credit column, type the percentage of the person’s budget that will be distributed to each department.</w:t>
            </w:r>
          </w:p>
          <w:p w14:paraId="51324FB4" w14:textId="77777777" w:rsidR="0049540A" w:rsidRDefault="002B0467" w:rsidP="00F367A4">
            <w:pPr>
              <w:pStyle w:val="List1"/>
              <w:cnfStyle w:val="000000100000" w:firstRow="0" w:lastRow="0" w:firstColumn="0" w:lastColumn="0" w:oddVBand="0" w:evenVBand="0" w:oddHBand="1" w:evenHBand="0" w:firstRowFirstColumn="0" w:firstRowLastColumn="0" w:lastRowFirstColumn="0" w:lastRowLastColumn="0"/>
            </w:pPr>
            <w:r>
              <w:t>In the Recognition Credit column, type the percentage of recognition that each department will receive for the person’s intellectual property (ideas, plans, etc.)</w:t>
            </w:r>
          </w:p>
          <w:p w14:paraId="12288AF4" w14:textId="77777777" w:rsidR="002B0467" w:rsidRPr="002B0467" w:rsidRDefault="002B0467" w:rsidP="00430D5D">
            <w:pPr>
              <w:pStyle w:val="List1"/>
              <w:cnfStyle w:val="000000100000" w:firstRow="0" w:lastRow="0" w:firstColumn="0" w:lastColumn="0" w:oddVBand="0" w:evenVBand="0" w:oddHBand="1" w:evenHBand="0" w:firstRowFirstColumn="0" w:firstRowLastColumn="0" w:lastRowFirstColumn="0" w:lastRowLastColumn="0"/>
            </w:pPr>
            <w:r>
              <w:t xml:space="preserve">Click </w:t>
            </w:r>
            <w:r w:rsidRPr="002B0467">
              <w:rPr>
                <w:b/>
              </w:rPr>
              <w:t>OK</w:t>
            </w:r>
            <w:r>
              <w:t xml:space="preserve"> to return to the proposal workspace.</w:t>
            </w:r>
          </w:p>
        </w:tc>
      </w:tr>
      <w:tr w:rsidR="00350925" w14:paraId="4FE0A230" w14:textId="77777777" w:rsidTr="00993FF6">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73188F4F" w14:textId="77777777" w:rsidR="00350925" w:rsidRPr="002A33A9" w:rsidRDefault="00350925" w:rsidP="00A4660B">
            <w:pPr>
              <w:pStyle w:val="SmallSpace"/>
            </w:pPr>
          </w:p>
        </w:tc>
        <w:tc>
          <w:tcPr>
            <w:tcW w:w="3702" w:type="dxa"/>
            <w:tcBorders>
              <w:left w:val="single" w:sz="4" w:space="0" w:color="DBE5F1" w:themeColor="accent1" w:themeTint="33"/>
              <w:right w:val="single" w:sz="36" w:space="0" w:color="4F81BD"/>
            </w:tcBorders>
          </w:tcPr>
          <w:p w14:paraId="103EAF88" w14:textId="77777777" w:rsidR="00FA6B59" w:rsidRPr="00FA6B59" w:rsidRDefault="00704A14" w:rsidP="00FA6B59">
            <w:pPr>
              <w:pStyle w:val="Heading2"/>
              <w:outlineLvl w:val="1"/>
              <w:cnfStyle w:val="000000010000" w:firstRow="0" w:lastRow="0" w:firstColumn="0" w:lastColumn="0" w:oddVBand="0" w:evenVBand="0" w:oddHBand="0" w:evenHBand="1" w:firstRowFirstColumn="0" w:firstRowLastColumn="0" w:lastRowFirstColumn="0" w:lastRowLastColumn="0"/>
            </w:pPr>
            <w:r>
              <w:t>Next Step</w:t>
            </w:r>
          </w:p>
        </w:tc>
      </w:tr>
      <w:tr w:rsidR="00350925" w14:paraId="655743AD" w14:textId="77777777" w:rsidTr="004942A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bottom w:val="single" w:sz="36" w:space="0" w:color="4F81BD" w:themeColor="accent1"/>
              <w:right w:val="single" w:sz="4" w:space="0" w:color="DBE5F1" w:themeColor="accent1" w:themeTint="33"/>
            </w:tcBorders>
            <w:shd w:val="clear" w:color="auto" w:fill="FFF8CD"/>
          </w:tcPr>
          <w:p w14:paraId="77BAE499" w14:textId="77777777" w:rsidR="00350925" w:rsidRPr="002A33A9" w:rsidRDefault="00350925" w:rsidP="00A4660B">
            <w:pPr>
              <w:pStyle w:val="SmallSpace"/>
            </w:pPr>
          </w:p>
        </w:tc>
        <w:tc>
          <w:tcPr>
            <w:tcW w:w="3702" w:type="dxa"/>
            <w:tcBorders>
              <w:top w:val="nil"/>
              <w:left w:val="single" w:sz="4" w:space="0" w:color="DBE5F1" w:themeColor="accent1" w:themeTint="33"/>
              <w:bottom w:val="single" w:sz="36" w:space="0" w:color="4F81BD" w:themeColor="accent1"/>
              <w:right w:val="single" w:sz="36" w:space="0" w:color="4F81BD"/>
            </w:tcBorders>
          </w:tcPr>
          <w:p w14:paraId="57E0C7A1" w14:textId="77777777" w:rsidR="00350925" w:rsidRDefault="00E56107" w:rsidP="00350925">
            <w:pPr>
              <w:cnfStyle w:val="000000100000" w:firstRow="0" w:lastRow="0" w:firstColumn="0" w:lastColumn="0" w:oddVBand="0" w:evenVBand="0" w:oddHBand="1" w:evenHBand="0" w:firstRowFirstColumn="0" w:firstRowLastColumn="0" w:lastRowFirstColumn="0" w:lastRowLastColumn="0"/>
            </w:pPr>
            <w:hyperlink w:anchor="_Complete_a_Budget" w:history="1">
              <w:r w:rsidR="003570CA">
                <w:rPr>
                  <w:rStyle w:val="Hyperlink"/>
                </w:rPr>
                <w:t>Complete a Budget for a Proposal</w:t>
              </w:r>
            </w:hyperlink>
          </w:p>
        </w:tc>
      </w:tr>
      <w:tr w:rsidR="00720363" w:rsidRPr="00A323F1" w14:paraId="3927E63C" w14:textId="77777777" w:rsidTr="00AB58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shd w:val="clear" w:color="auto" w:fill="4F81BD" w:themeFill="accent1"/>
          </w:tcPr>
          <w:p w14:paraId="5FCC3C08" w14:textId="44B9E5D6" w:rsidR="00430CCE" w:rsidRPr="00430CCE" w:rsidRDefault="003570CA" w:rsidP="00430CCE">
            <w:pPr>
              <w:pStyle w:val="Heading1"/>
              <w:outlineLvl w:val="0"/>
              <w:rPr>
                <w:rFonts w:cs="Arial"/>
              </w:rPr>
            </w:pPr>
            <w:bookmarkStart w:id="17" w:name="_Complete_Budgets_for"/>
            <w:bookmarkStart w:id="18" w:name="_Fill_Out_Budgets"/>
            <w:bookmarkStart w:id="19" w:name="_Complete_a_Budget"/>
            <w:bookmarkStart w:id="20" w:name="_Ref438724513"/>
            <w:bookmarkStart w:id="21" w:name="_Toc467261542"/>
            <w:bookmarkEnd w:id="17"/>
            <w:bookmarkEnd w:id="18"/>
            <w:bookmarkEnd w:id="19"/>
            <w:r>
              <w:rPr>
                <w:rFonts w:cs="Arial"/>
              </w:rPr>
              <w:t>Complete a Budget</w:t>
            </w:r>
            <w:r w:rsidR="00720363" w:rsidRPr="00430CCE">
              <w:rPr>
                <w:rFonts w:cs="Arial"/>
              </w:rPr>
              <w:t xml:space="preserve"> for a Proposal</w:t>
            </w:r>
            <w:bookmarkEnd w:id="20"/>
            <w:bookmarkEnd w:id="21"/>
          </w:p>
        </w:tc>
      </w:tr>
      <w:tr w:rsidR="00720363" w:rsidRPr="00A323F1" w14:paraId="1C263229" w14:textId="77777777" w:rsidTr="00993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tcPr>
          <w:p w14:paraId="4AB851C8" w14:textId="77777777" w:rsidR="00720363" w:rsidRPr="00A323F1" w:rsidRDefault="00264F29" w:rsidP="001F2CDA">
            <w:pPr>
              <w:ind w:right="90"/>
            </w:pPr>
            <w:r>
              <w:t xml:space="preserve">When you </w:t>
            </w:r>
            <w:r w:rsidR="001F2CDA">
              <w:t>finish</w:t>
            </w:r>
            <w:r>
              <w:t xml:space="preserve"> </w:t>
            </w:r>
            <w:r w:rsidR="00720363">
              <w:t xml:space="preserve">a </w:t>
            </w:r>
            <w:r w:rsidR="00054376">
              <w:t>proposal</w:t>
            </w:r>
            <w:r>
              <w:t xml:space="preserve">, </w:t>
            </w:r>
            <w:r w:rsidR="00350925">
              <w:t xml:space="preserve">the system </w:t>
            </w:r>
            <w:r w:rsidR="00720363">
              <w:t>autom</w:t>
            </w:r>
            <w:r>
              <w:t xml:space="preserve">atically creates </w:t>
            </w:r>
            <w:r w:rsidR="00F97DAC">
              <w:t>a</w:t>
            </w:r>
            <w:r>
              <w:t xml:space="preserve"> </w:t>
            </w:r>
            <w:r w:rsidR="00F97DAC">
              <w:t>b</w:t>
            </w:r>
            <w:r w:rsidR="00720363">
              <w:t xml:space="preserve">udget based on the </w:t>
            </w:r>
            <w:r w:rsidR="00D7687F">
              <w:t xml:space="preserve">selected </w:t>
            </w:r>
            <w:r w:rsidR="00720363">
              <w:t>sponsor</w:t>
            </w:r>
            <w:r w:rsidR="00F14694">
              <w:t xml:space="preserve"> (and named after the sponsor)</w:t>
            </w:r>
            <w:r w:rsidR="00720363">
              <w:t>.</w:t>
            </w:r>
            <w:r w:rsidR="00720363">
              <w:rPr>
                <w:noProof/>
              </w:rPr>
              <w:t xml:space="preserve"> </w:t>
            </w:r>
            <w:r w:rsidR="00350925">
              <w:rPr>
                <w:noProof/>
              </w:rPr>
              <w:t xml:space="preserve">Your next step is to </w:t>
            </w:r>
            <w:r w:rsidR="00720363">
              <w:rPr>
                <w:noProof/>
              </w:rPr>
              <w:t xml:space="preserve"> </w:t>
            </w:r>
            <w:r w:rsidR="001F2CDA">
              <w:rPr>
                <w:noProof/>
              </w:rPr>
              <w:t>fill out</w:t>
            </w:r>
            <w:r w:rsidR="00720363">
              <w:rPr>
                <w:noProof/>
              </w:rPr>
              <w:t xml:space="preserve"> the </w:t>
            </w:r>
            <w:r w:rsidR="00952E01">
              <w:rPr>
                <w:noProof/>
              </w:rPr>
              <w:t xml:space="preserve">sponsor </w:t>
            </w:r>
            <w:r w:rsidR="00F97DAC">
              <w:rPr>
                <w:noProof/>
              </w:rPr>
              <w:t>b</w:t>
            </w:r>
            <w:r w:rsidR="00720363">
              <w:rPr>
                <w:noProof/>
              </w:rPr>
              <w:t>udget.</w:t>
            </w:r>
          </w:p>
        </w:tc>
      </w:tr>
      <w:tr w:rsidR="00704A14" w:rsidRPr="00A323F1" w14:paraId="4324ECFD" w14:textId="77777777" w:rsidTr="00993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val="restart"/>
            <w:tcBorders>
              <w:top w:val="single" w:sz="4" w:space="0" w:color="DBE5F1" w:themeColor="accent1" w:themeTint="33"/>
              <w:left w:val="single" w:sz="36" w:space="0" w:color="4F81BD"/>
              <w:right w:val="single" w:sz="4" w:space="0" w:color="DBE5F1" w:themeColor="accent1" w:themeTint="33"/>
            </w:tcBorders>
            <w:shd w:val="clear" w:color="auto" w:fill="FFF8CD"/>
          </w:tcPr>
          <w:p w14:paraId="005F13D5" w14:textId="77777777" w:rsidR="00704A14" w:rsidRPr="00742645" w:rsidRDefault="00704A14" w:rsidP="00384CE0">
            <w:pPr>
              <w:pStyle w:val="SmallSpace"/>
            </w:pPr>
            <w:r>
              <w:rPr>
                <w:noProof/>
              </w:rPr>
              <mc:AlternateContent>
                <mc:Choice Requires="wpc">
                  <w:drawing>
                    <wp:inline distT="0" distB="0" distL="0" distR="0" wp14:anchorId="60B99C89" wp14:editId="004048CE">
                      <wp:extent cx="4657725" cy="7077075"/>
                      <wp:effectExtent l="57150" t="19050" r="0" b="104775"/>
                      <wp:docPr id="126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Picture 25"/>
                                <pic:cNvPicPr>
                                  <a:picLocks noChangeAspect="1"/>
                                </pic:cNvPicPr>
                              </pic:nvPicPr>
                              <pic:blipFill>
                                <a:blip r:embed="rId36"/>
                                <a:stretch>
                                  <a:fillRect/>
                                </a:stretch>
                              </pic:blipFill>
                              <pic:spPr>
                                <a:xfrm>
                                  <a:off x="634280" y="2123349"/>
                                  <a:ext cx="3261446" cy="1259535"/>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42" name="Picture 42"/>
                                <pic:cNvPicPr>
                                  <a:picLocks noChangeAspect="1"/>
                                </pic:cNvPicPr>
                              </pic:nvPicPr>
                              <pic:blipFill>
                                <a:blip r:embed="rId37"/>
                                <a:stretch>
                                  <a:fillRect/>
                                </a:stretch>
                              </pic:blipFill>
                              <pic:spPr>
                                <a:xfrm>
                                  <a:off x="487949" y="1204868"/>
                                  <a:ext cx="3552825" cy="650899"/>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40" name="Picture 40"/>
                                <pic:cNvPicPr>
                                  <a:picLocks noChangeAspect="1"/>
                                </pic:cNvPicPr>
                              </pic:nvPicPr>
                              <pic:blipFill>
                                <a:blip r:embed="rId38"/>
                                <a:stretch>
                                  <a:fillRect/>
                                </a:stretch>
                              </pic:blipFill>
                              <pic:spPr>
                                <a:xfrm>
                                  <a:off x="86588" y="46650"/>
                                  <a:ext cx="4367515" cy="955673"/>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195" name="Group 1195"/>
                              <wpg:cNvGrpSpPr/>
                              <wpg:grpSpPr>
                                <a:xfrm rot="16200000">
                                  <a:off x="2592748" y="140262"/>
                                  <a:ext cx="284480" cy="258543"/>
                                  <a:chOff x="0" y="0"/>
                                  <a:chExt cx="284480" cy="258592"/>
                                </a:xfrm>
                              </wpg:grpSpPr>
                              <wps:wsp>
                                <wps:cNvPr id="1196" name="Isosceles Triangle 1196"/>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4F057EB"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8" name="Text Box 3"/>
                                <wps:cNvSpPr txBox="1"/>
                                <wps:spPr>
                                  <a:xfrm rot="5400000">
                                    <a:off x="58572" y="90925"/>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2ADD2" w14:textId="77777777" w:rsidR="00CC308A" w:rsidRPr="0038348A" w:rsidRDefault="00CC308A" w:rsidP="0038348A">
                                      <w:pPr>
                                        <w:pStyle w:val="TriangleNumbers"/>
                                      </w:pPr>
                                      <w:r w:rsidRPr="0038348A">
                                        <w:t>1</w:t>
                                      </w:r>
                                    </w:p>
                                    <w:p w14:paraId="5413547D"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04" name="Group 1204"/>
                              <wpg:cNvGrpSpPr/>
                              <wpg:grpSpPr>
                                <a:xfrm>
                                  <a:off x="352650" y="1612013"/>
                                  <a:ext cx="250237" cy="284480"/>
                                  <a:chOff x="713400" y="2068546"/>
                                  <a:chExt cx="250237" cy="284480"/>
                                </a:xfrm>
                              </wpg:grpSpPr>
                              <wps:wsp>
                                <wps:cNvPr id="1207" name="Isosceles Triangle 1207"/>
                                <wps:cNvSpPr/>
                                <wps:spPr>
                                  <a:xfrm rot="5400000">
                                    <a:off x="696279" y="2085667"/>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A2EFA4E"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8" name="Text Box 3"/>
                                <wps:cNvSpPr txBox="1"/>
                                <wps:spPr>
                                  <a:xfrm>
                                    <a:off x="726291" y="2138475"/>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17F87" w14:textId="77777777" w:rsidR="00CC308A" w:rsidRPr="004D1E70" w:rsidRDefault="00CC308A" w:rsidP="00720363">
                                      <w:pPr>
                                        <w:pStyle w:val="TriangleNumbers"/>
                                        <w:rPr>
                                          <w:color w:val="FFFFFF" w:themeColor="background1"/>
                                          <w:szCs w:val="18"/>
                                        </w:rPr>
                                      </w:pPr>
                                      <w:r>
                                        <w:rPr>
                                          <w:color w:val="FFFFFF" w:themeColor="background1"/>
                                          <w:szCs w:val="18"/>
                                        </w:rPr>
                                        <w:t>3</w:t>
                                      </w:r>
                                    </w:p>
                                    <w:p w14:paraId="1B563A48"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213" name="Picture 1213"/>
                                <pic:cNvPicPr>
                                  <a:picLocks noChangeAspect="1"/>
                                </pic:cNvPicPr>
                              </pic:nvPicPr>
                              <pic:blipFill>
                                <a:blip r:embed="rId39"/>
                                <a:stretch>
                                  <a:fillRect/>
                                </a:stretch>
                              </pic:blipFill>
                              <pic:spPr>
                                <a:xfrm>
                                  <a:off x="178656" y="3561444"/>
                                  <a:ext cx="3481118" cy="1902117"/>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214" name="Group 1214"/>
                              <wpg:cNvGrpSpPr/>
                              <wpg:grpSpPr>
                                <a:xfrm>
                                  <a:off x="3772169" y="2751750"/>
                                  <a:ext cx="268605" cy="285750"/>
                                  <a:chOff x="0" y="0"/>
                                  <a:chExt cx="269196" cy="286249"/>
                                </a:xfrm>
                                <a:effectLst>
                                  <a:outerShdw blurRad="50800" dist="38100" dir="2700000" algn="tl" rotWithShape="0">
                                    <a:prstClr val="black">
                                      <a:alpha val="40000"/>
                                    </a:prstClr>
                                  </a:outerShdw>
                                </a:effectLst>
                              </wpg:grpSpPr>
                              <wps:wsp>
                                <wps:cNvPr id="1215" name="Isosceles Triangle 1215"/>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83383D2"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 name="Text Box 3"/>
                                <wps:cNvSpPr txBox="1"/>
                                <wps:spPr>
                                  <a:xfrm>
                                    <a:off x="98047" y="6086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EC804" w14:textId="77777777" w:rsidR="00CC308A" w:rsidRPr="004D1E70" w:rsidRDefault="00CC308A" w:rsidP="00720363">
                                      <w:pPr>
                                        <w:pStyle w:val="TriangleNumbers"/>
                                        <w:rPr>
                                          <w:color w:val="FFFFFF" w:themeColor="background1"/>
                                          <w:szCs w:val="18"/>
                                        </w:rPr>
                                      </w:pPr>
                                      <w:r>
                                        <w:rPr>
                                          <w:color w:val="FFFFFF" w:themeColor="background1"/>
                                          <w:szCs w:val="18"/>
                                        </w:rPr>
                                        <w:t>4</w:t>
                                      </w:r>
                                    </w:p>
                                    <w:p w14:paraId="679C063C"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17" name="Group 1217"/>
                              <wpg:cNvGrpSpPr/>
                              <wpg:grpSpPr>
                                <a:xfrm>
                                  <a:off x="21237" y="4148907"/>
                                  <a:ext cx="250190" cy="284480"/>
                                  <a:chOff x="-1" y="1"/>
                                  <a:chExt cx="250237" cy="284480"/>
                                </a:xfrm>
                              </wpg:grpSpPr>
                              <wps:wsp>
                                <wps:cNvPr id="1218" name="Isosceles Triangle 1218"/>
                                <wps:cNvSpPr/>
                                <wps:spPr>
                                  <a:xfrm rot="5400000">
                                    <a:off x="-17122" y="1712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8371E7C"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9" name="Text Box 3"/>
                                <wps:cNvSpPr txBox="1"/>
                                <wps:spPr>
                                  <a:xfrm>
                                    <a:off x="12892" y="69929"/>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55D3D" w14:textId="77777777" w:rsidR="00CC308A" w:rsidRPr="004D1E70" w:rsidRDefault="00CC308A" w:rsidP="00720363">
                                      <w:pPr>
                                        <w:pStyle w:val="TriangleNumbers"/>
                                        <w:jc w:val="left"/>
                                        <w:rPr>
                                          <w:color w:val="FFFFFF" w:themeColor="background1"/>
                                          <w:szCs w:val="18"/>
                                        </w:rPr>
                                      </w:pPr>
                                      <w:r>
                                        <w:rPr>
                                          <w:color w:val="FFFFFF" w:themeColor="background1"/>
                                          <w:szCs w:val="18"/>
                                        </w:rPr>
                                        <w:t>5b</w:t>
                                      </w:r>
                                    </w:p>
                                    <w:p w14:paraId="0CA6DCBB"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r>
                                        <w:rPr>
                                          <w:color w:val="FFFFFF" w:themeColor="background1"/>
                                          <w:szCs w:val="18"/>
                                        </w:rPr>
                                        <w:t>5b</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20" name="Group 1220"/>
                              <wpg:cNvGrpSpPr/>
                              <wpg:grpSpPr>
                                <a:xfrm>
                                  <a:off x="15078" y="4481012"/>
                                  <a:ext cx="256349" cy="284480"/>
                                  <a:chOff x="-6161" y="1"/>
                                  <a:chExt cx="256397" cy="284480"/>
                                </a:xfrm>
                              </wpg:grpSpPr>
                              <wps:wsp>
                                <wps:cNvPr id="1221" name="Isosceles Triangle 1221"/>
                                <wps:cNvSpPr/>
                                <wps:spPr>
                                  <a:xfrm rot="5400000">
                                    <a:off x="-17122" y="1712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A75C02A"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8" name="Text Box 3"/>
                                <wps:cNvSpPr txBox="1"/>
                                <wps:spPr>
                                  <a:xfrm>
                                    <a:off x="-6161" y="60403"/>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49E93" w14:textId="77777777" w:rsidR="00CC308A" w:rsidRPr="004D1E70" w:rsidRDefault="00CC308A" w:rsidP="00720363">
                                      <w:pPr>
                                        <w:pStyle w:val="TriangleNumbers"/>
                                        <w:rPr>
                                          <w:color w:val="FFFFFF" w:themeColor="background1"/>
                                          <w:szCs w:val="18"/>
                                        </w:rPr>
                                      </w:pPr>
                                      <w:r>
                                        <w:rPr>
                                          <w:color w:val="FFFFFF" w:themeColor="background1"/>
                                          <w:szCs w:val="18"/>
                                        </w:rPr>
                                        <w:t>5c</w:t>
                                      </w:r>
                                    </w:p>
                                    <w:p w14:paraId="420464C3"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29" name="Group 1229"/>
                              <wpg:cNvGrpSpPr/>
                              <wpg:grpSpPr>
                                <a:xfrm>
                                  <a:off x="22134" y="3807277"/>
                                  <a:ext cx="250190" cy="284480"/>
                                  <a:chOff x="-1" y="1"/>
                                  <a:chExt cx="250237" cy="284480"/>
                                </a:xfrm>
                              </wpg:grpSpPr>
                              <wps:wsp>
                                <wps:cNvPr id="1230" name="Isosceles Triangle 1230"/>
                                <wps:cNvSpPr/>
                                <wps:spPr>
                                  <a:xfrm rot="5400000">
                                    <a:off x="-17122" y="1712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96D1B58"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 name="Text Box 3"/>
                                <wps:cNvSpPr txBox="1"/>
                                <wps:spPr>
                                  <a:xfrm>
                                    <a:off x="12892" y="69928"/>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431E7" w14:textId="77777777" w:rsidR="00CC308A" w:rsidRPr="004D1E70" w:rsidRDefault="00CC308A" w:rsidP="00720363">
                                      <w:pPr>
                                        <w:pStyle w:val="TriangleNumbers"/>
                                        <w:rPr>
                                          <w:color w:val="FFFFFF" w:themeColor="background1"/>
                                          <w:szCs w:val="18"/>
                                        </w:rPr>
                                      </w:pPr>
                                      <w:r>
                                        <w:rPr>
                                          <w:color w:val="FFFFFF" w:themeColor="background1"/>
                                          <w:szCs w:val="18"/>
                                        </w:rPr>
                                        <w:t>5a</w:t>
                                      </w:r>
                                    </w:p>
                                    <w:p w14:paraId="3DCB41E9"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32" name="Group 1232"/>
                              <wpg:cNvGrpSpPr/>
                              <wpg:grpSpPr>
                                <a:xfrm>
                                  <a:off x="3528383" y="3551919"/>
                                  <a:ext cx="287655" cy="285750"/>
                                  <a:chOff x="0" y="0"/>
                                  <a:chExt cx="288288" cy="286249"/>
                                </a:xfrm>
                                <a:effectLst>
                                  <a:outerShdw blurRad="50800" dist="38100" dir="2700000" algn="tl" rotWithShape="0">
                                    <a:prstClr val="black">
                                      <a:alpha val="40000"/>
                                    </a:prstClr>
                                  </a:outerShdw>
                                </a:effectLst>
                              </wpg:grpSpPr>
                              <wps:wsp>
                                <wps:cNvPr id="1233" name="Isosceles Triangle 1233"/>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47B0B5A" w14:textId="77777777" w:rsidR="00CC308A" w:rsidRPr="004D1E70" w:rsidRDefault="00CC308A" w:rsidP="00E8039F">
                                      <w:pPr>
                                        <w:pStyle w:val="NormalWeb"/>
                                        <w:spacing w:before="0" w:beforeAutospacing="0" w:after="0" w:afterAutospacing="0"/>
                                        <w:rPr>
                                          <w:rFonts w:asciiTheme="minorHAnsi" w:hAnsiTheme="minorHAnsi"/>
                                          <w:color w:val="FFFFFF" w:themeColor="background1"/>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7" name="Text Box 3"/>
                                <wps:cNvSpPr txBox="1"/>
                                <wps:spPr>
                                  <a:xfrm>
                                    <a:off x="117139"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18710" w14:textId="77777777" w:rsidR="00CC308A" w:rsidRPr="004D1E70" w:rsidRDefault="00CC308A" w:rsidP="00720363">
                                      <w:pPr>
                                        <w:pStyle w:val="NormalWeb"/>
                                        <w:spacing w:before="0" w:beforeAutospacing="0" w:after="0" w:afterAutospacing="0"/>
                                        <w:rPr>
                                          <w:rFonts w:asciiTheme="minorHAnsi" w:hAnsiTheme="minorHAnsi"/>
                                          <w:color w:val="FFFFFF" w:themeColor="background1"/>
                                          <w:sz w:val="18"/>
                                          <w:szCs w:val="18"/>
                                        </w:rPr>
                                      </w:pPr>
                                      <w:r>
                                        <w:rPr>
                                          <w:rFonts w:asciiTheme="minorHAnsi" w:eastAsia="Calibri" w:hAnsiTheme="minorHAnsi" w:cs="Arial"/>
                                          <w:b/>
                                          <w:bCs/>
                                          <w:color w:val="FFFFFF" w:themeColor="background1"/>
                                          <w:sz w:val="18"/>
                                          <w:szCs w:val="18"/>
                                        </w:rPr>
                                        <w:t>5d</w:t>
                                      </w:r>
                                    </w:p>
                                    <w:p w14:paraId="17B7262A"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238" name="Picture 1238"/>
                                <pic:cNvPicPr>
                                  <a:picLocks noChangeAspect="1"/>
                                </pic:cNvPicPr>
                              </pic:nvPicPr>
                              <pic:blipFill>
                                <a:blip r:embed="rId40"/>
                                <a:stretch>
                                  <a:fillRect/>
                                </a:stretch>
                              </pic:blipFill>
                              <pic:spPr>
                                <a:xfrm>
                                  <a:off x="1636097" y="5610408"/>
                                  <a:ext cx="2723810" cy="1466667"/>
                                </a:xfrm>
                                <a:prstGeom prst="rect">
                                  <a:avLst/>
                                </a:prstGeom>
                                <a:effectLst>
                                  <a:outerShdw blurRad="50800" dist="38100" dir="2700000" algn="tl" rotWithShape="0">
                                    <a:schemeClr val="tx1">
                                      <a:alpha val="40000"/>
                                    </a:schemeClr>
                                  </a:outerShdw>
                                </a:effectLst>
                              </pic:spPr>
                            </pic:pic>
                            <wpg:wgp>
                              <wpg:cNvPr id="1239" name="Group 1239"/>
                              <wpg:cNvGrpSpPr/>
                              <wpg:grpSpPr>
                                <a:xfrm>
                                  <a:off x="4243283" y="5573467"/>
                                  <a:ext cx="258445" cy="285115"/>
                                  <a:chOff x="1510665" y="0"/>
                                  <a:chExt cx="259587" cy="286249"/>
                                </a:xfrm>
                                <a:effectLst>
                                  <a:outerShdw blurRad="50800" dist="38100" dir="2700000" algn="tl" rotWithShape="0">
                                    <a:prstClr val="black">
                                      <a:alpha val="40000"/>
                                    </a:prstClr>
                                  </a:outerShdw>
                                </a:effectLst>
                              </wpg:grpSpPr>
                              <wps:wsp>
                                <wps:cNvPr id="1240" name="Isosceles Triangle 1240"/>
                                <wps:cNvSpPr/>
                                <wps:spPr>
                                  <a:xfrm rot="16200000">
                                    <a:off x="1493513"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481043D"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4" name="Text Box 3"/>
                                <wps:cNvSpPr txBox="1"/>
                                <wps:spPr>
                                  <a:xfrm>
                                    <a:off x="1599103" y="51238"/>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7BD69" w14:textId="0D3BEEF3" w:rsidR="00CC308A" w:rsidRPr="004D1E70" w:rsidRDefault="00CC308A" w:rsidP="00720363">
                                      <w:pPr>
                                        <w:pStyle w:val="TriangleNumbers"/>
                                        <w:rPr>
                                          <w:color w:val="FFFFFF" w:themeColor="background1"/>
                                          <w:szCs w:val="18"/>
                                        </w:rPr>
                                      </w:pPr>
                                      <w:r>
                                        <w:rPr>
                                          <w:color w:val="FFFFFF" w:themeColor="background1"/>
                                          <w:szCs w:val="18"/>
                                        </w:rPr>
                                        <w:t>7</w:t>
                                      </w:r>
                                    </w:p>
                                    <w:p w14:paraId="56DA4E0B"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58" name="Group 1258"/>
                              <wpg:cNvGrpSpPr/>
                              <wpg:grpSpPr>
                                <a:xfrm>
                                  <a:off x="2458392" y="6275214"/>
                                  <a:ext cx="250837" cy="285115"/>
                                  <a:chOff x="0" y="0"/>
                                  <a:chExt cx="251945" cy="286249"/>
                                </a:xfrm>
                                <a:effectLst>
                                  <a:outerShdw blurRad="50800" dist="38100" dir="2700000" algn="tl" rotWithShape="0">
                                    <a:prstClr val="black">
                                      <a:alpha val="40000"/>
                                    </a:prstClr>
                                  </a:outerShdw>
                                </a:effectLst>
                              </wpg:grpSpPr>
                              <wps:wsp>
                                <wps:cNvPr id="1259" name="Isosceles Triangle 1259"/>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6FD30C2"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0" name="Text Box 3"/>
                                <wps:cNvSpPr txBox="1"/>
                                <wps:spPr>
                                  <a:xfrm>
                                    <a:off x="78871" y="70364"/>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2379B" w14:textId="49944A6E" w:rsidR="00CC308A" w:rsidRPr="004D1E70" w:rsidRDefault="00CC308A" w:rsidP="00616C66">
                                      <w:pPr>
                                        <w:pStyle w:val="TriangleNumbers"/>
                                      </w:pPr>
                                      <w:r>
                                        <w:t>6</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65" name="Group 965"/>
                              <wpg:cNvGrpSpPr/>
                              <wpg:grpSpPr>
                                <a:xfrm rot="16200000">
                                  <a:off x="2343507" y="761910"/>
                                  <a:ext cx="284480" cy="260438"/>
                                  <a:chOff x="-17145" y="17145"/>
                                  <a:chExt cx="284480" cy="260486"/>
                                </a:xfrm>
                              </wpg:grpSpPr>
                              <wps:wsp>
                                <wps:cNvPr id="966" name="Isosceles Triangle 966"/>
                                <wps:cNvSpPr/>
                                <wps:spPr>
                                  <a:xfrm>
                                    <a:off x="-17145" y="17145"/>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686CDE7" w14:textId="77777777" w:rsidR="00CC308A" w:rsidRDefault="00CC308A" w:rsidP="003570C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7" name="Text Box 3"/>
                                <wps:cNvSpPr txBox="1"/>
                                <wps:spPr>
                                  <a:xfrm rot="5400000">
                                    <a:off x="50952" y="109964"/>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D6E46" w14:textId="77777777" w:rsidR="00CC308A" w:rsidRDefault="00CC308A" w:rsidP="00E8039F">
                                      <w:pPr>
                                        <w:pStyle w:val="TriangleNumbers"/>
                                        <w:rPr>
                                          <w:sz w:val="24"/>
                                          <w:szCs w:val="24"/>
                                        </w:rPr>
                                      </w:pPr>
                                      <w:r>
                                        <w:t>2</w:t>
                                      </w:r>
                                    </w:p>
                                    <w:p w14:paraId="617C4147" w14:textId="77777777" w:rsidR="00CC308A" w:rsidRDefault="00CC308A" w:rsidP="003570C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0B99C89" id="_x0000_s1134" editas="canvas" style="width:366.75pt;height:557.25pt;mso-position-horizontal-relative:char;mso-position-vertical-relative:line" coordsize="46577,70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">
                      <v:shape id="_x0000_s1135" type="#_x0000_t75" style="position:absolute;width:46577;height:70770;visibility:visible;mso-wrap-style:square">
                        <v:fill o:detectmouseclick="t"/>
                        <v:path o:connecttype="none"/>
                      </v:shape>
                      <v:shape id="Picture 25" o:spid="_x0000_s1136" type="#_x0000_t75" style="position:absolute;left:6342;top:21233;width:32615;height:1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sFHBAAAA2wAAAA8AAABkcnMvZG93bnJldi54bWxEj92KwjAUhO8XfIdwBO/WVEFZqlFUUEQE&#10;17/7Q3Nsi81JaWJb394IgpfDzHzDTOetKURNlcstKxj0IxDEidU5pwou5/XvHwjnkTUWlknBkxzM&#10;Z52fKcbaNnyk+uRTESDsYlSQeV/GUrokI4Oub0vi4N1sZdAHWaVSV9gEuCnkMIrG0mDOYSHDklYZ&#10;JffTwyiIdks61MW++Sd8loPkulm73UapXrddTEB4av03/GlvtYLhCN5fwg+Q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asFHBAAAA2wAAAA8AAAAAAAAAAAAAAAAAnwIA&#10;AGRycy9kb3ducmV2LnhtbFBLBQYAAAAABAAEAPcAAACNAwAAAAA=&#10;" stroked="t" strokecolor="#bfbfbf [2412]">
                        <v:imagedata r:id="rId41" o:title=""/>
                        <v:shadow on="t" color="black" opacity="26214f" origin="-.5,-.5" offset=".74836mm,.74836mm"/>
                        <v:path arrowok="t"/>
                      </v:shape>
                      <v:shape id="Picture 42" o:spid="_x0000_s1137" type="#_x0000_t75" style="position:absolute;left:4879;top:12048;width:35528;height:6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Dr7CAAAA2wAAAA8AAABkcnMvZG93bnJldi54bWxEj0FrAjEUhO+F/ofwCl6KZpVFZDVKKQji&#10;QdAueH1sXjdLNy9LEt34702h0OMwM98wm12yvbiTD51jBfNZAYK4cbrjVkH9tZ+uQISIrLF3TAoe&#10;FGC3fX3ZYKXdyGe6X2IrMoRDhQpMjEMlZWgMWQwzNxBn79t5izFL30rtccxw28tFUSylxY7zgsGB&#10;Pg01P5ebVRCO/O7Nkc7XkWSql315StdSqclb+liDiJTif/ivfdAKygX8fsk/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GA6+wgAAANsAAAAPAAAAAAAAAAAAAAAAAJ8C&#10;AABkcnMvZG93bnJldi54bWxQSwUGAAAAAAQABAD3AAAAjgMAAAAA&#10;" stroked="t" strokecolor="#bfbfbf [2412]">
                        <v:imagedata r:id="rId42" o:title=""/>
                        <v:shadow on="t" color="black" opacity="26214f" origin="-.5,-.5" offset=".74836mm,.74836mm"/>
                        <v:path arrowok="t"/>
                      </v:shape>
                      <v:shape id="Picture 40" o:spid="_x0000_s1138" type="#_x0000_t75" style="position:absolute;left:865;top:466;width:43676;height:9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lOnAAAAA2wAAAA8AAABkcnMvZG93bnJldi54bWxET89rwjAUvg/8H8ITdpupYwytRlFhw9Og&#10;6sXbs3k21ealJJmt/705CB4/vt/zZW8bcSMfascKxqMMBHHpdM2VgsP+52MCIkRkjY1jUnCnAMvF&#10;4G2OuXYdF3TbxUqkEA45KjAxtrmUoTRkMYxcS5y4s/MWY4K+ktpjl8JtIz+z7FtarDk1GGxpY6i8&#10;7v6tguOl+PVT002OmLWnTVGbv+16rdT7sF/NQETq40v8dG+1gq+0Pn1JP0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2uU6cAAAADbAAAADwAAAAAAAAAAAAAAAACfAgAA&#10;ZHJzL2Rvd25yZXYueG1sUEsFBgAAAAAEAAQA9wAAAIwDAAAAAA==&#10;" stroked="t" strokecolor="#bfbfbf [2412]">
                        <v:imagedata r:id="rId43" o:title=""/>
                        <v:shadow on="t" color="black" opacity="26214f" origin="-.5,-.5" offset=".74836mm,.74836mm"/>
                        <v:path arrowok="t"/>
                      </v:shape>
                      <v:group id="Group 1195" o:spid="_x0000_s1139" style="position:absolute;left:25927;top:1402;width:2845;height:2585;rotation:-90" coordsize="284480,2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D4J3FAAAA3QAA&#10;AA8AAAAAAAAAAAAAAAAAqgIAAGRycy9kb3ducmV2LnhtbFBLBQYAAAAABAAEAPoAAACcAwAAAAA=&#10;">
                        <v:shape id="Isosceles Triangle 1196" o:spid="_x0000_s1140"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xDsIA&#10;AADdAAAADwAAAGRycy9kb3ducmV2LnhtbERPTWvCQBC9F/wPywi91Y2FSo2uEhTFa1OpHofsmI1m&#10;Z9PsauK/7wpCb/N4nzNf9rYWN2p95VjBeJSAIC6crrhUsP/evH2C8AFZY+2YFNzJw3IxeJljql3H&#10;X3TLQyliCPsUFZgQmlRKXxiy6EeuIY7cybUWQ4RtKXWLXQy3tXxPkom0WHFsMNjQylBxya9WwfSn&#10;ux7Xmfk91B/rM/rtpczyvVKvwz6bgQjUh3/x073Tcf54OoH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rEO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14:paraId="24F057EB"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shape id="Text Box 3" o:spid="_x0000_s1141" type="#_x0000_t202" style="position:absolute;left:58572;top:90925;width:170021;height:165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AsUA&#10;AADdAAAADwAAAGRycy9kb3ducmV2LnhtbESPQWsCMRCF70L/Q5hCb5rVQ9GtUUQUS6Fg1UOPYzLu&#10;BjeTZZPq9t93DkJvM7w3730zX/ahUTfqko9sYDwqQBHb6DxXBk7H7XAKKmVkh01kMvBLCZaLp8Ec&#10;Sxfv/EW3Q66UhHAq0UCdc1tqnWxNAdMotsSiXWIXMMvaVdp1eJfw0OhJUbzqgJ6locaW1jXZ6+En&#10;GJh9fpxtjHsb8mbq/XpS7L79xpiX5371BipTn//Nj+t3J/jjmeDK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MCxQAAAN0AAAAPAAAAAAAAAAAAAAAAAJgCAABkcnMv&#10;ZG93bnJldi54bWxQSwUGAAAAAAQABAD1AAAAigMAAAAA&#10;" filled="f" stroked="f" strokeweight=".5pt">
                          <v:textbox inset="0,0,0,0">
                            <w:txbxContent>
                              <w:p w14:paraId="7742ADD2" w14:textId="77777777" w:rsidR="00CC308A" w:rsidRPr="0038348A" w:rsidRDefault="00CC308A" w:rsidP="0038348A">
                                <w:pPr>
                                  <w:pStyle w:val="TriangleNumbers"/>
                                </w:pPr>
                                <w:r w:rsidRPr="0038348A">
                                  <w:t>1</w:t>
                                </w:r>
                              </w:p>
                              <w:p w14:paraId="5413547D"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group>
                      <v:group id="Group 1204" o:spid="_x0000_s1142" style="position:absolute;left:3526;top:16120;width:2502;height:2844" coordorigin="7134,20685" coordsize="250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Isosceles Triangle 1207" o:spid="_x0000_s1143" type="#_x0000_t5" style="position:absolute;left:6962;top:20857;width:2845;height:25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L8A&#10;AADdAAAADwAAAGRycy9kb3ducmV2LnhtbERPSwrCMBDdC94hjOBOUxVUqlFUEHQj+EFcDs3YFptJ&#10;aWKttzeC4G4e7zvzZWMKUVPlcssKBv0IBHFidc6pgst525uCcB5ZY2GZFLzJwXLRbs0x1vbFR6pP&#10;PhUhhF2MCjLvy1hKl2Rk0PVtSRy4u60M+gCrVOoKXyHcFHIYRWNpMOfQkGFJm4ySx+lpFFzXo9Vz&#10;mxb1ntd2cGju5e1y3ivV7TSrGQhPjf+Lf+6dDvOH0QS+34QT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84ovwAAAN0AAAAPAAAAAAAAAAAAAAAAAJgCAABkcnMvZG93bnJl&#10;di54bWxQSwUGAAAAAAQABAD1AAAAhAMAAAAA&#10;" fillcolor="#254163 [1636]" stroked="f">
                          <v:fill color2="#4477b6 [3012]" rotate="t" angle="180" colors="0 #2c5d98;52429f #3c7bc7;1 #3a7ccb" focus="100%" type="gradient">
                            <o:fill v:ext="view" type="gradientUnscaled"/>
                          </v:fill>
                          <v:shadow on="t" color="black" opacity="22937f" origin=",.5" offset="0,.63889mm"/>
                          <v:textbox>
                            <w:txbxContent>
                              <w:p w14:paraId="1A2EFA4E"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shape id="Text Box 3" o:spid="_x0000_s1144" type="#_x0000_t202" style="position:absolute;left:7262;top:21384;width:170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3NcYA&#10;AADdAAAADwAAAGRycy9kb3ducmV2LnhtbESPS08DMQyE70j8h8hI3GjSHhBamlaIh8SBZ6FSuZmN&#10;2V2xcVaJu13+PT4gcbM145nPy/UUezNSLl1iD/OZA0Ncp9Bx4+H97e7sAkwR5IB9YvLwQwXWq+Oj&#10;JVYhHfiVxo00RkO4VOihFRkqa0vdUsQySwOxal8pRxRdc2NDxoOGx94unDu3ETvWhhYHum6p/t7s&#10;o4d+V/LDp5OP8aZ5lJdnu9/ezp+8Pz2Zri7BCE3yb/67vg+Kv3CKq9/oC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Z3NcYAAADdAAAADwAAAAAAAAAAAAAAAACYAgAAZHJz&#10;L2Rvd25yZXYueG1sUEsFBgAAAAAEAAQA9QAAAIsDAAAAAA==&#10;" filled="f" stroked="f" strokeweight=".5pt">
                          <v:textbox inset="0,0,0,0">
                            <w:txbxContent>
                              <w:p w14:paraId="55117F87" w14:textId="77777777" w:rsidR="00CC308A" w:rsidRPr="004D1E70" w:rsidRDefault="00CC308A" w:rsidP="00720363">
                                <w:pPr>
                                  <w:pStyle w:val="TriangleNumbers"/>
                                  <w:rPr>
                                    <w:color w:val="FFFFFF" w:themeColor="background1"/>
                                    <w:szCs w:val="18"/>
                                  </w:rPr>
                                </w:pPr>
                                <w:r>
                                  <w:rPr>
                                    <w:color w:val="FFFFFF" w:themeColor="background1"/>
                                    <w:szCs w:val="18"/>
                                  </w:rPr>
                                  <w:t>3</w:t>
                                </w:r>
                              </w:p>
                              <w:p w14:paraId="1B563A48"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group>
                      <v:shape id="Picture 1213" o:spid="_x0000_s1145" type="#_x0000_t75" style="position:absolute;left:1786;top:35614;width:34811;height:19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ZxnGAAAA3QAAAA8AAABkcnMvZG93bnJldi54bWxET01rwkAQvRf6H5YReqsbtYrEbKS0CKXU&#10;g6aHeBuzYxLMzsbsqml/fVcQepvH+5xk2ZtGXKhztWUFo2EEgriwuuZSwXe2ep6DcB5ZY2OZFPyQ&#10;g2X6+JBgrO2VN3TZ+lKEEHYxKqi8b2MpXVGRQTe0LXHgDrYz6APsSqk7vIZw08hxFM2kwZpDQ4Ut&#10;vVVUHLdnoyDvo9Puc/3ytZ/lp/N0/5ttcnpX6mnQvy5AeOr9v/ju/tBh/ng0gds34QSZ/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VnGcYAAADdAAAADwAAAAAAAAAAAAAA&#10;AACfAgAAZHJzL2Rvd25yZXYueG1sUEsFBgAAAAAEAAQA9wAAAJIDAAAAAA==&#10;" stroked="t" strokecolor="#bfbfbf [2412]">
                        <v:imagedata r:id="rId44" o:title=""/>
                        <v:shadow on="t" color="black" opacity="26214f" origin="-.5,-.5" offset=".74836mm,.74836mm"/>
                        <v:path arrowok="t"/>
                      </v:shape>
                      <v:group id="Group 1214" o:spid="_x0000_s1146" style="position:absolute;left:37721;top:27517;width:2686;height:2858" coordsize="269196,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Isosceles Triangle 1215" o:spid="_x0000_s1147"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f7sYA&#10;AADdAAAADwAAAGRycy9kb3ducmV2LnhtbESPW4vCMBCF3wX/QxjBN02tl5VqFBEWVvDFC8K+jc1s&#10;W7aZlCSr3X9vBMG3Gc75zpxZrltTixs5X1lWMBomIIhzqysuFJxPn4M5CB+QNdaWScE/eVivup0l&#10;Ztre+UC3YyhEDGGfoYIyhCaT0uclGfRD2xBH7cc6gyGurpDa4T2Gm1qmSTKTBiuOF0psaFtS/nv8&#10;M7HG2Rwu33tv5snkOq7Ty859pDul+r12swARqA1v84v+0pFLR1N4fhNH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f7s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583383D2"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shape id="Text Box 3" o:spid="_x0000_s1148" type="#_x0000_t202" style="position:absolute;left:98047;top:60865;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QAcUA&#10;AADdAAAADwAAAGRycy9kb3ducmV2LnhtbERPS2vCQBC+F/oflil4q5t4kJK6ivQBHrQPq6C3MTtN&#10;QrOzYXeM6b/vFgq9zcf3nNlicK3qKcTGs4F8nIEiLr1tuDKw+3i+vQMVBdli65kMfFOExfz6aoaF&#10;9Rd+p34rlUohHAs0UIt0hdaxrMlhHPuOOHGfPjiUBEOlbcBLCnetnmTZVDtsODXU2NFDTeXX9uwM&#10;tIcY1qdMjv1jtZG3V33eP+UvxoxuhuU9KKFB/sV/7pVN8yf5F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ABxQAAAN0AAAAPAAAAAAAAAAAAAAAAAJgCAABkcnMv&#10;ZG93bnJldi54bWxQSwUGAAAAAAQABAD1AAAAigMAAAAA&#10;" filled="f" stroked="f" strokeweight=".5pt">
                          <v:textbox inset="0,0,0,0">
                            <w:txbxContent>
                              <w:p w14:paraId="138EC804" w14:textId="77777777" w:rsidR="00CC308A" w:rsidRPr="004D1E70" w:rsidRDefault="00CC308A" w:rsidP="00720363">
                                <w:pPr>
                                  <w:pStyle w:val="TriangleNumbers"/>
                                  <w:rPr>
                                    <w:color w:val="FFFFFF" w:themeColor="background1"/>
                                    <w:szCs w:val="18"/>
                                  </w:rPr>
                                </w:pPr>
                                <w:r>
                                  <w:rPr>
                                    <w:color w:val="FFFFFF" w:themeColor="background1"/>
                                    <w:szCs w:val="18"/>
                                  </w:rPr>
                                  <w:t>4</w:t>
                                </w:r>
                              </w:p>
                              <w:p w14:paraId="679C063C"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group>
                      <v:group id="Group 1217" o:spid="_x0000_s1149" style="position:absolute;left:212;top:41489;width:2502;height:2844" coordorigin="-1,1"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Isosceles Triangle 1218" o:spid="_x0000_s1150" type="#_x0000_t5" style="position:absolute;left:-17122;top:17122;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Mh8QA&#10;AADdAAAADwAAAGRycy9kb3ducmV2LnhtbESPT4vCQAzF74LfYYjgTadVEKmOooKglwX/sOwxdGJb&#10;7GRKZ6zdb785LHhLeC/v/bLe9q5WHbWh8mwgnSagiHNvKy4M3G/HyRJUiMgWa89k4JcCbDfDwRoz&#10;6998oe4aCyUhHDI0UMbYZFqHvCSHYeobYtEevnUYZW0LbVt8S7ir9SxJFtphxdJQYkOHkvLn9eUM&#10;fO/nu9exqLsz73361T+an/vtbMx41O9WoCL18WP+vz5ZwZ+lgiv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zIfEAAAA3Q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38371E7C"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shape id="Text Box 3" o:spid="_x0000_s1151" type="#_x0000_t202" style="position:absolute;left:12892;top:69929;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Ec8QA&#10;AADdAAAADwAAAGRycy9kb3ducmV2LnhtbERPS2vCQBC+F/oflil4q5t4kBpdRfqAHvq0CvY2zY5J&#10;aHY27I4x/ffdgtDbfHzPWawG16qeQmw8G8jHGSji0tuGKwPbj4frG1BRkC22nsnAD0VYLS8vFlhY&#10;f+J36jdSqRTCsUADtUhXaB3LmhzGse+IE3fwwaEkGCptA55SuGv1JMum2mHDqaHGjm5rKr83R2eg&#10;3cfw9JXJZ39XPcvbqz7u7vMXY0ZXw3oOSmiQf/HZ/WjT/Ek+g79v0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RHPEAAAA3QAAAA8AAAAAAAAAAAAAAAAAmAIAAGRycy9k&#10;b3ducmV2LnhtbFBLBQYAAAAABAAEAPUAAACJAwAAAAA=&#10;" filled="f" stroked="f" strokeweight=".5pt">
                          <v:textbox inset="0,0,0,0">
                            <w:txbxContent>
                              <w:p w14:paraId="56155D3D" w14:textId="77777777" w:rsidR="00CC308A" w:rsidRPr="004D1E70" w:rsidRDefault="00CC308A" w:rsidP="00720363">
                                <w:pPr>
                                  <w:pStyle w:val="TriangleNumbers"/>
                                  <w:jc w:val="left"/>
                                  <w:rPr>
                                    <w:color w:val="FFFFFF" w:themeColor="background1"/>
                                    <w:szCs w:val="18"/>
                                  </w:rPr>
                                </w:pPr>
                                <w:r>
                                  <w:rPr>
                                    <w:color w:val="FFFFFF" w:themeColor="background1"/>
                                    <w:szCs w:val="18"/>
                                  </w:rPr>
                                  <w:t>5b</w:t>
                                </w:r>
                              </w:p>
                              <w:p w14:paraId="0CA6DCBB"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r>
                                  <w:rPr>
                                    <w:color w:val="FFFFFF" w:themeColor="background1"/>
                                    <w:szCs w:val="18"/>
                                  </w:rPr>
                                  <w:t>5b</w:t>
                                </w:r>
                              </w:p>
                            </w:txbxContent>
                          </v:textbox>
                        </v:shape>
                      </v:group>
                      <v:group id="Group 1220" o:spid="_x0000_s1152" style="position:absolute;left:150;top:44810;width:2564;height:2844" coordorigin="-6161,1" coordsize="25639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Isosceles Triangle 1221" o:spid="_x0000_s1153" type="#_x0000_t5" style="position:absolute;left:-17122;top:17122;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p8MA&#10;AADdAAAADwAAAGRycy9kb3ducmV2LnhtbERPTWvCQBC9F/wPywje6iYplBJdxQiB5iI0ingcsmMS&#10;zM6G7Brjv3cLhd7m8T5nvZ1MJ0YaXGtZQbyMQBBXVrdcKzgd8/cvEM4ja+wsk4InOdhuZm9rTLV9&#10;8A+Npa9FCGGXooLG+z6V0lUNGXRL2xMH7moHgz7AoZZ6wEcIN51MouhTGmw5NDTY076h6lbejYJz&#10;9rG753U3FpzZ+DBd+8vpWCi1mE+7FQhPk/8X/7m/dZifJDH8fhNO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p8MAAADd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4A75C02A"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shape id="Text Box 3" o:spid="_x0000_s1154" type="#_x0000_t202" style="position:absolute;left:-6161;top:60403;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rVcYA&#10;AADdAAAADwAAAGRycy9kb3ducmV2LnhtbESPzU7DQAyE70i8w8pI3OimOSAUuq1QWyQO/BaQ4Gay&#10;Joma9Ua7bhreHh+QuNma8cznxWoKvRkp5S6yg/msAENcR99x4+Dt9fbiCkwWZI99ZHLwQxlWy9OT&#10;BVY+HvmFxp00RkM4V+igFRkqa3PdUsA8iwOxat8xBRRdU2N9wqOGh96WRXFpA3asDS0OtG6p3u8O&#10;wUH/kdP9VyGf46Z5kOcne3jfzh+dOz+bbq7BCE3yb/67vvOKX5a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MrVcYAAADdAAAADwAAAAAAAAAAAAAAAACYAgAAZHJz&#10;L2Rvd25yZXYueG1sUEsFBgAAAAAEAAQA9QAAAIsDAAAAAA==&#10;" filled="f" stroked="f" strokeweight=".5pt">
                          <v:textbox inset="0,0,0,0">
                            <w:txbxContent>
                              <w:p w14:paraId="70C49E93" w14:textId="77777777" w:rsidR="00CC308A" w:rsidRPr="004D1E70" w:rsidRDefault="00CC308A" w:rsidP="00720363">
                                <w:pPr>
                                  <w:pStyle w:val="TriangleNumbers"/>
                                  <w:rPr>
                                    <w:color w:val="FFFFFF" w:themeColor="background1"/>
                                    <w:szCs w:val="18"/>
                                  </w:rPr>
                                </w:pPr>
                                <w:r>
                                  <w:rPr>
                                    <w:color w:val="FFFFFF" w:themeColor="background1"/>
                                    <w:szCs w:val="18"/>
                                  </w:rPr>
                                  <w:t>5c</w:t>
                                </w:r>
                              </w:p>
                              <w:p w14:paraId="420464C3"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group>
                      <v:group id="Group 1229" o:spid="_x0000_s1155" style="position:absolute;left:221;top:38072;width:2502;height:2845" coordorigin="-1,1"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Isosceles Triangle 1230" o:spid="_x0000_s1156" type="#_x0000_t5" style="position:absolute;left:-17122;top:17122;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c4cQA&#10;AADdAAAADwAAAGRycy9kb3ducmV2LnhtbESPzarCQAyF94LvMES4O52qIFIdRQXhurngD+IydGJb&#10;7GRKZ6z17c3igruEc3LOl+W6c5VqqQmlZwPjUQKKOPO25NzA5bwfzkGFiGyx8kwG3hRgver3lpha&#10;/+IjtaeYKwnhkKKBIsY61TpkBTkMI18Ti3b3jcMoa5Nr2+BLwl2lJ0ky0w5LloYCa9oVlD1OT2fg&#10;up1unvu8ag+89eO/7l7fLueDMT+DbrMAFamLX/P/9a8V/MlU+OUbGUGv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nOHEAAAA3Q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696D1B58"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shape id="Text Box 3" o:spid="_x0000_s1157" type="#_x0000_t202" style="position:absolute;left:12892;top:69928;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UFcQA&#10;AADdAAAADwAAAGRycy9kb3ducmV2LnhtbERPS2vCQBC+F/oflil4q5soFImuIn1AD31aBXubZsck&#10;NDsbdseY/vtuQehtPr7nLFaDa1VPITaeDeTjDBRx6W3DlYHtx8P1DFQUZIutZzLwQxFWy8uLBRbW&#10;n/id+o1UKoVwLNBALdIVWseyJodx7DvixB18cCgJhkrbgKcU7lo9ybIb7bDh1FBjR7c1ld+bozPQ&#10;7mN4+srks7+rnuXtVR939/mLMaOrYT0HJTTIv/jsfrRp/mSa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FBXEAAAA3QAAAA8AAAAAAAAAAAAAAAAAmAIAAGRycy9k&#10;b3ducmV2LnhtbFBLBQYAAAAABAAEAPUAAACJAwAAAAA=&#10;" filled="f" stroked="f" strokeweight=".5pt">
                          <v:textbox inset="0,0,0,0">
                            <w:txbxContent>
                              <w:p w14:paraId="4C1431E7" w14:textId="77777777" w:rsidR="00CC308A" w:rsidRPr="004D1E70" w:rsidRDefault="00CC308A" w:rsidP="00720363">
                                <w:pPr>
                                  <w:pStyle w:val="TriangleNumbers"/>
                                  <w:rPr>
                                    <w:color w:val="FFFFFF" w:themeColor="background1"/>
                                    <w:szCs w:val="18"/>
                                  </w:rPr>
                                </w:pPr>
                                <w:r>
                                  <w:rPr>
                                    <w:color w:val="FFFFFF" w:themeColor="background1"/>
                                    <w:szCs w:val="18"/>
                                  </w:rPr>
                                  <w:t>5a</w:t>
                                </w:r>
                              </w:p>
                              <w:p w14:paraId="3DCB41E9" w14:textId="77777777" w:rsidR="00CC308A" w:rsidRPr="004D1E70" w:rsidRDefault="00CC308A" w:rsidP="00720363">
                                <w:pPr>
                                  <w:pStyle w:val="TriangleNumbers"/>
                                  <w:rPr>
                                    <w:color w:val="FFFFFF" w:themeColor="background1"/>
                                    <w:szCs w:val="18"/>
                                  </w:rPr>
                                </w:pPr>
                                <w:r w:rsidRPr="004D1E70">
                                  <w:rPr>
                                    <w:color w:val="FFFFFF" w:themeColor="background1"/>
                                    <w:szCs w:val="18"/>
                                  </w:rPr>
                                  <w:t> </w:t>
                                </w:r>
                              </w:p>
                            </w:txbxContent>
                          </v:textbox>
                        </v:shape>
                      </v:group>
                      <v:group id="Group 1232" o:spid="_x0000_s1158" style="position:absolute;left:35283;top:35519;width:2877;height:2857" coordsize="288288,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Isosceles Triangle 1233" o:spid="_x0000_s1159"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YcUA&#10;AADdAAAADwAAAGRycy9kb3ducmV2LnhtbESPT4vCMBDF7wt+hzCCtzW1XVSqUUQQFPbiHwRvYzO2&#10;xWZSkqjdb79ZWPA2w3u/N2/my8404knO15YVjIYJCOLC6ppLBafj5nMKwgdkjY1lUvBDHpaL3scc&#10;c21fvKfnIZQihrDPUUEVQptL6YuKDPqhbYmjdrPOYIirK6V2+IrhppFpkoylwZrjhQpbWldU3A8P&#10;E2uczP58+fZmmnxdsyY979wk3Sk16HerGYhAXXib/+mtjlyaZfD3TR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j5hxQAAAN0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247B0B5A" w14:textId="77777777" w:rsidR="00CC308A" w:rsidRPr="004D1E70" w:rsidRDefault="00CC308A" w:rsidP="00E8039F">
                                <w:pPr>
                                  <w:pStyle w:val="NormalWeb"/>
                                  <w:spacing w:before="0" w:beforeAutospacing="0" w:after="0" w:afterAutospacing="0"/>
                                  <w:rPr>
                                    <w:rFonts w:asciiTheme="minorHAnsi" w:hAnsiTheme="minorHAnsi"/>
                                    <w:color w:val="FFFFFF" w:themeColor="background1"/>
                                    <w:sz w:val="18"/>
                                    <w:szCs w:val="18"/>
                                  </w:rPr>
                                </w:pPr>
                              </w:p>
                            </w:txbxContent>
                          </v:textbox>
                        </v:shape>
                        <v:shape id="Text Box 3" o:spid="_x0000_s1160" type="#_x0000_t202" style="position:absolute;left:117139;top:7040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p+sUA&#10;AADdAAAADwAAAGRycy9kb3ducmV2LnhtbERPTUvDQBC9F/oflhF6azdtQUvstkhV8KC2thX0NmbH&#10;JJidDbvTNP57VxC8zeN9znLdu0Z1FGLt2cB0koEiLrytuTRwPNyPF6CiIFtsPJOBb4qwXg0HS8yt&#10;P/MLdXspVQrhmKOBSqTNtY5FRQ7jxLfEifv0waEkGEptA55TuGv0LMsutcOaU0OFLW0qKr72J2eg&#10;eYvh8SOT9+62fJLdVp9e76bPxowu+ptrUEK9/Iv/3A82zZ/Nr+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Sn6xQAAAN0AAAAPAAAAAAAAAAAAAAAAAJgCAABkcnMv&#10;ZG93bnJldi54bWxQSwUGAAAAAAQABAD1AAAAigMAAAAA&#10;" filled="f" stroked="f" strokeweight=".5pt">
                          <v:textbox inset="0,0,0,0">
                            <w:txbxContent>
                              <w:p w14:paraId="09518710" w14:textId="77777777" w:rsidR="00CC308A" w:rsidRPr="004D1E70" w:rsidRDefault="00CC308A" w:rsidP="00720363">
                                <w:pPr>
                                  <w:pStyle w:val="NormalWeb"/>
                                  <w:spacing w:before="0" w:beforeAutospacing="0" w:after="0" w:afterAutospacing="0"/>
                                  <w:rPr>
                                    <w:rFonts w:asciiTheme="minorHAnsi" w:hAnsiTheme="minorHAnsi"/>
                                    <w:color w:val="FFFFFF" w:themeColor="background1"/>
                                    <w:sz w:val="18"/>
                                    <w:szCs w:val="18"/>
                                  </w:rPr>
                                </w:pPr>
                                <w:r>
                                  <w:rPr>
                                    <w:rFonts w:asciiTheme="minorHAnsi" w:eastAsia="Calibri" w:hAnsiTheme="minorHAnsi" w:cs="Arial"/>
                                    <w:b/>
                                    <w:bCs/>
                                    <w:color w:val="FFFFFF" w:themeColor="background1"/>
                                    <w:sz w:val="18"/>
                                    <w:szCs w:val="18"/>
                                  </w:rPr>
                                  <w:t>5d</w:t>
                                </w:r>
                              </w:p>
                              <w:p w14:paraId="17B7262A"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v:textbox>
                        </v:shape>
                      </v:group>
                      <v:shape id="Picture 1238" o:spid="_x0000_s1161" type="#_x0000_t75" style="position:absolute;left:16360;top:56104;width:27239;height:1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CIHFAAAA3QAAAA8AAABkcnMvZG93bnJldi54bWxEj0FrAjEQhe+F/ocwQm81q4KV1ShSFHqT&#10;2lLb27AZN8HNZNnEdf33nUOhtxnem/e+WW2G0KieuuQjG5iMC1DEVbSeawOfH/vnBaiUkS02kcnA&#10;nRJs1o8PKyxtvPE79cdcKwnhVKIBl3Nbap0qRwHTOLbEop1jFzDL2tXadniT8NDoaVHMdUDP0uCw&#10;pVdH1eV4DQZOu35SfJ9e0uzwNV9c9j/exeiNeRoN2yWoTEP+N/9dv1nBn84EV76RE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BAiBxQAAAN0AAAAPAAAAAAAAAAAAAAAA&#10;AJ8CAABkcnMvZG93bnJldi54bWxQSwUGAAAAAAQABAD3AAAAkQMAAAAA&#10;">
                        <v:imagedata r:id="rId45" o:title=""/>
                        <v:shadow on="t" color="black [3213]" opacity="26214f" origin="-.5,-.5" offset=".74836mm,.74836mm"/>
                        <v:path arrowok="t"/>
                      </v:shape>
                      <v:group id="Group 1239" o:spid="_x0000_s1162" style="position:absolute;left:42432;top:55734;width:2585;height:2851" coordorigin="15106" coordsize="2595,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Isosceles Triangle 1240" o:spid="_x0000_s1163" type="#_x0000_t5" style="position:absolute;left:14935;top:171;width:2862;height:25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Ta8UA&#10;AADdAAAADwAAAGRycy9kb3ducmV2LnhtbESPT2vCQBDF7wW/wzKCt7oxSpXUVaRQUOjFPwjeptlp&#10;EpqdDburxm/vHAq9zWPe782b5bp3rbpRiI1nA5NxBoq49LbhysDp+Pm6ABUTssXWMxl4UIT1avCy&#10;xML6O+/pdkiVkhCOBRqoU+oKrWNZk8M49h2x7H58cJhEhkrbgHcJd63Os+xNO2xYLtTY0UdN5e/h&#10;6qTGye3Pl6/oFtnse9rm512Y5ztjRsN+8w4qUZ/+zX/01gqXz6S/fCMj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NrxQAAAN0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7481043D"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v:textbox>
                        </v:shape>
                        <v:shape id="Text Box 3" o:spid="_x0000_s1164" type="#_x0000_t202" style="position:absolute;left:15991;top:512;width:171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E8MUA&#10;AADdAAAADwAAAGRycy9kb3ducmV2LnhtbERPS2vCQBC+F/oflil4qxtFSkldRayChz6sVWhv0+w0&#10;Cc3Oht0xxn/vFgq9zcf3nOm8d43qKMTas4HRMANFXHhbc2lg/76+vQcVBdli45kMnCnCfHZ9NcXc&#10;+hO/UbeTUqUQjjkaqETaXOtYVOQwDn1LnLhvHxxKgqHUNuAphbtGj7PsTjusOTVU2NKyouJnd3QG&#10;mo8Ynr4y+ewey2fZvurjYTV6MWZw0y8eQAn18i/+c29smj+eTOD3m3SC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cTwxQAAAN0AAAAPAAAAAAAAAAAAAAAAAJgCAABkcnMv&#10;ZG93bnJldi54bWxQSwUGAAAAAAQABAD1AAAAigMAAAAA&#10;" filled="f" stroked="f" strokeweight=".5pt">
                          <v:textbox inset="0,0,0,0">
                            <w:txbxContent>
                              <w:p w14:paraId="7067BD69" w14:textId="0D3BEEF3" w:rsidR="00CC308A" w:rsidRPr="004D1E70" w:rsidRDefault="00CC308A" w:rsidP="00720363">
                                <w:pPr>
                                  <w:pStyle w:val="TriangleNumbers"/>
                                  <w:rPr>
                                    <w:color w:val="FFFFFF" w:themeColor="background1"/>
                                    <w:szCs w:val="18"/>
                                  </w:rPr>
                                </w:pPr>
                                <w:r>
                                  <w:rPr>
                                    <w:color w:val="FFFFFF" w:themeColor="background1"/>
                                    <w:szCs w:val="18"/>
                                  </w:rPr>
                                  <w:t>7</w:t>
                                </w:r>
                              </w:p>
                              <w:p w14:paraId="56DA4E0B"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v:textbox>
                        </v:shape>
                      </v:group>
                      <v:group id="Group 1258" o:spid="_x0000_s1165" style="position:absolute;left:24583;top:62752;width:2509;height:285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Isosceles Triangle 1259" o:spid="_x0000_s1166"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sK8YA&#10;AADdAAAADwAAAGRycy9kb3ducmV2LnhtbESPW2sCMRCF3wX/QxjBN812vVS3RikFQaEvXhD6Nm6m&#10;u0s3kyWJuv57UxB8m+Gc78yZxao1tbiS85VlBW/DBARxbnXFhYLjYT2YgfABWWNtmRTcycNq2e0s&#10;MNP2xju67kMhYgj7DBWUITSZlD4vyaAf2oY4ar/WGQxxdYXUDm8x3NQyTZKpNFhxvFBiQ18l5X/7&#10;i4k1jmZ3+vn2ZpaMz6M6PW3de7pVqt9rPz9ABGrDy/ykNzpy6WQO/9/EE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nsK8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26FD30C2" w14:textId="77777777" w:rsidR="00CC308A" w:rsidRPr="004D1E70" w:rsidRDefault="00CC308A" w:rsidP="00720363">
                                <w:pPr>
                                  <w:pStyle w:val="NormalWeb"/>
                                  <w:spacing w:before="0" w:beforeAutospacing="0" w:after="0" w:afterAutospacing="0"/>
                                  <w:jc w:val="center"/>
                                  <w:rPr>
                                    <w:rFonts w:asciiTheme="minorHAnsi" w:hAnsiTheme="minorHAnsi"/>
                                    <w:color w:val="FFFFFF" w:themeColor="background1"/>
                                    <w:sz w:val="18"/>
                                    <w:szCs w:val="18"/>
                                  </w:rPr>
                                </w:pPr>
                                <w:r w:rsidRPr="004D1E70">
                                  <w:rPr>
                                    <w:rFonts w:asciiTheme="minorHAnsi" w:eastAsia="Calibri" w:hAnsiTheme="minorHAnsi" w:cs="Arial"/>
                                    <w:b/>
                                    <w:bCs/>
                                    <w:color w:val="FFFFFF" w:themeColor="background1"/>
                                    <w:sz w:val="18"/>
                                    <w:szCs w:val="18"/>
                                  </w:rPr>
                                  <w:t> </w:t>
                                </w:r>
                              </w:p>
                            </w:txbxContent>
                          </v:textbox>
                        </v:shape>
                        <v:shape id="Text Box 3" o:spid="_x0000_s1167" type="#_x0000_t202" style="position:absolute;left:78871;top:70364;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k8cA&#10;AADdAAAADwAAAGRycy9kb3ducmV2LnhtbESPS0/DQAyE70j9DysjcaOb9lChtNsK8ZA48GoLEtxM&#10;1iRRs95o103Dv8cHJG62ZjzzebUZQ2cGSrmN7GA2LcAQV9G3XDt4299fXoHJguyxi0wOfijDZj05&#10;W2Hp44m3NOykNhrCuUQHjUhfWpurhgLmaeyJVfuOKaDommrrE540PHR2XhQLG7BlbWiwp5uGqsPu&#10;GBx0Hzk9fhXyOdzWT/L6Yo/vd7Nn5y7Ox+slGKFR/s1/1w9e8ecL5dd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npPHAAAA3QAAAA8AAAAAAAAAAAAAAAAAmAIAAGRy&#10;cy9kb3ducmV2LnhtbFBLBQYAAAAABAAEAPUAAACMAwAAAAA=&#10;" filled="f" stroked="f" strokeweight=".5pt">
                          <v:textbox inset="0,0,0,0">
                            <w:txbxContent>
                              <w:p w14:paraId="09A2379B" w14:textId="49944A6E" w:rsidR="00CC308A" w:rsidRPr="004D1E70" w:rsidRDefault="00CC308A" w:rsidP="00616C66">
                                <w:pPr>
                                  <w:pStyle w:val="TriangleNumbers"/>
                                </w:pPr>
                                <w:r>
                                  <w:t>6</w:t>
                                </w:r>
                              </w:p>
                            </w:txbxContent>
                          </v:textbox>
                        </v:shape>
                      </v:group>
                      <v:group id="Group 965" o:spid="_x0000_s1168" style="position:absolute;left:23434;top:7619;width:2845;height:2604;rotation:-90" coordorigin="-17145,17145" coordsize="284480,260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OvO8cAAADc&#10;AAAADwAAAAAAAAAAAAAAAACqAgAAZHJzL2Rvd25yZXYueG1sUEsFBgAAAAAEAAQA+gAAAJ4DAAAA&#10;AA==&#10;">
                        <v:shape id="Isosceles Triangle 966" o:spid="_x0000_s1169" type="#_x0000_t5" style="position:absolute;left:-17145;top:17145;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cMA&#10;AADcAAAADwAAAGRycy9kb3ducmV2LnhtbESPQWvCQBSE7wX/w/IEb3VjwVCjqwRF6bWpVI+P7DMb&#10;zb5Ns6tJ/323UOhxmPlmmNVmsI14UOdrxwpm0wQEcel0zZWC48f++RWED8gaG8ek4Js8bNajpxVm&#10;2vX8To8iVCKWsM9QgQmhzaT0pSGLfupa4uhdXGcxRNlVUnfYx3LbyJckSaXFmuOCwZa2hspbcbcK&#10;Fp/9/bzLzdepme+u6A+3Ki+OSk3GQ74EEWgI/+E/+k1HLk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djcMAAADc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2686CDE7" w14:textId="77777777" w:rsidR="00CC308A" w:rsidRDefault="00CC308A" w:rsidP="003570C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70" type="#_x0000_t202" style="position:absolute;left:50952;top:109964;width:170021;height:165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YEMQA&#10;AADcAAAADwAAAGRycy9kb3ducmV2LnhtbESPQWsCMRSE74X+h/AK3jRbD2pXo5Rli0UQdNtDj8/k&#10;dTd087JsUt3+eyMIPQ4z3wyz2gyuFWfqg/Ws4HmSgSDW3liuFXx+vI0XIEJENth6JgV/FGCzfnxY&#10;YW78hY90rmItUgmHHBU0MXa5lEE35DBMfEecvG/fO4xJ9rU0PV5SuWvlNMtm0qHltNBgR0VD+qf6&#10;dQpe9ruT9v6gXSwX1hbTbPtlS6VGT8PrEkSkIf6H7/S7SdxsD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2BDEAAAA3AAAAA8AAAAAAAAAAAAAAAAAmAIAAGRycy9k&#10;b3ducmV2LnhtbFBLBQYAAAAABAAEAPUAAACJAwAAAAA=&#10;" filled="f" stroked="f" strokeweight=".5pt">
                          <v:textbox inset="0,0,0,0">
                            <w:txbxContent>
                              <w:p w14:paraId="3CFD6E46" w14:textId="77777777" w:rsidR="00CC308A" w:rsidRDefault="00CC308A" w:rsidP="00E8039F">
                                <w:pPr>
                                  <w:pStyle w:val="TriangleNumbers"/>
                                  <w:rPr>
                                    <w:sz w:val="24"/>
                                    <w:szCs w:val="24"/>
                                  </w:rPr>
                                </w:pPr>
                                <w:r>
                                  <w:t>2</w:t>
                                </w:r>
                              </w:p>
                              <w:p w14:paraId="617C4147" w14:textId="77777777" w:rsidR="00CC308A" w:rsidRDefault="00CC308A" w:rsidP="003570CA">
                                <w:pPr>
                                  <w:pStyle w:val="NormalWeb"/>
                                  <w:spacing w:before="0" w:beforeAutospacing="0" w:after="0" w:afterAutospacing="0"/>
                                  <w:jc w:val="center"/>
                                </w:pPr>
                                <w:r>
                                  <w:rPr>
                                    <w:rFonts w:eastAsia="Calibri" w:cs="Arial"/>
                                    <w:b/>
                                    <w:bCs/>
                                    <w:color w:val="FFFFFF"/>
                                    <w:sz w:val="18"/>
                                    <w:szCs w:val="18"/>
                                  </w:rPr>
                                  <w:t> </w:t>
                                </w:r>
                              </w:p>
                            </w:txbxContent>
                          </v:textbox>
                        </v:shape>
                      </v:group>
                      <w10:anchorlock/>
                    </v:group>
                  </w:pict>
                </mc:Fallback>
              </mc:AlternateContent>
            </w:r>
          </w:p>
        </w:tc>
        <w:tc>
          <w:tcPr>
            <w:tcW w:w="3702" w:type="dxa"/>
            <w:tcBorders>
              <w:top w:val="single" w:sz="4" w:space="0" w:color="DBE5F1" w:themeColor="accent1" w:themeTint="33"/>
              <w:left w:val="single" w:sz="4" w:space="0" w:color="DBE5F1" w:themeColor="accent1" w:themeTint="33"/>
              <w:right w:val="single" w:sz="36" w:space="0" w:color="4F81BD"/>
            </w:tcBorders>
          </w:tcPr>
          <w:p w14:paraId="5A888A0D" w14:textId="77777777" w:rsidR="00704A14" w:rsidRPr="00A323F1" w:rsidRDefault="00D23609" w:rsidP="00384CE0">
            <w:pPr>
              <w:pStyle w:val="Heading2"/>
              <w:outlineLvl w:val="1"/>
              <w:cnfStyle w:val="000000010000" w:firstRow="0" w:lastRow="0" w:firstColumn="0" w:lastColumn="0" w:oddVBand="0" w:evenVBand="0" w:oddHBand="0" w:evenHBand="1" w:firstRowFirstColumn="0" w:firstRowLastColumn="0" w:lastRowFirstColumn="0" w:lastRowLastColumn="0"/>
            </w:pPr>
            <w:bookmarkStart w:id="22" w:name="_How_do_I"/>
            <w:bookmarkStart w:id="23" w:name="_Find_the_Proposal"/>
            <w:bookmarkStart w:id="24" w:name="_Open_the_Sponsor"/>
            <w:bookmarkEnd w:id="22"/>
            <w:bookmarkEnd w:id="23"/>
            <w:bookmarkEnd w:id="24"/>
            <w:r>
              <w:t>Open the Sponsor Budget</w:t>
            </w:r>
          </w:p>
        </w:tc>
      </w:tr>
      <w:tr w:rsidR="00704A14" w14:paraId="2111BF1A" w14:textId="77777777" w:rsidTr="00993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7AA48D15" w14:textId="77777777" w:rsidR="00704A14" w:rsidRPr="002A33A9" w:rsidRDefault="00704A14" w:rsidP="00384CE0">
            <w:pPr>
              <w:pStyle w:val="SmallSpace"/>
            </w:pPr>
          </w:p>
        </w:tc>
        <w:tc>
          <w:tcPr>
            <w:tcW w:w="3702" w:type="dxa"/>
            <w:tcBorders>
              <w:top w:val="nil"/>
              <w:left w:val="single" w:sz="4" w:space="0" w:color="DBE5F1" w:themeColor="accent1" w:themeTint="33"/>
              <w:bottom w:val="nil"/>
              <w:right w:val="single" w:sz="36" w:space="0" w:color="4F81BD"/>
            </w:tcBorders>
          </w:tcPr>
          <w:p w14:paraId="15C56368" w14:textId="77777777" w:rsidR="003570CA" w:rsidRDefault="003570CA" w:rsidP="00B01F81">
            <w:pPr>
              <w:pStyle w:val="List1"/>
              <w:numPr>
                <w:ilvl w:val="0"/>
                <w:numId w:val="23"/>
              </w:numPr>
              <w:spacing w:before="120" w:after="120"/>
              <w:ind w:right="180"/>
              <w:cnfStyle w:val="000000100000" w:firstRow="0" w:lastRow="0" w:firstColumn="0" w:lastColumn="0" w:oddVBand="0" w:evenVBand="0" w:oddHBand="1" w:evenHBand="0" w:firstRowFirstColumn="0" w:firstRowLastColumn="0" w:lastRowFirstColumn="0" w:lastRowLastColumn="0"/>
            </w:pPr>
            <w:r>
              <w:t xml:space="preserve">From the proposal workspace, select the </w:t>
            </w:r>
            <w:r w:rsidR="00704A14" w:rsidRPr="0026063D">
              <w:rPr>
                <w:b/>
              </w:rPr>
              <w:t>Budgets</w:t>
            </w:r>
            <w:r w:rsidR="00704A14">
              <w:t xml:space="preserve"> tab</w:t>
            </w:r>
          </w:p>
          <w:p w14:paraId="50833B29" w14:textId="251F9FF2" w:rsidR="00704A14" w:rsidRDefault="008A7968" w:rsidP="00B01F81">
            <w:pPr>
              <w:pStyle w:val="List1"/>
              <w:numPr>
                <w:ilvl w:val="0"/>
                <w:numId w:val="23"/>
              </w:numPr>
              <w:spacing w:before="120" w:after="120"/>
              <w:ind w:right="45"/>
              <w:cnfStyle w:val="000000100000" w:firstRow="0" w:lastRow="0" w:firstColumn="0" w:lastColumn="0" w:oddVBand="0" w:evenVBand="0" w:oddHBand="1" w:evenHBand="0" w:firstRowFirstColumn="0" w:firstRowLastColumn="0" w:lastRowFirstColumn="0" w:lastRowLastColumn="0"/>
            </w:pPr>
            <w:r>
              <w:t xml:space="preserve">Open </w:t>
            </w:r>
            <w:r w:rsidR="00704A14">
              <w:t xml:space="preserve">the </w:t>
            </w:r>
            <w:r w:rsidR="00F14694">
              <w:t xml:space="preserve">sponsor </w:t>
            </w:r>
            <w:r w:rsidR="00952E01">
              <w:t>budget.</w:t>
            </w:r>
          </w:p>
          <w:p w14:paraId="55817E71" w14:textId="6FA9BC7A" w:rsidR="00704A14" w:rsidRDefault="00704A14" w:rsidP="00B01F81">
            <w:pPr>
              <w:pStyle w:val="List1"/>
              <w:numPr>
                <w:ilvl w:val="0"/>
                <w:numId w:val="23"/>
              </w:numPr>
              <w:spacing w:before="120" w:after="120"/>
              <w:ind w:right="180"/>
              <w:cnfStyle w:val="000000100000" w:firstRow="0" w:lastRow="0" w:firstColumn="0" w:lastColumn="0" w:oddVBand="0" w:evenVBand="0" w:oddHBand="1" w:evenHBand="0" w:firstRowFirstColumn="0" w:firstRowLastColumn="0" w:lastRowFirstColumn="0" w:lastRowLastColumn="0"/>
            </w:pPr>
            <w:r>
              <w:t xml:space="preserve">Click </w:t>
            </w:r>
            <w:r w:rsidRPr="00E14119">
              <w:rPr>
                <w:b/>
              </w:rPr>
              <w:t>Edit Budget</w:t>
            </w:r>
            <w:r w:rsidR="00AA2C41">
              <w:rPr>
                <w:b/>
              </w:rPr>
              <w:t xml:space="preserve"> </w:t>
            </w:r>
            <w:r w:rsidR="00AA2C41" w:rsidRPr="00AA2C41">
              <w:t>on the left</w:t>
            </w:r>
            <w:r w:rsidRPr="00AA2C41">
              <w:t>.</w:t>
            </w:r>
          </w:p>
          <w:p w14:paraId="63DC9A21" w14:textId="77777777" w:rsidR="00704A14" w:rsidRDefault="00704A14" w:rsidP="0038348A">
            <w:pPr>
              <w:cnfStyle w:val="000000100000" w:firstRow="0" w:lastRow="0" w:firstColumn="0" w:lastColumn="0" w:oddVBand="0" w:evenVBand="0" w:oddHBand="1" w:evenHBand="0" w:firstRowFirstColumn="0" w:firstRowLastColumn="0" w:lastRowFirstColumn="0" w:lastRowLastColumn="0"/>
            </w:pPr>
          </w:p>
        </w:tc>
      </w:tr>
      <w:tr w:rsidR="00704A14" w:rsidRPr="0077792A" w14:paraId="75A0E42F" w14:textId="77777777" w:rsidTr="00993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40DD1D7D" w14:textId="77777777" w:rsidR="00704A14" w:rsidRPr="002A33A9" w:rsidRDefault="00704A14" w:rsidP="00384CE0">
            <w:pPr>
              <w:pStyle w:val="SmallSpace"/>
            </w:pPr>
          </w:p>
        </w:tc>
        <w:tc>
          <w:tcPr>
            <w:tcW w:w="3702" w:type="dxa"/>
            <w:tcBorders>
              <w:left w:val="single" w:sz="4" w:space="0" w:color="DBE5F1" w:themeColor="accent1" w:themeTint="33"/>
              <w:right w:val="single" w:sz="36" w:space="0" w:color="4F81BD"/>
            </w:tcBorders>
          </w:tcPr>
          <w:p w14:paraId="7DC12477" w14:textId="77777777" w:rsidR="00704A14" w:rsidRPr="0077792A" w:rsidRDefault="00E8039F" w:rsidP="00384CE0">
            <w:pPr>
              <w:pStyle w:val="Heading2"/>
              <w:outlineLvl w:val="1"/>
              <w:cnfStyle w:val="000000010000" w:firstRow="0" w:lastRow="0" w:firstColumn="0" w:lastColumn="0" w:oddVBand="0" w:evenVBand="0" w:oddHBand="0" w:evenHBand="1" w:firstRowFirstColumn="0" w:firstRowLastColumn="0" w:lastRowFirstColumn="0" w:lastRowLastColumn="0"/>
            </w:pPr>
            <w:r>
              <w:t>Complete the Budget Pages</w:t>
            </w:r>
          </w:p>
        </w:tc>
      </w:tr>
      <w:tr w:rsidR="00704A14" w:rsidRPr="002A33A9" w14:paraId="4D3506D2" w14:textId="77777777" w:rsidTr="00993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385EE220" w14:textId="77777777" w:rsidR="00704A14" w:rsidRPr="002A33A9" w:rsidRDefault="00704A14" w:rsidP="00384CE0">
            <w:pPr>
              <w:pStyle w:val="SmallSpace"/>
            </w:pPr>
          </w:p>
        </w:tc>
        <w:tc>
          <w:tcPr>
            <w:tcW w:w="3702" w:type="dxa"/>
            <w:tcBorders>
              <w:top w:val="nil"/>
              <w:left w:val="single" w:sz="4" w:space="0" w:color="DBE5F1" w:themeColor="accent1" w:themeTint="33"/>
              <w:bottom w:val="nil"/>
              <w:right w:val="single" w:sz="36" w:space="0" w:color="4F81BD"/>
            </w:tcBorders>
          </w:tcPr>
          <w:p w14:paraId="2B15B3A1" w14:textId="1DE7CCB9" w:rsidR="00537D39" w:rsidRPr="000A7B73" w:rsidRDefault="00537D39" w:rsidP="00B01F81">
            <w:pPr>
              <w:pStyle w:val="List1"/>
              <w:numPr>
                <w:ilvl w:val="0"/>
                <w:numId w:val="23"/>
              </w:numPr>
              <w:spacing w:before="120" w:after="0"/>
              <w:cnfStyle w:val="000000100000" w:firstRow="0" w:lastRow="0" w:firstColumn="0" w:lastColumn="0" w:oddVBand="0" w:evenVBand="0" w:oddHBand="1" w:evenHBand="0" w:firstRowFirstColumn="0" w:firstRowLastColumn="0" w:lastRowFirstColumn="0" w:lastRowLastColumn="0"/>
            </w:pPr>
            <w:r w:rsidRPr="000A7B73">
              <w:t xml:space="preserve">On the General Budget Information page, question 5.0, select </w:t>
            </w:r>
            <w:r w:rsidRPr="000A7B73">
              <w:rPr>
                <w:b/>
              </w:rPr>
              <w:t>Full Details</w:t>
            </w:r>
            <w:r w:rsidRPr="000A7B73">
              <w:t xml:space="preserve"> for Grants.Gov submissions</w:t>
            </w:r>
            <w:r w:rsidR="000A7B73">
              <w:t xml:space="preserve"> or</w:t>
            </w:r>
            <w:r w:rsidRPr="000A7B73">
              <w:t xml:space="preserve"> </w:t>
            </w:r>
            <w:r w:rsidRPr="000A7B73">
              <w:rPr>
                <w:b/>
              </w:rPr>
              <w:t>Per Period, Budget Category Totals</w:t>
            </w:r>
            <w:r w:rsidR="000A7B73">
              <w:rPr>
                <w:b/>
              </w:rPr>
              <w:t xml:space="preserve"> </w:t>
            </w:r>
            <w:r w:rsidR="000A7B73" w:rsidRPr="000A7B73">
              <w:t>for Non-Grants.Gov</w:t>
            </w:r>
            <w:r w:rsidR="001E1228">
              <w:t xml:space="preserve"> submissions</w:t>
            </w:r>
            <w:r w:rsidRPr="000A7B73">
              <w:t>.</w:t>
            </w:r>
          </w:p>
          <w:p w14:paraId="7A98DE55" w14:textId="5AA42778" w:rsidR="00704A14" w:rsidRPr="00524CE4" w:rsidRDefault="00B21D16" w:rsidP="00B01F81">
            <w:pPr>
              <w:pStyle w:val="List1"/>
              <w:numPr>
                <w:ilvl w:val="0"/>
                <w:numId w:val="23"/>
              </w:numPr>
              <w:spacing w:before="120" w:after="0"/>
              <w:cnfStyle w:val="000000100000" w:firstRow="0" w:lastRow="0" w:firstColumn="0" w:lastColumn="0" w:oddVBand="0" w:evenVBand="0" w:oddHBand="1" w:evenHBand="0" w:firstRowFirstColumn="0" w:firstRowLastColumn="0" w:lastRowFirstColumn="0" w:lastRowLastColumn="0"/>
            </w:pPr>
            <w:r w:rsidRPr="00524CE4">
              <w:t>Complete the budget grids.</w:t>
            </w:r>
            <w:r w:rsidR="00524CE4" w:rsidRPr="00524CE4">
              <w:t xml:space="preserve"> For the </w:t>
            </w:r>
            <w:r w:rsidRPr="00524CE4">
              <w:t xml:space="preserve">Personnel </w:t>
            </w:r>
            <w:r w:rsidR="00524CE4" w:rsidRPr="00524CE4">
              <w:t>Costs</w:t>
            </w:r>
            <w:r w:rsidR="00704A14" w:rsidRPr="00524CE4">
              <w:t xml:space="preserve"> </w:t>
            </w:r>
            <w:r w:rsidR="00524CE4">
              <w:t xml:space="preserve">and General Costs </w:t>
            </w:r>
            <w:r w:rsidR="00704A14" w:rsidRPr="00524CE4">
              <w:t>grid</w:t>
            </w:r>
            <w:r w:rsidR="00524CE4" w:rsidRPr="00524CE4">
              <w:t xml:space="preserve"> (Full Details)</w:t>
            </w:r>
            <w:r w:rsidR="00704A14" w:rsidRPr="00524CE4">
              <w:t>:</w:t>
            </w:r>
          </w:p>
          <w:p w14:paraId="55966195" w14:textId="77777777" w:rsidR="00704A14" w:rsidRPr="00524CE4" w:rsidRDefault="00704A14" w:rsidP="00B01F81">
            <w:pPr>
              <w:pStyle w:val="List1"/>
              <w:numPr>
                <w:ilvl w:val="1"/>
                <w:numId w:val="23"/>
              </w:numPr>
              <w:spacing w:after="0"/>
              <w:ind w:right="45"/>
              <w:cnfStyle w:val="000000100000" w:firstRow="0" w:lastRow="0" w:firstColumn="0" w:lastColumn="0" w:oddVBand="0" w:evenVBand="0" w:oddHBand="1" w:evenHBand="0" w:firstRowFirstColumn="0" w:firstRowLastColumn="0" w:lastRowFirstColumn="0" w:lastRowLastColumn="0"/>
            </w:pPr>
            <w:r w:rsidRPr="00524CE4">
              <w:t>At the top, set budget variables such as inflation rate.</w:t>
            </w:r>
          </w:p>
          <w:p w14:paraId="052A70F7" w14:textId="77777777" w:rsidR="00704A14" w:rsidRPr="00524CE4" w:rsidRDefault="00704A14" w:rsidP="00B01F81">
            <w:pPr>
              <w:pStyle w:val="List1"/>
              <w:numPr>
                <w:ilvl w:val="1"/>
                <w:numId w:val="23"/>
              </w:numPr>
              <w:spacing w:after="0"/>
              <w:ind w:right="45"/>
              <w:cnfStyle w:val="000000100000" w:firstRow="0" w:lastRow="0" w:firstColumn="0" w:lastColumn="0" w:oddVBand="0" w:evenVBand="0" w:oddHBand="1" w:evenHBand="0" w:firstRowFirstColumn="0" w:firstRowLastColumn="0" w:lastRowFirstColumn="0" w:lastRowLastColumn="0"/>
            </w:pPr>
            <w:r w:rsidRPr="00524CE4">
              <w:t xml:space="preserve">Select the number of line items to create, and click </w:t>
            </w:r>
            <w:r w:rsidRPr="00524CE4">
              <w:rPr>
                <w:b/>
              </w:rPr>
              <w:t>Add</w:t>
            </w:r>
            <w:r w:rsidRPr="00524CE4">
              <w:t>.</w:t>
            </w:r>
          </w:p>
          <w:p w14:paraId="483C736B" w14:textId="77777777" w:rsidR="00704A14" w:rsidRPr="00524CE4" w:rsidRDefault="00704A14" w:rsidP="00B01F81">
            <w:pPr>
              <w:pStyle w:val="List1"/>
              <w:numPr>
                <w:ilvl w:val="1"/>
                <w:numId w:val="23"/>
              </w:numPr>
              <w:spacing w:after="0"/>
              <w:cnfStyle w:val="000000100000" w:firstRow="0" w:lastRow="0" w:firstColumn="0" w:lastColumn="0" w:oddVBand="0" w:evenVBand="0" w:oddHBand="1" w:evenHBand="0" w:firstRowFirstColumn="0" w:firstRowLastColumn="0" w:lastRowFirstColumn="0" w:lastRowLastColumn="0"/>
            </w:pPr>
            <w:r w:rsidRPr="00524CE4">
              <w:t>Supply the requested cost information for each row.</w:t>
            </w:r>
          </w:p>
          <w:p w14:paraId="5224B8D8" w14:textId="77777777" w:rsidR="00704A14" w:rsidRPr="00524CE4" w:rsidRDefault="00704A14" w:rsidP="00B01F81">
            <w:pPr>
              <w:pStyle w:val="List1"/>
              <w:numPr>
                <w:ilvl w:val="1"/>
                <w:numId w:val="23"/>
              </w:numPr>
              <w:spacing w:after="0"/>
              <w:cnfStyle w:val="000000100000" w:firstRow="0" w:lastRow="0" w:firstColumn="0" w:lastColumn="0" w:oddVBand="0" w:evenVBand="0" w:oddHBand="1" w:evenHBand="0" w:firstRowFirstColumn="0" w:firstRowLastColumn="0" w:lastRowFirstColumn="0" w:lastRowLastColumn="0"/>
            </w:pPr>
            <w:r w:rsidRPr="00524CE4">
              <w:t xml:space="preserve">Click </w:t>
            </w:r>
            <w:r w:rsidRPr="00524CE4">
              <w:rPr>
                <w:b/>
              </w:rPr>
              <w:t>Continue</w:t>
            </w:r>
            <w:r w:rsidRPr="00524CE4">
              <w:t>.</w:t>
            </w:r>
          </w:p>
          <w:p w14:paraId="65D422AA" w14:textId="2D286454" w:rsidR="00E8039F" w:rsidRDefault="00E8039F" w:rsidP="00B01F81">
            <w:pPr>
              <w:pStyle w:val="List1"/>
              <w:numPr>
                <w:ilvl w:val="0"/>
                <w:numId w:val="23"/>
              </w:numPr>
              <w:spacing w:before="120" w:after="120"/>
              <w:ind w:right="180"/>
              <w:cnfStyle w:val="000000100000" w:firstRow="0" w:lastRow="0" w:firstColumn="0" w:lastColumn="0" w:oddVBand="0" w:evenVBand="0" w:oddHBand="1" w:evenHBand="0" w:firstRowFirstColumn="0" w:firstRowLastColumn="0" w:lastRowFirstColumn="0" w:lastRowLastColumn="0"/>
            </w:pPr>
            <w:r>
              <w:t xml:space="preserve">On the last page, click </w:t>
            </w:r>
            <w:r w:rsidRPr="00FF0D95">
              <w:rPr>
                <w:b/>
              </w:rPr>
              <w:t>Add</w:t>
            </w:r>
            <w:r>
              <w:t xml:space="preserve"> to attach any supporting documents for internal review purposes, such as instructions. </w:t>
            </w:r>
          </w:p>
          <w:p w14:paraId="1642B8B0" w14:textId="0B5950DD" w:rsidR="00E8039F" w:rsidRDefault="00E8039F" w:rsidP="00B01F81">
            <w:pPr>
              <w:pStyle w:val="List1"/>
              <w:numPr>
                <w:ilvl w:val="0"/>
                <w:numId w:val="23"/>
              </w:numPr>
              <w:spacing w:before="120" w:after="120"/>
              <w:ind w:right="180"/>
              <w:cnfStyle w:val="000000100000" w:firstRow="0" w:lastRow="0" w:firstColumn="0" w:lastColumn="0" w:oddVBand="0" w:evenVBand="0" w:oddHBand="1" w:evenHBand="0" w:firstRowFirstColumn="0" w:firstRowLastColumn="0" w:lastRowFirstColumn="0" w:lastRowLastColumn="0"/>
            </w:pPr>
            <w:r>
              <w:t>When finished completing the budget pages,</w:t>
            </w:r>
            <w:r w:rsidR="00F22AD4">
              <w:t xml:space="preserve"> on the last page,</w:t>
            </w:r>
            <w:r>
              <w:t xml:space="preserve"> click </w:t>
            </w:r>
            <w:r w:rsidRPr="00E8039F">
              <w:rPr>
                <w:b/>
              </w:rPr>
              <w:t>Finish</w:t>
            </w:r>
            <w:r>
              <w:t>.</w:t>
            </w:r>
          </w:p>
          <w:p w14:paraId="18B4051E" w14:textId="77777777" w:rsidR="00704A14" w:rsidRPr="002A33A9" w:rsidRDefault="00704A14" w:rsidP="00A41FCC">
            <w:pPr>
              <w:pStyle w:val="SmallerSpace"/>
              <w:cnfStyle w:val="000000100000" w:firstRow="0" w:lastRow="0" w:firstColumn="0" w:lastColumn="0" w:oddVBand="0" w:evenVBand="0" w:oddHBand="1" w:evenHBand="0" w:firstRowFirstColumn="0" w:firstRowLastColumn="0" w:lastRowFirstColumn="0" w:lastRowLastColumn="0"/>
            </w:pPr>
          </w:p>
        </w:tc>
      </w:tr>
      <w:tr w:rsidR="00704A14" w14:paraId="22AFB5CE" w14:textId="77777777" w:rsidTr="00993FF6">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0653859A" w14:textId="77777777" w:rsidR="00704A14" w:rsidRPr="002A33A9" w:rsidRDefault="00704A14" w:rsidP="00704A14">
            <w:pPr>
              <w:pStyle w:val="SmallSpace"/>
            </w:pPr>
          </w:p>
        </w:tc>
        <w:tc>
          <w:tcPr>
            <w:tcW w:w="3702" w:type="dxa"/>
            <w:tcBorders>
              <w:left w:val="single" w:sz="4" w:space="0" w:color="DBE5F1" w:themeColor="accent1" w:themeTint="33"/>
              <w:right w:val="single" w:sz="36" w:space="0" w:color="4F81BD"/>
            </w:tcBorders>
          </w:tcPr>
          <w:p w14:paraId="4D391A38" w14:textId="77777777" w:rsidR="00704A14" w:rsidRDefault="00E8039F" w:rsidP="00704A14">
            <w:pPr>
              <w:pStyle w:val="Heading2"/>
              <w:outlineLvl w:val="1"/>
              <w:cnfStyle w:val="000000010000" w:firstRow="0" w:lastRow="0" w:firstColumn="0" w:lastColumn="0" w:oddVBand="0" w:evenVBand="0" w:oddHBand="0" w:evenHBand="1" w:firstRowFirstColumn="0" w:firstRowLastColumn="0" w:lastRowFirstColumn="0" w:lastRowLastColumn="0"/>
            </w:pPr>
            <w:r>
              <w:t>Next Step</w:t>
            </w:r>
          </w:p>
        </w:tc>
      </w:tr>
      <w:tr w:rsidR="00704A14" w14:paraId="2758E3BA" w14:textId="77777777" w:rsidTr="00993FF6">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bottom w:val="single" w:sz="36" w:space="0" w:color="4F81BD" w:themeColor="accent1"/>
              <w:right w:val="single" w:sz="4" w:space="0" w:color="DBE5F1" w:themeColor="accent1" w:themeTint="33"/>
            </w:tcBorders>
            <w:shd w:val="clear" w:color="auto" w:fill="FFF8CD"/>
          </w:tcPr>
          <w:p w14:paraId="49DE630C" w14:textId="77777777" w:rsidR="00704A14" w:rsidRPr="002A33A9" w:rsidRDefault="00704A14" w:rsidP="00704A14">
            <w:pPr>
              <w:pStyle w:val="SmallSpace"/>
            </w:pPr>
          </w:p>
        </w:tc>
        <w:tc>
          <w:tcPr>
            <w:tcW w:w="3702" w:type="dxa"/>
            <w:tcBorders>
              <w:top w:val="nil"/>
              <w:left w:val="single" w:sz="4" w:space="0" w:color="DBE5F1" w:themeColor="accent1" w:themeTint="33"/>
              <w:bottom w:val="single" w:sz="36" w:space="0" w:color="4F81BD" w:themeColor="accent1"/>
              <w:right w:val="single" w:sz="36" w:space="0" w:color="4F81BD"/>
            </w:tcBorders>
          </w:tcPr>
          <w:p w14:paraId="1F1C4A4D" w14:textId="03E5E88A" w:rsidR="00704A14" w:rsidRDefault="00A41FCC" w:rsidP="00A41FCC">
            <w:pPr>
              <w:ind w:right="135"/>
              <w:cnfStyle w:val="000000100000" w:firstRow="0" w:lastRow="0" w:firstColumn="0" w:lastColumn="0" w:oddVBand="0" w:evenVBand="0" w:oddHBand="1" w:evenHBand="0" w:firstRowFirstColumn="0" w:firstRowLastColumn="0" w:lastRowFirstColumn="0" w:lastRowLastColumn="0"/>
            </w:pPr>
            <w:r>
              <w:t>Complete other budgets if applicable:</w:t>
            </w:r>
          </w:p>
          <w:p w14:paraId="52C63BC5" w14:textId="349E29BB" w:rsidR="00A41FCC" w:rsidRPr="00A41FCC" w:rsidRDefault="00E56107" w:rsidP="00A41FCC">
            <w:pPr>
              <w:pStyle w:val="ListParagraph"/>
              <w:numPr>
                <w:ilvl w:val="0"/>
                <w:numId w:val="3"/>
              </w:numPr>
              <w:ind w:left="405"/>
              <w:cnfStyle w:val="000000100000" w:firstRow="0" w:lastRow="0" w:firstColumn="0" w:lastColumn="0" w:oddVBand="0" w:evenVBand="0" w:oddHBand="1" w:evenHBand="0" w:firstRowFirstColumn="0" w:firstRowLastColumn="0" w:lastRowFirstColumn="0" w:lastRowLastColumn="0"/>
            </w:pPr>
            <w:hyperlink w:anchor="_Complete_a_Subaward/Subcontract" w:history="1">
              <w:r w:rsidR="00A41FCC" w:rsidRPr="00A41FCC">
                <w:rPr>
                  <w:rStyle w:val="Hyperlink"/>
                </w:rPr>
                <w:t>Complete a Subaward/</w:t>
              </w:r>
              <w:r w:rsidR="00A41FCC">
                <w:rPr>
                  <w:rStyle w:val="Hyperlink"/>
                </w:rPr>
                <w:br/>
              </w:r>
              <w:r w:rsidR="00A41FCC" w:rsidRPr="00A41FCC">
                <w:rPr>
                  <w:rStyle w:val="Hyperlink"/>
                </w:rPr>
                <w:t>Subcontract Budget</w:t>
              </w:r>
            </w:hyperlink>
          </w:p>
          <w:p w14:paraId="738A9A93" w14:textId="5C8B5215" w:rsidR="00A41FCC" w:rsidRPr="00A41FCC" w:rsidRDefault="00E56107" w:rsidP="00A41FCC">
            <w:pPr>
              <w:pStyle w:val="ListParagraph"/>
              <w:numPr>
                <w:ilvl w:val="0"/>
                <w:numId w:val="3"/>
              </w:numPr>
              <w:ind w:left="405"/>
              <w:cnfStyle w:val="000000100000" w:firstRow="0" w:lastRow="0" w:firstColumn="0" w:lastColumn="0" w:oddVBand="0" w:evenVBand="0" w:oddHBand="1" w:evenHBand="0" w:firstRowFirstColumn="0" w:firstRowLastColumn="0" w:lastRowFirstColumn="0" w:lastRowLastColumn="0"/>
            </w:pPr>
            <w:hyperlink w:anchor="_Complete_a_Cost" w:history="1">
              <w:r w:rsidR="00A41FCC" w:rsidRPr="00A41FCC">
                <w:rPr>
                  <w:rStyle w:val="Hyperlink"/>
                </w:rPr>
                <w:t>Complete a Cost Sharing Budget</w:t>
              </w:r>
            </w:hyperlink>
          </w:p>
        </w:tc>
      </w:tr>
    </w:tbl>
    <w:p w14:paraId="182526D2" w14:textId="77777777" w:rsidR="00720363" w:rsidRDefault="00720363" w:rsidP="00CA4A64">
      <w:pPr>
        <w:pStyle w:val="TableDivider"/>
        <w:rPr>
          <w:highlight w:val="yellow"/>
        </w:rPr>
      </w:pPr>
    </w:p>
    <w:p w14:paraId="644F0E5E" w14:textId="77777777" w:rsidR="00F14EB6" w:rsidRDefault="00F14EB6" w:rsidP="00CA4A64">
      <w:pPr>
        <w:pStyle w:val="TableDivider"/>
        <w:rPr>
          <w:highlight w:val="yellow"/>
        </w:rPr>
      </w:pPr>
    </w:p>
    <w:p w14:paraId="47E7224F" w14:textId="77777777" w:rsidR="0066512E" w:rsidRDefault="0066512E" w:rsidP="00CA4A64">
      <w:pPr>
        <w:pStyle w:val="TableDivider"/>
        <w:rPr>
          <w:highlight w:val="yellow"/>
        </w:rPr>
      </w:pPr>
    </w:p>
    <w:tbl>
      <w:tblPr>
        <w:tblStyle w:val="MediumList2-Accent11"/>
        <w:tblW w:w="11160" w:type="dxa"/>
        <w:tblInd w:w="234" w:type="dxa"/>
        <w:tblBorders>
          <w:top w:val="single" w:sz="36" w:space="0" w:color="4F81BD" w:themeColor="accent1"/>
          <w:left w:val="single" w:sz="36" w:space="0" w:color="4F81BD" w:themeColor="accent1"/>
          <w:bottom w:val="single" w:sz="36" w:space="0" w:color="4F81BD" w:themeColor="accent1"/>
          <w:right w:val="single" w:sz="36" w:space="0" w:color="4F81BD" w:themeColor="accent1"/>
        </w:tblBorders>
        <w:tblLayout w:type="fixed"/>
        <w:tblCellMar>
          <w:top w:w="0" w:type="dxa"/>
          <w:bottom w:w="0" w:type="dxa"/>
          <w:right w:w="0" w:type="dxa"/>
        </w:tblCellMar>
        <w:tblLook w:val="0480" w:firstRow="0" w:lastRow="0" w:firstColumn="1" w:lastColumn="0" w:noHBand="0" w:noVBand="1"/>
      </w:tblPr>
      <w:tblGrid>
        <w:gridCol w:w="7458"/>
        <w:gridCol w:w="3702"/>
      </w:tblGrid>
      <w:tr w:rsidR="0061214B" w:rsidRPr="00A323F1" w14:paraId="165F6431" w14:textId="77777777" w:rsidTr="00AB580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shd w:val="clear" w:color="auto" w:fill="4F81BD" w:themeFill="accent1"/>
          </w:tcPr>
          <w:p w14:paraId="091C1BB3" w14:textId="77777777" w:rsidR="0061214B" w:rsidRPr="00A323F1" w:rsidRDefault="00E8039F" w:rsidP="00EA162F">
            <w:pPr>
              <w:pStyle w:val="Heading1"/>
              <w:outlineLvl w:val="0"/>
            </w:pPr>
            <w:bookmarkStart w:id="25" w:name="_Complete_a_Subaward/Subcontract"/>
            <w:bookmarkStart w:id="26" w:name="_Toc467261543"/>
            <w:bookmarkEnd w:id="25"/>
            <w:r>
              <w:t xml:space="preserve">Complete a </w:t>
            </w:r>
            <w:r w:rsidR="004A3A93">
              <w:t>Subaward/</w:t>
            </w:r>
            <w:r>
              <w:t>Subcontract Budget</w:t>
            </w:r>
            <w:bookmarkEnd w:id="26"/>
          </w:p>
        </w:tc>
      </w:tr>
      <w:tr w:rsidR="00317AED" w:rsidRPr="00A323F1" w14:paraId="4C9716DD" w14:textId="77777777" w:rsidTr="007A74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8" w:type="dxa"/>
            <w:vMerge w:val="restart"/>
            <w:tcBorders>
              <w:top w:val="single" w:sz="4" w:space="0" w:color="DBE5F1" w:themeColor="accent1" w:themeTint="33"/>
              <w:left w:val="single" w:sz="36" w:space="0" w:color="4F81BD" w:themeColor="accent1"/>
              <w:right w:val="single" w:sz="4" w:space="0" w:color="DBE5F1" w:themeColor="accent1" w:themeTint="33"/>
            </w:tcBorders>
            <w:shd w:val="clear" w:color="auto" w:fill="FFF8CD"/>
          </w:tcPr>
          <w:p w14:paraId="52D8D340" w14:textId="48C0005D" w:rsidR="00317AED" w:rsidRDefault="00317AED" w:rsidP="00EA162F">
            <w:pPr>
              <w:pStyle w:val="SmallSpace"/>
              <w:rPr>
                <w:rFonts w:eastAsia="Calibri" w:cs="Arial"/>
                <w:b/>
                <w:bCs/>
                <w:color w:val="FFFFFF" w:themeColor="background1"/>
                <w:sz w:val="18"/>
                <w:szCs w:val="18"/>
              </w:rPr>
            </w:pPr>
            <w:r>
              <w:rPr>
                <w:noProof/>
              </w:rPr>
              <mc:AlternateContent>
                <mc:Choice Requires="wpc">
                  <w:drawing>
                    <wp:inline distT="0" distB="0" distL="0" distR="0" wp14:anchorId="08DAC9ED" wp14:editId="7542F57A">
                      <wp:extent cx="4656455" cy="7846745"/>
                      <wp:effectExtent l="38100" t="19050" r="0" b="116205"/>
                      <wp:docPr id="38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17"/>
                                <pic:cNvPicPr>
                                  <a:picLocks noChangeAspect="1"/>
                                </pic:cNvPicPr>
                              </pic:nvPicPr>
                              <pic:blipFill>
                                <a:blip r:embed="rId46"/>
                                <a:stretch>
                                  <a:fillRect/>
                                </a:stretch>
                              </pic:blipFill>
                              <pic:spPr>
                                <a:xfrm>
                                  <a:off x="2377543" y="7224361"/>
                                  <a:ext cx="2125139" cy="622452"/>
                                </a:xfrm>
                                <a:prstGeom prst="rect">
                                  <a:avLst/>
                                </a:prstGeom>
                                <a:ln>
                                  <a:solidFill>
                                    <a:schemeClr val="accent1"/>
                                  </a:solidFill>
                                </a:ln>
                                <a:effectLst>
                                  <a:outerShdw blurRad="50800" dist="38100" dir="2700000" algn="tl" rotWithShape="0">
                                    <a:prstClr val="black">
                                      <a:alpha val="40000"/>
                                    </a:prstClr>
                                  </a:outerShdw>
                                </a:effectLst>
                              </pic:spPr>
                            </pic:pic>
                            <pic:pic xmlns:pic="http://schemas.openxmlformats.org/drawingml/2006/picture">
                              <pic:nvPicPr>
                                <pic:cNvPr id="26" name="Picture 26"/>
                                <pic:cNvPicPr>
                                  <a:picLocks noChangeAspect="1"/>
                                </pic:cNvPicPr>
                              </pic:nvPicPr>
                              <pic:blipFill>
                                <a:blip r:embed="rId47"/>
                                <a:stretch>
                                  <a:fillRect/>
                                </a:stretch>
                              </pic:blipFill>
                              <pic:spPr>
                                <a:xfrm>
                                  <a:off x="37104" y="6304711"/>
                                  <a:ext cx="3218180" cy="753933"/>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6" name="Picture 6"/>
                                <pic:cNvPicPr>
                                  <a:picLocks noChangeAspect="1"/>
                                </pic:cNvPicPr>
                              </pic:nvPicPr>
                              <pic:blipFill>
                                <a:blip r:embed="rId48"/>
                                <a:stretch>
                                  <a:fillRect/>
                                </a:stretch>
                              </pic:blipFill>
                              <pic:spPr>
                                <a:xfrm>
                                  <a:off x="66679" y="2337049"/>
                                  <a:ext cx="2775541" cy="1158566"/>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49"/>
                                <a:stretch>
                                  <a:fillRect/>
                                </a:stretch>
                              </pic:blipFill>
                              <pic:spPr>
                                <a:xfrm>
                                  <a:off x="1993422" y="881626"/>
                                  <a:ext cx="2495084" cy="1316834"/>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268" name="Group 1268"/>
                              <wpg:cNvGrpSpPr/>
                              <wpg:grpSpPr>
                                <a:xfrm>
                                  <a:off x="2085953" y="1916238"/>
                                  <a:ext cx="249555" cy="283845"/>
                                  <a:chOff x="-1" y="1"/>
                                  <a:chExt cx="250237" cy="284480"/>
                                </a:xfrm>
                              </wpg:grpSpPr>
                              <wps:wsp>
                                <wps:cNvPr id="1269" name="Isosceles Triangle 1269"/>
                                <wps:cNvSpPr/>
                                <wps:spPr>
                                  <a:xfrm rot="5400000">
                                    <a:off x="-17122" y="1712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41CC9BD"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0" name="Text Box 3"/>
                                <wps:cNvSpPr txBox="1"/>
                                <wps:spPr>
                                  <a:xfrm>
                                    <a:off x="3341" y="60382"/>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013E"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2</w:t>
                                      </w:r>
                                    </w:p>
                                    <w:p w14:paraId="0060A076"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 name="Picture 1"/>
                                <pic:cNvPicPr>
                                  <a:picLocks noChangeAspect="1"/>
                                </pic:cNvPicPr>
                              </pic:nvPicPr>
                              <pic:blipFill>
                                <a:blip r:embed="rId50"/>
                                <a:stretch>
                                  <a:fillRect/>
                                </a:stretch>
                              </pic:blipFill>
                              <pic:spPr>
                                <a:xfrm>
                                  <a:off x="12739" y="36000"/>
                                  <a:ext cx="2323220" cy="742523"/>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8" name="Picture 18"/>
                                <pic:cNvPicPr>
                                  <a:picLocks noChangeAspect="1"/>
                                </pic:cNvPicPr>
                              </pic:nvPicPr>
                              <pic:blipFill>
                                <a:blip r:embed="rId51"/>
                                <a:stretch>
                                  <a:fillRect/>
                                </a:stretch>
                              </pic:blipFill>
                              <pic:spPr>
                                <a:xfrm>
                                  <a:off x="507689" y="4373267"/>
                                  <a:ext cx="3674149" cy="1769239"/>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 name="Picture 13"/>
                                <pic:cNvPicPr>
                                  <a:picLocks noChangeAspect="1"/>
                                </pic:cNvPicPr>
                              </pic:nvPicPr>
                              <pic:blipFill>
                                <a:blip r:embed="rId52"/>
                                <a:stretch>
                                  <a:fillRect/>
                                </a:stretch>
                              </pic:blipFill>
                              <pic:spPr>
                                <a:xfrm>
                                  <a:off x="1542394" y="3083055"/>
                                  <a:ext cx="2924560" cy="1135824"/>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395" name="Group 395"/>
                              <wpg:cNvGrpSpPr/>
                              <wpg:grpSpPr>
                                <a:xfrm>
                                  <a:off x="956105" y="2911605"/>
                                  <a:ext cx="259080" cy="285750"/>
                                  <a:chOff x="2581275" y="1022350"/>
                                  <a:chExt cx="259650" cy="286249"/>
                                </a:xfrm>
                                <a:effectLst>
                                  <a:outerShdw blurRad="50800" dist="38100" dir="2700000" algn="tl" rotWithShape="0">
                                    <a:prstClr val="black">
                                      <a:alpha val="40000"/>
                                    </a:prstClr>
                                  </a:outerShdw>
                                </a:effectLst>
                              </wpg:grpSpPr>
                              <wps:wsp>
                                <wps:cNvPr id="409" name="Isosceles Triangle 409"/>
                                <wps:cNvSpPr/>
                                <wps:spPr>
                                  <a:xfrm rot="16200000">
                                    <a:off x="2564123" y="103950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5F888CA"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0" name="Text Box 3"/>
                                <wps:cNvSpPr txBox="1"/>
                                <wps:spPr>
                                  <a:xfrm>
                                    <a:off x="2669776" y="108321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47084"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p w14:paraId="117D7CEF"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12" name="Group 412"/>
                              <wpg:cNvGrpSpPr/>
                              <wpg:grpSpPr>
                                <a:xfrm>
                                  <a:off x="3496490" y="5012552"/>
                                  <a:ext cx="283845" cy="249555"/>
                                  <a:chOff x="2458720" y="744855"/>
                                  <a:chExt cx="283845" cy="249555"/>
                                </a:xfrm>
                              </wpg:grpSpPr>
                              <wps:wsp>
                                <wps:cNvPr id="416" name="Isosceles Triangle 416"/>
                                <wps:cNvSpPr/>
                                <wps:spPr>
                                  <a:xfrm rot="10800000">
                                    <a:off x="2458720" y="744855"/>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62EA7FB"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7" name="Text Box 3"/>
                                <wps:cNvSpPr txBox="1"/>
                                <wps:spPr>
                                  <a:xfrm>
                                    <a:off x="2517155" y="75934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F02C8"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5</w:t>
                                      </w:r>
                                    </w:p>
                                    <w:p w14:paraId="6A4A67C7"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13" name="Group 413"/>
                              <wpg:cNvGrpSpPr/>
                              <wpg:grpSpPr>
                                <a:xfrm>
                                  <a:off x="4045385" y="5856792"/>
                                  <a:ext cx="266700" cy="285750"/>
                                  <a:chOff x="3687445" y="1528445"/>
                                  <a:chExt cx="267813" cy="286249"/>
                                </a:xfrm>
                                <a:effectLst>
                                  <a:outerShdw blurRad="50800" dist="38100" dir="2700000" algn="tl" rotWithShape="0">
                                    <a:prstClr val="black">
                                      <a:alpha val="40000"/>
                                    </a:prstClr>
                                  </a:outerShdw>
                                </a:effectLst>
                              </wpg:grpSpPr>
                              <wps:wsp>
                                <wps:cNvPr id="414" name="Isosceles Triangle 414"/>
                                <wps:cNvSpPr/>
                                <wps:spPr>
                                  <a:xfrm rot="16200000">
                                    <a:off x="3670293" y="154559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37C352E"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3"/>
                                <wps:cNvSpPr txBox="1"/>
                                <wps:spPr>
                                  <a:xfrm>
                                    <a:off x="3784109" y="1589310"/>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0F12B"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6</w:t>
                                      </w:r>
                                    </w:p>
                                    <w:p w14:paraId="1800AEBA"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76" name="Group 676"/>
                              <wpg:cNvGrpSpPr/>
                              <wpg:grpSpPr>
                                <a:xfrm rot="10800000">
                                  <a:off x="3672075" y="3523534"/>
                                  <a:ext cx="250798" cy="285115"/>
                                  <a:chOff x="0" y="0"/>
                                  <a:chExt cx="251945" cy="286249"/>
                                </a:xfrm>
                                <a:effectLst>
                                  <a:outerShdw blurRad="50800" dist="38100" dir="2700000" algn="tl" rotWithShape="0">
                                    <a:prstClr val="black">
                                      <a:alpha val="40000"/>
                                    </a:prstClr>
                                  </a:outerShdw>
                                </a:effectLst>
                              </wpg:grpSpPr>
                              <wps:wsp>
                                <wps:cNvPr id="677" name="Isosceles Triangle 677"/>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D3BE092"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8" name="Text Box 3"/>
                                <wps:cNvSpPr txBox="1"/>
                                <wps:spPr>
                                  <a:xfrm rot="10800000">
                                    <a:off x="78908" y="51281"/>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33A6D" w14:textId="77777777" w:rsidR="00CC308A" w:rsidRDefault="00CC308A" w:rsidP="007A74D4">
                                      <w:pPr>
                                        <w:pStyle w:val="TriangleNumbers"/>
                                        <w:rPr>
                                          <w:sz w:val="24"/>
                                          <w:szCs w:val="24"/>
                                        </w:rPr>
                                      </w:pPr>
                                      <w:r>
                                        <w:t>4</w:t>
                                      </w:r>
                                    </w:p>
                                    <w:p w14:paraId="3B8524F7" w14:textId="77777777" w:rsidR="00CC308A" w:rsidRDefault="00CC308A" w:rsidP="007A74D4">
                                      <w:pPr>
                                        <w:pStyle w:val="NormalWeb"/>
                                        <w:spacing w:before="0" w:beforeAutospacing="0" w:after="0" w:afterAutospacing="0"/>
                                        <w:jc w:val="center"/>
                                      </w:pPr>
                                      <w:r>
                                        <w:rPr>
                                          <w:rFonts w:eastAsia="Calibri" w:cs="Arial"/>
                                          <w:b/>
                                          <w:bCs/>
                                          <w:color w:val="FFFFFF"/>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61" name="Group 661"/>
                              <wpg:cNvGrpSpPr/>
                              <wpg:grpSpPr>
                                <a:xfrm>
                                  <a:off x="1860231" y="544959"/>
                                  <a:ext cx="250190" cy="285115"/>
                                  <a:chOff x="-1" y="1"/>
                                  <a:chExt cx="251392" cy="285750"/>
                                </a:xfrm>
                              </wpg:grpSpPr>
                              <wps:wsp>
                                <wps:cNvPr id="662" name="Isosceles Triangle 662"/>
                                <wps:cNvSpPr/>
                                <wps:spPr>
                                  <a:xfrm rot="16200000">
                                    <a:off x="-17180" y="17180"/>
                                    <a:ext cx="285750" cy="251392"/>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DE7E880" w14:textId="77777777" w:rsidR="00CC308A" w:rsidRDefault="00CC308A" w:rsidP="007A74D4">
                                      <w:pPr>
                                        <w:pStyle w:val="NormalWeb"/>
                                        <w:spacing w:before="0" w:beforeAutospacing="0" w:after="0" w:afterAutospacing="0"/>
                                      </w:pPr>
                                      <w:r>
                                        <w:rPr>
                                          <w:rFonts w:eastAsia="Times New Roman"/>
                                          <w:color w:val="FFFFFF"/>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3" name="Text Box 3"/>
                                <wps:cNvSpPr txBox="1"/>
                                <wps:spPr>
                                  <a:xfrm>
                                    <a:off x="66835" y="62399"/>
                                    <a:ext cx="170773" cy="166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F6F5C" w14:textId="77777777" w:rsidR="00CC308A" w:rsidRDefault="00CC308A" w:rsidP="007A74D4">
                                      <w:pPr>
                                        <w:pStyle w:val="TriangleNumbers"/>
                                        <w:rPr>
                                          <w:sz w:val="24"/>
                                          <w:szCs w:val="24"/>
                                        </w:rPr>
                                      </w:pPr>
                                      <w:r>
                                        <w:t>1</w:t>
                                      </w:r>
                                    </w:p>
                                    <w:p w14:paraId="64EFF5CF" w14:textId="77777777" w:rsidR="00CC308A" w:rsidRDefault="00CC308A" w:rsidP="007A74D4">
                                      <w:pPr>
                                        <w:pStyle w:val="NormalWeb"/>
                                        <w:spacing w:before="0" w:beforeAutospacing="0" w:after="0" w:afterAutospacing="0"/>
                                        <w:jc w:val="center"/>
                                      </w:pPr>
                                      <w:r>
                                        <w:rPr>
                                          <w:rFonts w:eastAsia="Calibri" w:cs="Arial"/>
                                          <w:b/>
                                          <w:bCs/>
                                          <w:color w:val="FFFFFF"/>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89" name="Group 689"/>
                              <wpg:cNvGrpSpPr/>
                              <wpg:grpSpPr>
                                <a:xfrm>
                                  <a:off x="3272639" y="6772894"/>
                                  <a:ext cx="266700" cy="285750"/>
                                  <a:chOff x="0" y="0"/>
                                  <a:chExt cx="267813" cy="286249"/>
                                </a:xfrm>
                                <a:effectLst>
                                  <a:outerShdw blurRad="50800" dist="38100" dir="2700000" algn="tl" rotWithShape="0">
                                    <a:prstClr val="black">
                                      <a:alpha val="40000"/>
                                    </a:prstClr>
                                  </a:outerShdw>
                                </a:effectLst>
                              </wpg:grpSpPr>
                              <wps:wsp>
                                <wps:cNvPr id="690" name="Isosceles Triangle 690"/>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4B5FAC9"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1" name="Text Box 3"/>
                                <wps:cNvSpPr txBox="1"/>
                                <wps:spPr>
                                  <a:xfrm>
                                    <a:off x="96664" y="6086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2E323" w14:textId="77777777" w:rsidR="00CC308A" w:rsidRDefault="00CC308A" w:rsidP="007A74D4">
                                      <w:pPr>
                                        <w:pStyle w:val="TriangleNumbers"/>
                                        <w:rPr>
                                          <w:sz w:val="24"/>
                                          <w:szCs w:val="24"/>
                                        </w:rPr>
                                      </w:pPr>
                                      <w:r>
                                        <w:t>7</w:t>
                                      </w:r>
                                    </w:p>
                                    <w:p w14:paraId="50B081B1" w14:textId="77777777" w:rsidR="00CC308A" w:rsidRDefault="00CC308A" w:rsidP="007A74D4">
                                      <w:pPr>
                                        <w:pStyle w:val="NormalWeb"/>
                                        <w:spacing w:before="0" w:beforeAutospacing="0" w:after="0" w:afterAutospacing="0"/>
                                        <w:jc w:val="center"/>
                                      </w:pPr>
                                      <w:r>
                                        <w:rPr>
                                          <w:rFonts w:eastAsia="Calibri" w:cs="Arial"/>
                                          <w:b/>
                                          <w:bCs/>
                                          <w:color w:val="FFFFFF"/>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87" name="Group 587"/>
                              <wpg:cNvGrpSpPr/>
                              <wpg:grpSpPr>
                                <a:xfrm rot="16200000">
                                  <a:off x="4198980" y="6952060"/>
                                  <a:ext cx="250836" cy="285115"/>
                                  <a:chOff x="2607310" y="0"/>
                                  <a:chExt cx="251945" cy="286249"/>
                                </a:xfrm>
                                <a:effectLst>
                                  <a:outerShdw blurRad="50800" dist="38100" dir="2700000" algn="tl" rotWithShape="0">
                                    <a:prstClr val="black">
                                      <a:alpha val="40000"/>
                                    </a:prstClr>
                                  </a:outerShdw>
                                </a:effectLst>
                              </wpg:grpSpPr>
                              <wps:wsp>
                                <wps:cNvPr id="588" name="Isosceles Triangle 588"/>
                                <wps:cNvSpPr/>
                                <wps:spPr>
                                  <a:xfrm rot="16200000">
                                    <a:off x="2590158"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E6C442F"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9" name="Text Box 3"/>
                                <wps:cNvSpPr txBox="1"/>
                                <wps:spPr>
                                  <a:xfrm rot="5400000">
                                    <a:off x="2674425" y="70326"/>
                                    <a:ext cx="171074" cy="16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09398" w14:textId="77777777" w:rsidR="00CC308A" w:rsidRDefault="00CC308A" w:rsidP="007A74D4">
                                      <w:pPr>
                                        <w:pStyle w:val="TriangleNumbers"/>
                                        <w:rPr>
                                          <w:sz w:val="24"/>
                                          <w:szCs w:val="24"/>
                                        </w:rPr>
                                      </w:pPr>
                                      <w:r>
                                        <w:t>8</w:t>
                                      </w:r>
                                    </w:p>
                                    <w:p w14:paraId="71AB03DC"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08DAC9ED" id="_x0000_s1171" editas="canvas" style="width:366.65pt;height:617.85pt;mso-position-horizontal-relative:char;mso-position-vertical-relative:line" coordsize="46564,7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">
                      <v:shape id="_x0000_s1172" type="#_x0000_t75" style="position:absolute;width:46564;height:78466;visibility:visible;mso-wrap-style:square">
                        <v:fill o:detectmouseclick="t"/>
                        <v:path o:connecttype="none"/>
                      </v:shape>
                      <v:shape id="Picture 17" o:spid="_x0000_s1173" type="#_x0000_t75" style="position:absolute;left:23775;top:72243;width:21251;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hFfCAAAA2wAAAA8AAABkcnMvZG93bnJldi54bWxET01rwkAQvRf6H5Yp9KYbU9ESXUVsBYte&#10;tIV6HLJjNpidjdk1pv/eFYTe5vE+ZzrvbCVaanzpWMGgn4Agzp0uuVDw873qvYPwAVlj5ZgU/JGH&#10;+ez5aYqZdlfeUbsPhYgh7DNUYEKoMyl9bsii77uaOHJH11gMETaF1A1eY7itZJokI2mx5NhgsKal&#10;ofy0v1gF269Lujklvi0X53T4efBvHyvzq9TrS7eYgAjUhX/xw73Wcf4Y7r/E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34RXwgAAANsAAAAPAAAAAAAAAAAAAAAAAJ8C&#10;AABkcnMvZG93bnJldi54bWxQSwUGAAAAAAQABAD3AAAAjgMAAAAA&#10;" stroked="t" strokecolor="#4f81bd [3204]">
                        <v:imagedata r:id="rId53" o:title=""/>
                        <v:shadow on="t" color="black" opacity="26214f" origin="-.5,-.5" offset=".74836mm,.74836mm"/>
                        <v:path arrowok="t"/>
                      </v:shape>
                      <v:shape id="Picture 26" o:spid="_x0000_s1174" type="#_x0000_t75" style="position:absolute;left:371;top:63047;width:32181;height:7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ek/EAAAA2wAAAA8AAABkcnMvZG93bnJldi54bWxEj81qwzAQhO+BvoPYQG+JnBTc1o0SQiDQ&#10;Qy9N04Nvi7WxTKyVK8k/ffuqEMhxmJlvmM1usq0YyIfGsYLVMgNBXDndcK3g/HVcvIAIEVlj65gU&#10;/FKA3fZhtsFCu5E/aTjFWiQIhwIVmBi7QspQGbIYlq4jTt7FeYsxSV9L7XFMcNvKdZbl0mLDacFg&#10;RwdD1fXUWwWl6b0ur6/P/WV86uXHDw7771ypx/m0fwMRaYr38K39rhWsc/j/kn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ek/EAAAA2wAAAA8AAAAAAAAAAAAAAAAA&#10;nwIAAGRycy9kb3ducmV2LnhtbFBLBQYAAAAABAAEAPcAAACQAwAAAAA=&#10;" stroked="t" strokecolor="#bfbfbf [2412]">
                        <v:imagedata r:id="rId54" o:title=""/>
                        <v:shadow on="t" color="black" opacity="26214f" origin="-.5,-.5" offset=".74836mm,.74836mm"/>
                        <v:path arrowok="t"/>
                      </v:shape>
                      <v:shape id="Picture 6" o:spid="_x0000_s1175" type="#_x0000_t75" style="position:absolute;left:666;top:23370;width:27756;height:1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xgHCAAAA2gAAAA8AAABkcnMvZG93bnJldi54bWxEj9GKwjAURN+F/YdwF3wRTRUp0m0qZWFR&#10;EJG1fsClubZlm5vSRFv/3gjCPg4zc4ZJt6NpxZ1611hWsFxEIIhLqxuuFFyKn/kGhPPIGlvLpOBB&#10;DrbZxyTFRNuBf+l+9pUIEHYJKqi97xIpXVmTQbewHXHwrrY36IPsK6l7HALctHIVRbE02HBYqLGj&#10;75rKv/PNKFifTjccDtcC3e44y6vNusjjvVLTzzH/AuFp9P/hd3uvFcTwuhJugMy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l8YBwgAAANoAAAAPAAAAAAAAAAAAAAAAAJ8C&#10;AABkcnMvZG93bnJldi54bWxQSwUGAAAAAAQABAD3AAAAjgMAAAAA&#10;" stroked="t" strokecolor="#bfbfbf [2412]">
                        <v:imagedata r:id="rId55" o:title=""/>
                        <v:shadow on="t" color="black" opacity="26214f" origin="-.5,-.5" offset=".74836mm,.74836mm"/>
                        <v:path arrowok="t"/>
                      </v:shape>
                      <v:shape id="Picture 4" o:spid="_x0000_s1176" type="#_x0000_t75" style="position:absolute;left:19934;top:8816;width:24951;height:1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MdLFAAAA2gAAAA8AAABkcnMvZG93bnJldi54bWxEj0FrwkAUhO+C/2F5Qi9SN5YiEl3FhhZy&#10;aAVje+jtkX1mg9m3IbuatL++WxA8DjPzDbPeDrYRV+p87VjBfJaAIC6drrlS8Hl8e1yC8AFZY+OY&#10;FPyQh+1mPFpjql3PB7oWoRIRwj5FBSaENpXSl4Ys+plriaN3cp3FEGVXSd1hH+G2kU9JspAWa44L&#10;BlvKDJXn4mIVTLP512vmzS/l9ceQ99+Xl/59r9TDZNitQAQawj18a+dawTP8X4k3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THSxQAAANoAAAAPAAAAAAAAAAAAAAAA&#10;AJ8CAABkcnMvZG93bnJldi54bWxQSwUGAAAAAAQABAD3AAAAkQMAAAAA&#10;" stroked="t" strokecolor="#bfbfbf [2412]">
                        <v:imagedata r:id="rId56" o:title=""/>
                        <v:shadow on="t" color="black" opacity="26214f" origin="-.5,-.5" offset=".74836mm,.74836mm"/>
                        <v:path arrowok="t"/>
                      </v:shape>
                      <v:group id="Group 1268" o:spid="_x0000_s1177" style="position:absolute;left:20859;top:19162;width:2496;height:2838" coordorigin="-1,1"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Isosceles Triangle 1269" o:spid="_x0000_s1178" type="#_x0000_t5" style="position:absolute;left:-17122;top:17122;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aYb8A&#10;AADdAAAADwAAAGRycy9kb3ducmV2LnhtbERPSwrCMBDdC94hjOBOUxVEq1FUEHQj+EFcDs3YFptJ&#10;aWKttzeC4G4e7zvzZWMKUVPlcssKBv0IBHFidc6pgst525uAcB5ZY2GZFLzJwXLRbs0x1vbFR6pP&#10;PhUhhF2MCjLvy1hKl2Rk0PVtSRy4u60M+gCrVOoKXyHcFHIYRWNpMOfQkGFJm4ySx+lpFFzXo9Vz&#10;mxb1ntd2cGju5e1y3ivV7TSrGQhPjf+Lf+6dDvOH4yl8vwkn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8xphvwAAAN0AAAAPAAAAAAAAAAAAAAAAAJgCAABkcnMvZG93bnJl&#10;di54bWxQSwUGAAAAAAQABAD1AAAAhAMAAAAA&#10;" fillcolor="#254163 [1636]" stroked="f">
                          <v:fill color2="#4477b6 [3012]" rotate="t" angle="180" colors="0 #2c5d98;52429f #3c7bc7;1 #3a7ccb" focus="100%" type="gradient">
                            <o:fill v:ext="view" type="gradientUnscaled"/>
                          </v:fill>
                          <v:shadow on="t" color="black" opacity="22937f" origin=",.5" offset="0,.63889mm"/>
                          <v:textbox>
                            <w:txbxContent>
                              <w:p w14:paraId="041CC9BD"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v:textbox>
                        </v:shape>
                        <v:shape id="Text Box 3" o:spid="_x0000_s1179" type="#_x0000_t202" style="position:absolute;left:3341;top:60382;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TscA&#10;AADdAAAADwAAAGRycy9kb3ducmV2LnhtbESPzU7DQAyE70i8w8pI3OimPQAK3VaIgsSBn7aABDeT&#10;NUnUrDfaddPw9viA1JutGc98ni/H0JmBUm4jO5hOCjDEVfQt1w7e3x4ursFkQfbYRSYHv5RhuTg9&#10;mWPp44E3NGylNhrCuUQHjUhfWpurhgLmSeyJVfuJKaDommrrEx40PHR2VhSXNmDL2tBgT3cNVbvt&#10;PjjoPnN6+i7ka1jVz7J+tfuP++mLc+dn4+0NGKFRjub/60ev+LMr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CE7HAAAA3QAAAA8AAAAAAAAAAAAAAAAAmAIAAGRy&#10;cy9kb3ducmV2LnhtbFBLBQYAAAAABAAEAPUAAACMAwAAAAA=&#10;" filled="f" stroked="f" strokeweight=".5pt">
                          <v:textbox inset="0,0,0,0">
                            <w:txbxContent>
                              <w:p w14:paraId="5F74013E"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2</w:t>
                                </w:r>
                              </w:p>
                              <w:p w14:paraId="0060A076"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v:textbox>
                        </v:shape>
                      </v:group>
                      <v:shape id="Picture 1" o:spid="_x0000_s1180" type="#_x0000_t75" style="position:absolute;left:127;top:360;width:23232;height: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77AAAAA2gAAAA8AAABkcnMvZG93bnJldi54bWxET01rwkAQvQv+h2WE3nTTgiVNXaVIBS8e&#10;jCm9DtkxCWZn1+xqUn+9KxQ8DY/3OYvVYFpxpc43lhW8zhIQxKXVDVcKisNmmoLwAVlja5kU/JGH&#10;1XI8WmCmbc97uuahEjGEfYYK6hBcJqUvazLoZ9YRR+5oO4Mhwq6SusM+hptWviXJuzTYcGyo0dG6&#10;pvKUX4yC9FLe/Nz97n5cn39jev4otl4r9TIZvj5BBBrCU/zv3uo4Hx6vPK5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bvsAAAADaAAAADwAAAAAAAAAAAAAAAACfAgAA&#10;ZHJzL2Rvd25yZXYueG1sUEsFBgAAAAAEAAQA9wAAAIwDAAAAAA==&#10;" stroked="t" strokecolor="#bfbfbf [2412]">
                        <v:imagedata r:id="rId57" o:title=""/>
                        <v:shadow on="t" color="black" opacity="26214f" origin="-.5,-.5" offset=".74836mm,.74836mm"/>
                        <v:path arrowok="t"/>
                      </v:shape>
                      <v:shape id="Picture 18" o:spid="_x0000_s1181" type="#_x0000_t75" style="position:absolute;left:5076;top:43732;width:36742;height:17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2FjTFAAAA2wAAAA8AAABkcnMvZG93bnJldi54bWxEj0FvwjAMhe+T+A+RkXaZRgqHbXQEhJiG&#10;dpg0BvwAq/Gaao1TJRkt/Pr5gMTN1nt+7/NiNfhWnSimJrCB6aQARVwF23Bt4Hh4f3wBlTKyxTYw&#10;GThTgtVydLfA0oaev+m0z7WSEE4lGnA5d6XWqXLkMU1CRyzaT4ges6yx1jZiL+G+1bOieNIeG5YG&#10;hx1tHFW/+z9v4G2Lz/Fzu5s7dzn2Xw+ztDlfKmPux8P6FVSmId/M1+sPK/gCK7/IA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hY0xQAAANsAAAAPAAAAAAAAAAAAAAAA&#10;AJ8CAABkcnMvZG93bnJldi54bWxQSwUGAAAAAAQABAD3AAAAkQMAAAAA&#10;" stroked="t" strokecolor="#bfbfbf [2412]">
                        <v:imagedata r:id="rId58" o:title=""/>
                        <v:shadow on="t" color="black" opacity="26214f" origin="-.5,-.5" offset=".74836mm,.74836mm"/>
                        <v:path arrowok="t"/>
                      </v:shape>
                      <v:shape id="Picture 13" o:spid="_x0000_s1182" type="#_x0000_t75" style="position:absolute;left:15423;top:30830;width:29246;height:11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9P+XAAAAA2wAAAA8AAABkcnMvZG93bnJldi54bWxET01rAjEQvQv9D2GE3jSrQumuRrFCoeJB&#10;qtLzdDNuFjeTJUnd9d83guBtHu9zFqveNuJKPtSOFUzGGQji0umaKwWn4+foHUSIyBobx6TgRgFW&#10;y5fBAgvtOv6m6yFWIoVwKFCBibEtpAylIYth7FrixJ2dtxgT9JXUHrsUbhs5zbI3abHm1GCwpY2h&#10;8nL4swrynd3n+qP1v7uyMZdubbf57Eep12G/noOI1Men+OH+0mn+DO6/p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0/5cAAAADbAAAADwAAAAAAAAAAAAAAAACfAgAA&#10;ZHJzL2Rvd25yZXYueG1sUEsFBgAAAAAEAAQA9wAAAIwDAAAAAA==&#10;" stroked="t" strokecolor="#bfbfbf [2412]">
                        <v:imagedata r:id="rId59" o:title=""/>
                        <v:shadow on="t" color="black" opacity="26214f" origin="-.5,-.5" offset=".74836mm,.74836mm"/>
                        <v:path arrowok="t"/>
                      </v:shape>
                      <v:group id="Group 395" o:spid="_x0000_s1183" style="position:absolute;left:9561;top:29116;width:2590;height:2857" coordorigin="25812,10223" coordsize="259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Isosceles Triangle 409" o:spid="_x0000_s1184" type="#_x0000_t5" style="position:absolute;left:25641;top:10394;width:2862;height:25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X8cUA&#10;AADcAAAADwAAAGRycy9kb3ducmV2LnhtbESPT2sCMRDF7wW/Qxiht5q4StXVKFIQKvTiHwRv42bc&#10;XdxMliTV7bdvCgWPjzfv9+YtVp1txJ18qB1rGA4UCOLCmZpLDcfD5m0KIkRkg41j0vBDAVbL3ssC&#10;c+MevKP7PpYiQTjkqKGKsc2lDEVFFsPAtcTJuzpvMSbpS2k8PhLcNjJT6l1arDk1VNjSR0XFbf9t&#10;0xtHuzudv4KdqvFl1GSnrZ9kW61f+916DiJSF5/H/+lPo2GsZvA3JhF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Zfx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15F888CA"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v:textbox>
                        </v:shape>
                        <v:shape id="Text Box 3" o:spid="_x0000_s1185" type="#_x0000_t202" style="position:absolute;left:26697;top:10832;width:1712;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4csMA&#10;AADcAAAADwAAAGRycy9kb3ducmV2LnhtbERPS0vDQBC+F/wPyxS8tZuISI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b4csMAAADcAAAADwAAAAAAAAAAAAAAAACYAgAAZHJzL2Rv&#10;d25yZXYueG1sUEsFBgAAAAAEAAQA9QAAAIgDAAAAAA==&#10;" filled="f" stroked="f" strokeweight=".5pt">
                          <v:textbox inset="0,0,0,0">
                            <w:txbxContent>
                              <w:p w14:paraId="7AA47084"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p w14:paraId="117D7CEF"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22"/>
                                    <w:szCs w:val="22"/>
                                  </w:rPr>
                                  <w:t> </w:t>
                                </w:r>
                              </w:p>
                            </w:txbxContent>
                          </v:textbox>
                        </v:shape>
                      </v:group>
                      <v:group id="Group 412" o:spid="_x0000_s1186" style="position:absolute;left:34964;top:50125;width:2839;height:2496" coordorigin="24587,7448" coordsize="2838,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Isosceles Triangle 416" o:spid="_x0000_s1187" type="#_x0000_t5" style="position:absolute;left:24587;top:7448;width:2838;height:24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pRMYA&#10;AADcAAAADwAAAGRycy9kb3ducmV2LnhtbESPT2vCQBTE70K/w/IK3szG+qcldRPSgthSD0bF8yP7&#10;moRm34bsqvHbdwtCj8PM/IZZZYNpxYV611hWMI1iEMSl1Q1XCo6H9eQFhPPIGlvLpOBGDrL0YbTC&#10;RNsrF3TZ+0oECLsEFdTed4mUrqzJoItsRxy8b9sb9EH2ldQ9XgPctPIpjpfSYMNhocaO3msqf/Zn&#10;o+D56zM+vJW5m3W3hd8Uu3x7olyp8eOQv4LwNPj/8L39oRXMp0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QpRM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162EA7FB"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v:textbox>
                        </v:shape>
                        <v:shape id="Text Box 3" o:spid="_x0000_s1188" type="#_x0000_t202" style="position:absolute;left:25171;top:7593;width:1696;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gBsYA&#10;AADcAAAADwAAAGRycy9kb3ducmV2LnhtbESPW0vDQBSE3wX/w3IE3+wmIippt6VoCz5460Wwb6fZ&#10;0ySYPRt2T9P4711B8HGYmW+YyWxwreopxMazgXyUgSIuvW24MrDdLK/uQUVBtth6JgPfFGE2PT+b&#10;YGH9iVfUr6VSCcKxQAO1SFdoHcuaHMaR74iTd/DBoSQZKm0DnhLctfo6y261w4bTQo0dPdRUfq2P&#10;zkD7GcPzPpNd/1i9yPubPn4s8ldjLi+G+RiU0CD/4b/2kzVwk9/B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9gBsYAAADcAAAADwAAAAAAAAAAAAAAAACYAgAAZHJz&#10;L2Rvd25yZXYueG1sUEsFBgAAAAAEAAQA9QAAAIsDAAAAAA==&#10;" filled="f" stroked="f" strokeweight=".5pt">
                          <v:textbox inset="0,0,0,0">
                            <w:txbxContent>
                              <w:p w14:paraId="16EF02C8"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5</w:t>
                                </w:r>
                              </w:p>
                              <w:p w14:paraId="6A4A67C7"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v:textbox>
                        </v:shape>
                      </v:group>
                      <v:group id="Group 413" o:spid="_x0000_s1189" style="position:absolute;left:40453;top:58567;width:2667;height:2858" coordorigin="36874,15284" coordsize="2678,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Isosceles Triangle 414" o:spid="_x0000_s1190" type="#_x0000_t5" style="position:absolute;left:36703;top:15455;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ussYA&#10;AADcAAAADwAAAGRycy9kb3ducmV2LnhtbESPzWrDMBCE74W8g9hAb7Vs1zTGjWJCoNBALvkhkNvW&#10;2tqm1spIauK+fVQo9DjMzjc7y3oyg7iS871lBVmSgiBurO65VXA6vj2VIHxA1jhYJgU/5KFezR6W&#10;WGl74z1dD6EVEcK+QgVdCGMlpW86MugTOxJH79M6gyFK10rt8BbhZpB5mr5Igz3Hhg5H2nTUfB2+&#10;TXzjZPbny86bMi0+nof8vHWLfKvU43xav4IINIX/47/0u1ZQZAX8jokE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Guss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437C352E"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18"/>
                                    <w:szCs w:val="18"/>
                                  </w:rPr>
                                  <w:t> </w:t>
                                </w:r>
                              </w:p>
                            </w:txbxContent>
                          </v:textbox>
                        </v:shape>
                        <v:shape id="Text Box 3" o:spid="_x0000_s1191" type="#_x0000_t202" style="position:absolute;left:37841;top:15893;width:171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b6sYA&#10;AADcAAAADwAAAGRycy9kb3ducmV2LnhtbESPW0vDQBSE3wX/w3IE3+wmo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b6sYAAADcAAAADwAAAAAAAAAAAAAAAACYAgAAZHJz&#10;L2Rvd25yZXYueG1sUEsFBgAAAAAEAAQA9QAAAIsDAAAAAA==&#10;" filled="f" stroked="f" strokeweight=".5pt">
                          <v:textbox inset="0,0,0,0">
                            <w:txbxContent>
                              <w:p w14:paraId="0F10F12B"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6</w:t>
                                </w:r>
                              </w:p>
                              <w:p w14:paraId="1800AEBA" w14:textId="77777777" w:rsidR="00CC308A" w:rsidRPr="0085069A" w:rsidRDefault="00CC308A" w:rsidP="007A74D4">
                                <w:pPr>
                                  <w:pStyle w:val="NormalWeb"/>
                                  <w:spacing w:before="0" w:beforeAutospacing="0" w:after="0" w:afterAutospacing="0"/>
                                  <w:jc w:val="center"/>
                                  <w:rPr>
                                    <w:rFonts w:asciiTheme="minorHAnsi" w:hAnsiTheme="minorHAnsi"/>
                                    <w:color w:val="FFFFFF" w:themeColor="background1"/>
                                  </w:rPr>
                                </w:pPr>
                                <w:r w:rsidRPr="0085069A">
                                  <w:rPr>
                                    <w:rFonts w:asciiTheme="minorHAnsi" w:eastAsia="Calibri" w:hAnsiTheme="minorHAnsi" w:cs="Arial"/>
                                    <w:b/>
                                    <w:bCs/>
                                    <w:color w:val="FFFFFF" w:themeColor="background1"/>
                                    <w:sz w:val="22"/>
                                    <w:szCs w:val="22"/>
                                  </w:rPr>
                                  <w:t> </w:t>
                                </w:r>
                              </w:p>
                            </w:txbxContent>
                          </v:textbox>
                        </v:shape>
                      </v:group>
                      <v:group id="Group 676" o:spid="_x0000_s1192" style="position:absolute;left:36720;top:35235;width:2508;height:2851;rotation:180"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6/IcQAAADcAAAA&#10;DwAAAAAAAAAAAAAAAACqAgAAZHJzL2Rvd25yZXYueG1sUEsFBgAAAAAEAAQA+gAAAJsDAAAAAA==&#10;">
                        <v:shape id="Isosceles Triangle 677" o:spid="_x0000_s1193"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7hMQA&#10;AADcAAAADwAAAGRycy9kb3ducmV2LnhtbESPT4vCMBDF7wt+hzCCtzXduljpGkUEQcGLfxC8jc1s&#10;W7aZlCRq/fZmQfD4ePN+b9503plG3Mj52rKCr2ECgriwuuZSwfGw+pyA8AFZY2OZFDzIw3zW+5hi&#10;ru2dd3Tbh1JECPscFVQhtLmUvqjIoB/aljh6v9YZDFG6UmqH9wg3jUyTZCwN1hwbKmxpWVHxt7+a&#10;+MbR7E7nrTeT5PsyatLTxmXpRqlBv1v8gAjUhffxK73WCsZZBv9jIgH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u4T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6D3BE092"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94" type="#_x0000_t202" style="position:absolute;left:78908;top:51281;width:171149;height:1663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4E8MA&#10;AADcAAAADwAAAGRycy9kb3ducmV2LnhtbERPy2rCQBTdC/2H4Rbc6aRiU4mOUgqKuilaH9tL5pqk&#10;Zu6EzJikfr2zKLg8nPds0ZlSNFS7wrKCt2EEgji1uuBMweFnOZiAcB5ZY2mZFPyRg8X8pTfDRNuW&#10;d9TsfSZCCLsEFeTeV4mULs3JoBvaijhwF1sb9AHWmdQ1tiHclHIURbE0WHBoyLGir5zS6/5mFMjt&#10;bdTZ3+t9M47P78dL25xW22+l+q/d5xSEp84/xf/utVYQf4S14U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l4E8MAAADcAAAADwAAAAAAAAAAAAAAAACYAgAAZHJzL2Rv&#10;d25yZXYueG1sUEsFBgAAAAAEAAQA9QAAAIgDAAAAAA==&#10;" filled="f" stroked="f" strokeweight=".5pt">
                          <v:textbox inset="0,0,0,0">
                            <w:txbxContent>
                              <w:p w14:paraId="2D233A6D" w14:textId="77777777" w:rsidR="00CC308A" w:rsidRDefault="00CC308A" w:rsidP="007A74D4">
                                <w:pPr>
                                  <w:pStyle w:val="TriangleNumbers"/>
                                  <w:rPr>
                                    <w:sz w:val="24"/>
                                    <w:szCs w:val="24"/>
                                  </w:rPr>
                                </w:pPr>
                                <w:r>
                                  <w:t>4</w:t>
                                </w:r>
                              </w:p>
                              <w:p w14:paraId="3B8524F7" w14:textId="77777777" w:rsidR="00CC308A" w:rsidRDefault="00CC308A" w:rsidP="007A74D4">
                                <w:pPr>
                                  <w:pStyle w:val="NormalWeb"/>
                                  <w:spacing w:before="0" w:beforeAutospacing="0" w:after="0" w:afterAutospacing="0"/>
                                  <w:jc w:val="center"/>
                                </w:pPr>
                                <w:r>
                                  <w:rPr>
                                    <w:rFonts w:eastAsia="Calibri" w:cs="Arial"/>
                                    <w:b/>
                                    <w:bCs/>
                                    <w:color w:val="FFFFFF"/>
                                    <w:sz w:val="22"/>
                                    <w:szCs w:val="22"/>
                                  </w:rPr>
                                  <w:t> </w:t>
                                </w:r>
                              </w:p>
                            </w:txbxContent>
                          </v:textbox>
                        </v:shape>
                      </v:group>
                      <v:group id="Group 661" o:spid="_x0000_s1195" style="position:absolute;left:18602;top:5449;width:2502;height:2851" coordorigin="-1,1" coordsize="251392,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Isosceles Triangle 662" o:spid="_x0000_s1196" type="#_x0000_t5" style="position:absolute;left:-17180;top:17180;width:285750;height:2513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OwcQA&#10;AADcAAAADwAAAGRycy9kb3ducmV2LnhtbESPQYvCMBCF7wv+hzCCtzW1Ll2pRhFBUPCiK4K3sRnb&#10;YjMpSdT6783Cwh4fb9735s0WnWnEg5yvLSsYDRMQxIXVNZcKjj/rzwkIH5A1NpZJwYs8LOa9jxnm&#10;2j55T49DKEWEsM9RQRVCm0vpi4oM+qFtiaN3tc5giNKVUjt8RrhpZJokmTRYc2yosKVVRcXtcDfx&#10;jaPZn847bybJ12XcpKet+063Sg363XIKIlAX/o//0hutIMtS+B0TCS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jsH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7DE7E880" w14:textId="77777777" w:rsidR="00CC308A" w:rsidRDefault="00CC308A" w:rsidP="007A74D4">
                                <w:pPr>
                                  <w:pStyle w:val="NormalWeb"/>
                                  <w:spacing w:before="0" w:beforeAutospacing="0" w:after="0" w:afterAutospacing="0"/>
                                </w:pPr>
                                <w:r>
                                  <w:rPr>
                                    <w:rFonts w:eastAsia="Times New Roman"/>
                                    <w:color w:val="FFFFFF"/>
                                  </w:rPr>
                                  <w:t> </w:t>
                                </w:r>
                              </w:p>
                            </w:txbxContent>
                          </v:textbox>
                        </v:shape>
                        <v:shape id="Text Box 3" o:spid="_x0000_s1197" type="#_x0000_t202" style="position:absolute;left:66835;top:62399;width:170773;height:166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7mcYA&#10;AADcAAAADwAAAGRycy9kb3ducmV2LnhtbESPS2vDMBCE74X+B7GF3ho5D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7mcYAAADcAAAADwAAAAAAAAAAAAAAAACYAgAAZHJz&#10;L2Rvd25yZXYueG1sUEsFBgAAAAAEAAQA9QAAAIsDAAAAAA==&#10;" filled="f" stroked="f" strokeweight=".5pt">
                          <v:textbox inset="0,0,0,0">
                            <w:txbxContent>
                              <w:p w14:paraId="44CF6F5C" w14:textId="77777777" w:rsidR="00CC308A" w:rsidRDefault="00CC308A" w:rsidP="007A74D4">
                                <w:pPr>
                                  <w:pStyle w:val="TriangleNumbers"/>
                                  <w:rPr>
                                    <w:sz w:val="24"/>
                                    <w:szCs w:val="24"/>
                                  </w:rPr>
                                </w:pPr>
                                <w:r>
                                  <w:t>1</w:t>
                                </w:r>
                              </w:p>
                              <w:p w14:paraId="64EFF5CF" w14:textId="77777777" w:rsidR="00CC308A" w:rsidRDefault="00CC308A" w:rsidP="007A74D4">
                                <w:pPr>
                                  <w:pStyle w:val="NormalWeb"/>
                                  <w:spacing w:before="0" w:beforeAutospacing="0" w:after="0" w:afterAutospacing="0"/>
                                  <w:jc w:val="center"/>
                                </w:pPr>
                                <w:r>
                                  <w:rPr>
                                    <w:rFonts w:eastAsia="Calibri" w:cs="Arial"/>
                                    <w:b/>
                                    <w:bCs/>
                                    <w:color w:val="FFFFFF"/>
                                    <w:sz w:val="22"/>
                                    <w:szCs w:val="22"/>
                                  </w:rPr>
                                  <w:t> </w:t>
                                </w:r>
                              </w:p>
                            </w:txbxContent>
                          </v:textbox>
                        </v:shape>
                      </v:group>
                      <v:group id="Group 689" o:spid="_x0000_s1198" style="position:absolute;left:32726;top:67728;width:2667;height:2858" coordsize="267813,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Isosceles Triangle 690" o:spid="_x0000_s1199"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FCsUA&#10;AADcAAAADwAAAGRycy9kb3ducmV2LnhtbESPTWvCQBCG7wX/wzJCb3VjLGpTV5GCUKEXPxB6m2bH&#10;JJidDbtbTf995yB4HN55n3lmsepdq64UYuPZwHiUgSIuvW24MnA8bF7moGJCtth6JgN/FGG1HDwt&#10;sLD+xju67lOlBMKxQAN1Sl2hdSxrchhHviOW7OyDwyRjqLQNeBO4a3WeZVPtsGG5UGNHHzWVl/2v&#10;E42j252+v6KbZ68/kzY/bcMs3xrzPOzX76AS9emxfG9/WgPTN9GXZ4QA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cUK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64B5FAC9"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00" type="#_x0000_t202" style="position:absolute;left:96664;top:60865;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wUsYA&#10;AADcAAAADwAAAGRycy9kb3ducmV2LnhtbESPS2vDMBCE74X+B7GF3BrZPYTGiRJCH5BDn2kC6W1r&#10;bWxTa2WkjeP++6oQ6HGYmW+Y+XJwreopxMazgXycgSIuvW24MrD9eLy+BRUF2WLrmQz8UITl4vJi&#10;joX1J36nfiOVShCOBRqoRbpC61jW5DCOfUecvIMPDiXJUGkb8JTgrtU3WTbRDhtOCzV2dFdT+b05&#10;OgPtPoanr0w++/vqWd5e9XH3kL8YM7oaVjNQQoP8h8/ttTUwme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0wUsYAAADcAAAADwAAAAAAAAAAAAAAAACYAgAAZHJz&#10;L2Rvd25yZXYueG1sUEsFBgAAAAAEAAQA9QAAAIsDAAAAAA==&#10;" filled="f" stroked="f" strokeweight=".5pt">
                          <v:textbox inset="0,0,0,0">
                            <w:txbxContent>
                              <w:p w14:paraId="3462E323" w14:textId="77777777" w:rsidR="00CC308A" w:rsidRDefault="00CC308A" w:rsidP="007A74D4">
                                <w:pPr>
                                  <w:pStyle w:val="TriangleNumbers"/>
                                  <w:rPr>
                                    <w:sz w:val="24"/>
                                    <w:szCs w:val="24"/>
                                  </w:rPr>
                                </w:pPr>
                                <w:r>
                                  <w:t>7</w:t>
                                </w:r>
                              </w:p>
                              <w:p w14:paraId="50B081B1" w14:textId="77777777" w:rsidR="00CC308A" w:rsidRDefault="00CC308A" w:rsidP="007A74D4">
                                <w:pPr>
                                  <w:pStyle w:val="NormalWeb"/>
                                  <w:spacing w:before="0" w:beforeAutospacing="0" w:after="0" w:afterAutospacing="0"/>
                                  <w:jc w:val="center"/>
                                </w:pPr>
                                <w:r>
                                  <w:rPr>
                                    <w:rFonts w:eastAsia="Calibri" w:cs="Arial"/>
                                    <w:b/>
                                    <w:bCs/>
                                    <w:color w:val="FFFFFF"/>
                                    <w:sz w:val="22"/>
                                    <w:szCs w:val="22"/>
                                  </w:rPr>
                                  <w:t> </w:t>
                                </w:r>
                              </w:p>
                            </w:txbxContent>
                          </v:textbox>
                        </v:shape>
                      </v:group>
                      <v:group id="Group 587" o:spid="_x0000_s1201" style="position:absolute;left:41990;top:69520;width:2508;height:2851;rotation:-90" coordorigin="26073"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CHB8cAAADc&#10;AAAADwAAAAAAAAAAAAAAAACqAgAAZHJzL2Rvd25yZXYueG1sUEsFBgAAAAAEAAQA+gAAAJ4DAAAA&#10;AA==&#10;">
                        <v:shape id="Isosceles Triangle 588" o:spid="_x0000_s1202" type="#_x0000_t5" style="position:absolute;left:25902;top:171;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rcUA&#10;AADcAAAADwAAAGRycy9kb3ducmV2LnhtbESPTWvCQBCG74L/YRnBm24a+xGiq5RCoUIvfiB4G7Nj&#10;EpqdDbtbTf9951DocXjnfeaZ1WZwnbpRiK1nAw/zDBRx5W3LtYHj4X1WgIoJ2WLnmQz8UITNejxa&#10;YWn9nXd026daCYRjiQaalPpS61g15DDOfU8s2dUHh0nGUGsb8C5w1+k8y561w5blQoM9vTVUfe2/&#10;nWgc3e50/oyuyB4viy4/bcNLvjVmOhlel6ASDel/+a/9YQ08FWIrzwgB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z6t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1E6C442F"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03" type="#_x0000_t202" style="position:absolute;left:26744;top:703;width:1710;height:1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6KcQA&#10;AADcAAAADwAAAGRycy9kb3ducmV2LnhtbESPQWsCMRSE70L/Q3iF3jSroKyrUUQsloJgrQePz+R1&#10;N3TzsmxS3f57Iwgeh5n5hpkvO1eLC7XBelYwHGQgiLU3lksFx+/3fg4iRGSDtWdS8E8BlouX3hwL&#10;46/8RZdDLEWCcChQQRVjU0gZdEUOw8A3xMn78a3DmGRbStPiNcFdLUdZNpEOLaeFChtaV6R/D39O&#10;wXT3edbe77WLm9za9SjbnuxGqbfXbjUDEamLz/Cj/WEUjP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inEAAAA3AAAAA8AAAAAAAAAAAAAAAAAmAIAAGRycy9k&#10;b3ducmV2LnhtbFBLBQYAAAAABAAEAPUAAACJAwAAAAA=&#10;" filled="f" stroked="f" strokeweight=".5pt">
                          <v:textbox inset="0,0,0,0">
                            <w:txbxContent>
                              <w:p w14:paraId="3A809398" w14:textId="77777777" w:rsidR="00CC308A" w:rsidRDefault="00CC308A" w:rsidP="007A74D4">
                                <w:pPr>
                                  <w:pStyle w:val="TriangleNumbers"/>
                                  <w:rPr>
                                    <w:sz w:val="24"/>
                                    <w:szCs w:val="24"/>
                                  </w:rPr>
                                </w:pPr>
                                <w:r>
                                  <w:t>8</w:t>
                                </w:r>
                              </w:p>
                              <w:p w14:paraId="71AB03DC" w14:textId="77777777" w:rsidR="00CC308A" w:rsidRDefault="00CC308A" w:rsidP="007A74D4">
                                <w:pPr>
                                  <w:pStyle w:val="NormalWeb"/>
                                  <w:spacing w:before="0" w:beforeAutospacing="0" w:after="0" w:afterAutospacing="0"/>
                                  <w:jc w:val="center"/>
                                </w:pPr>
                                <w:r>
                                  <w:rPr>
                                    <w:rFonts w:eastAsia="Calibri" w:cs="Arial"/>
                                    <w:b/>
                                    <w:bCs/>
                                    <w:color w:val="FFFFFF"/>
                                    <w:sz w:val="18"/>
                                    <w:szCs w:val="18"/>
                                  </w:rPr>
                                  <w:t> </w:t>
                                </w:r>
                              </w:p>
                            </w:txbxContent>
                          </v:textbox>
                        </v:shape>
                      </v:group>
                      <w10:anchorlock/>
                    </v:group>
                  </w:pict>
                </mc:Fallback>
              </mc:AlternateContent>
            </w:r>
          </w:p>
          <w:p w14:paraId="64936E2F" w14:textId="503D1844" w:rsidR="00317AED" w:rsidRPr="00742645" w:rsidRDefault="00317AED" w:rsidP="00EA162F">
            <w:pPr>
              <w:pStyle w:val="SmallSpace"/>
            </w:pPr>
          </w:p>
        </w:tc>
        <w:tc>
          <w:tcPr>
            <w:tcW w:w="3702" w:type="dxa"/>
            <w:tcBorders>
              <w:top w:val="single" w:sz="4" w:space="0" w:color="DBE5F1" w:themeColor="accent1" w:themeTint="33"/>
              <w:left w:val="single" w:sz="4" w:space="0" w:color="DBE5F1" w:themeColor="accent1" w:themeTint="33"/>
              <w:bottom w:val="nil"/>
              <w:right w:val="single" w:sz="36" w:space="0" w:color="4F81BD"/>
            </w:tcBorders>
            <w:shd w:val="clear" w:color="auto" w:fill="D3DFEE"/>
          </w:tcPr>
          <w:p w14:paraId="06F6FEBC" w14:textId="77777777" w:rsidR="00317AED" w:rsidRPr="00A323F1" w:rsidRDefault="00317AED" w:rsidP="00D758BE">
            <w:pPr>
              <w:pStyle w:val="Heading2"/>
              <w:outlineLvl w:val="1"/>
              <w:cnfStyle w:val="000000010000" w:firstRow="0" w:lastRow="0" w:firstColumn="0" w:lastColumn="0" w:oddVBand="0" w:evenVBand="0" w:oddHBand="0" w:evenHBand="1" w:firstRowFirstColumn="0" w:firstRowLastColumn="0" w:lastRowFirstColumn="0" w:lastRowLastColumn="0"/>
            </w:pPr>
            <w:r>
              <w:t>Create a Subaward/Subcontract Budget for the Sponsor</w:t>
            </w:r>
          </w:p>
        </w:tc>
      </w:tr>
      <w:tr w:rsidR="00317AED" w14:paraId="6E121DD7" w14:textId="77777777" w:rsidTr="00A00609">
        <w:trPr>
          <w:cnfStyle w:val="000000100000" w:firstRow="0" w:lastRow="0" w:firstColumn="0" w:lastColumn="0" w:oddVBand="0" w:evenVBand="0" w:oddHBand="1" w:evenHBand="0" w:firstRowFirstColumn="0" w:firstRowLastColumn="0" w:lastRowFirstColumn="0" w:lastRowLastColumn="0"/>
          <w:cantSplit/>
          <w:trHeight w:val="5076"/>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themeColor="accent1"/>
              <w:right w:val="single" w:sz="4" w:space="0" w:color="DBE5F1" w:themeColor="accent1" w:themeTint="33"/>
            </w:tcBorders>
            <w:shd w:val="clear" w:color="auto" w:fill="FFF8CD"/>
          </w:tcPr>
          <w:p w14:paraId="5B54E856" w14:textId="77777777" w:rsidR="00317AED" w:rsidRPr="002A33A9" w:rsidRDefault="00317AED" w:rsidP="00EA162F">
            <w:pPr>
              <w:pStyle w:val="SmallSpace"/>
            </w:pPr>
          </w:p>
        </w:tc>
        <w:tc>
          <w:tcPr>
            <w:tcW w:w="3702" w:type="dxa"/>
            <w:tcBorders>
              <w:top w:val="nil"/>
              <w:left w:val="single" w:sz="4" w:space="0" w:color="DBE5F1" w:themeColor="accent1" w:themeTint="33"/>
              <w:right w:val="single" w:sz="36" w:space="0" w:color="4F81BD"/>
            </w:tcBorders>
            <w:shd w:val="clear" w:color="auto" w:fill="auto"/>
          </w:tcPr>
          <w:p w14:paraId="63621317" w14:textId="24CFDAE4" w:rsidR="00317AED" w:rsidRDefault="00317AED" w:rsidP="00345FE3">
            <w:pPr>
              <w:pStyle w:val="List1"/>
              <w:numPr>
                <w:ilvl w:val="0"/>
                <w:numId w:val="5"/>
              </w:numPr>
              <w:shd w:val="clear" w:color="auto" w:fill="FFFFFF" w:themeFill="background1"/>
              <w:tabs>
                <w:tab w:val="left" w:pos="408"/>
              </w:tabs>
              <w:spacing w:before="120" w:after="120"/>
              <w:ind w:right="0" w:hanging="402"/>
              <w:cnfStyle w:val="000000100000" w:firstRow="0" w:lastRow="0" w:firstColumn="0" w:lastColumn="0" w:oddVBand="0" w:evenVBand="0" w:oddHBand="1" w:evenHBand="0" w:firstRowFirstColumn="0" w:firstRowLastColumn="0" w:lastRowFirstColumn="0" w:lastRowLastColumn="0"/>
            </w:pPr>
            <w:r>
              <w:t xml:space="preserve">Open the sponsor budget (see </w:t>
            </w:r>
            <w:hyperlink w:anchor="_Open_the_Sponsor" w:history="1">
              <w:r>
                <w:rPr>
                  <w:rStyle w:val="Hyperlink"/>
                </w:rPr>
                <w:t>Open the Sponsor Budget</w:t>
              </w:r>
            </w:hyperlink>
            <w:r>
              <w:t>).</w:t>
            </w:r>
          </w:p>
          <w:p w14:paraId="7CA564EA" w14:textId="7DBC6B9C" w:rsidR="00317AED" w:rsidRDefault="00317AED" w:rsidP="00BF0C11">
            <w:pPr>
              <w:pStyle w:val="List1"/>
              <w:numPr>
                <w:ilvl w:val="0"/>
                <w:numId w:val="5"/>
              </w:numPr>
              <w:shd w:val="clear" w:color="auto" w:fill="FFFFFF" w:themeFill="background1"/>
              <w:tabs>
                <w:tab w:val="left" w:pos="408"/>
              </w:tabs>
              <w:spacing w:before="120" w:after="120"/>
              <w:ind w:right="0" w:hanging="402"/>
              <w:cnfStyle w:val="000000100000" w:firstRow="0" w:lastRow="0" w:firstColumn="0" w:lastColumn="0" w:oddVBand="0" w:evenVBand="0" w:oddHBand="1" w:evenHBand="0" w:firstRowFirstColumn="0" w:firstRowLastColumn="0" w:lastRowFirstColumn="0" w:lastRowLastColumn="0"/>
            </w:pPr>
            <w:r>
              <w:t xml:space="preserve">On the Budget Characteristics page, question 2.0, select </w:t>
            </w:r>
            <w:r w:rsidRPr="00210651">
              <w:rPr>
                <w:b/>
              </w:rPr>
              <w:t>Yes</w:t>
            </w:r>
            <w:r>
              <w:t xml:space="preserve"> and then </w:t>
            </w:r>
            <w:r w:rsidRPr="00BF0C11">
              <w:rPr>
                <w:b/>
              </w:rPr>
              <w:t>Continue</w:t>
            </w:r>
            <w:r>
              <w:t>. The system adds the Subaward-Subcontractor Sites page to the budget SmartForm.</w:t>
            </w:r>
          </w:p>
          <w:p w14:paraId="6230B933" w14:textId="77777777" w:rsidR="00317AED" w:rsidRDefault="00317AED" w:rsidP="00317AED">
            <w:pPr>
              <w:pStyle w:val="List1"/>
              <w:numPr>
                <w:ilvl w:val="0"/>
                <w:numId w:val="5"/>
              </w:numPr>
              <w:tabs>
                <w:tab w:val="left" w:pos="408"/>
              </w:tabs>
              <w:spacing w:before="120" w:after="120"/>
              <w:ind w:right="90" w:hanging="402"/>
              <w:cnfStyle w:val="000000100000" w:firstRow="0" w:lastRow="0" w:firstColumn="0" w:lastColumn="0" w:oddVBand="0" w:evenVBand="0" w:oddHBand="1" w:evenHBand="0" w:firstRowFirstColumn="0" w:firstRowLastColumn="0" w:lastRowFirstColumn="0" w:lastRowLastColumn="0"/>
            </w:pPr>
            <w:r>
              <w:t xml:space="preserve">On the </w:t>
            </w:r>
            <w:r w:rsidRPr="00BF0C11">
              <w:rPr>
                <w:b/>
              </w:rPr>
              <w:t xml:space="preserve">Subaward-Subcontractor Sites </w:t>
            </w:r>
            <w:r w:rsidRPr="00BF0C11">
              <w:t>page</w:t>
            </w:r>
            <w:r>
              <w:t xml:space="preserve">, question </w:t>
            </w:r>
            <w:r w:rsidRPr="005A4BEC">
              <w:t>1.0</w:t>
            </w:r>
            <w:r>
              <w:t xml:space="preserve">, click </w:t>
            </w:r>
            <w:r w:rsidRPr="00BF0C11">
              <w:rPr>
                <w:b/>
              </w:rPr>
              <w:t>Add</w:t>
            </w:r>
            <w:r>
              <w:t>.</w:t>
            </w:r>
          </w:p>
          <w:p w14:paraId="299EC6B2" w14:textId="0A7FC18B" w:rsidR="00317AED" w:rsidRPr="00317AED" w:rsidRDefault="00317AED" w:rsidP="00317AED">
            <w:pPr>
              <w:pStyle w:val="List1"/>
              <w:numPr>
                <w:ilvl w:val="0"/>
                <w:numId w:val="5"/>
              </w:numPr>
              <w:tabs>
                <w:tab w:val="left" w:pos="408"/>
              </w:tabs>
              <w:spacing w:before="120" w:after="120"/>
              <w:ind w:right="90" w:hanging="402"/>
              <w:cnfStyle w:val="000000100000" w:firstRow="0" w:lastRow="0" w:firstColumn="0" w:lastColumn="0" w:oddVBand="0" w:evenVBand="0" w:oddHBand="1" w:evenHBand="0" w:firstRowFirstColumn="0" w:firstRowLastColumn="0" w:lastRowFirstColumn="0" w:lastRowLastColumn="0"/>
            </w:pPr>
            <w:r w:rsidRPr="00317AED">
              <w:t xml:space="preserve">In the pop-up window, next to Organization, click </w:t>
            </w:r>
            <w:r w:rsidRPr="00317AED">
              <w:rPr>
                <w:b/>
              </w:rPr>
              <w:t>Select</w:t>
            </w:r>
            <w:r w:rsidRPr="00317AED">
              <w:t xml:space="preserve"> and then</w:t>
            </w:r>
            <w:r>
              <w:t xml:space="preserve"> </w:t>
            </w:r>
            <w:r w:rsidRPr="00317AED">
              <w:t xml:space="preserve">the organization. Click </w:t>
            </w:r>
            <w:r w:rsidRPr="00317AED">
              <w:rPr>
                <w:b/>
              </w:rPr>
              <w:t>OK</w:t>
            </w:r>
            <w:r w:rsidRPr="00317AED">
              <w:t>.</w:t>
            </w:r>
          </w:p>
          <w:p w14:paraId="3AE13DF1" w14:textId="583FFB76" w:rsidR="00317AED" w:rsidRPr="00D3687C" w:rsidRDefault="00317AED" w:rsidP="00D3687C">
            <w:pPr>
              <w:ind w:right="135"/>
              <w:cnfStyle w:val="000000100000" w:firstRow="0" w:lastRow="0" w:firstColumn="0" w:lastColumn="0" w:oddVBand="0" w:evenVBand="0" w:oddHBand="1" w:evenHBand="0" w:firstRowFirstColumn="0" w:firstRowLastColumn="0" w:lastRowFirstColumn="0" w:lastRowLastColumn="0"/>
              <w:rPr>
                <w:rFonts w:cs="Times New Roman"/>
              </w:rPr>
            </w:pPr>
            <w:r w:rsidRPr="00D3687C">
              <w:t>Save and exit the sponsor budget when done.</w:t>
            </w:r>
          </w:p>
        </w:tc>
      </w:tr>
      <w:tr w:rsidR="00317AED" w14:paraId="181F56A9" w14:textId="77777777" w:rsidTr="00A0060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themeColor="accent1"/>
              <w:right w:val="single" w:sz="4" w:space="0" w:color="DBE5F1" w:themeColor="accent1" w:themeTint="33"/>
            </w:tcBorders>
            <w:shd w:val="clear" w:color="auto" w:fill="FFF8CD"/>
          </w:tcPr>
          <w:p w14:paraId="480FB266" w14:textId="77777777" w:rsidR="00317AED" w:rsidRPr="002A33A9" w:rsidRDefault="00317AED" w:rsidP="00EA162F">
            <w:pPr>
              <w:pStyle w:val="SmallSpace"/>
            </w:pPr>
          </w:p>
        </w:tc>
        <w:tc>
          <w:tcPr>
            <w:tcW w:w="3702" w:type="dxa"/>
            <w:tcBorders>
              <w:top w:val="nil"/>
              <w:left w:val="single" w:sz="4" w:space="0" w:color="DBE5F1" w:themeColor="accent1" w:themeTint="33"/>
              <w:bottom w:val="nil"/>
              <w:right w:val="single" w:sz="36" w:space="0" w:color="4F81BD"/>
            </w:tcBorders>
            <w:shd w:val="clear" w:color="auto" w:fill="D3DFEE"/>
          </w:tcPr>
          <w:p w14:paraId="1D3BBF1C" w14:textId="77777777" w:rsidR="00317AED" w:rsidRDefault="00317AED" w:rsidP="00210651">
            <w:pPr>
              <w:pStyle w:val="Heading2"/>
              <w:outlineLvl w:val="1"/>
              <w:cnfStyle w:val="000000010000" w:firstRow="0" w:lastRow="0" w:firstColumn="0" w:lastColumn="0" w:oddVBand="0" w:evenVBand="0" w:oddHBand="0" w:evenHBand="1" w:firstRowFirstColumn="0" w:firstRowLastColumn="0" w:lastRowFirstColumn="0" w:lastRowLastColumn="0"/>
            </w:pPr>
            <w:r>
              <w:t>Complete the Subaward/Subcontract Budget</w:t>
            </w:r>
          </w:p>
        </w:tc>
      </w:tr>
      <w:tr w:rsidR="00317AED" w14:paraId="395FADA5" w14:textId="77777777" w:rsidTr="00317AED">
        <w:trPr>
          <w:cnfStyle w:val="000000100000" w:firstRow="0" w:lastRow="0" w:firstColumn="0" w:lastColumn="0" w:oddVBand="0" w:evenVBand="0" w:oddHBand="1" w:evenHBand="0" w:firstRowFirstColumn="0" w:firstRowLastColumn="0" w:lastRowFirstColumn="0" w:lastRowLastColumn="0"/>
          <w:cantSplit/>
          <w:trHeight w:val="4995"/>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themeColor="accent1"/>
              <w:right w:val="single" w:sz="4" w:space="0" w:color="DBE5F1" w:themeColor="accent1" w:themeTint="33"/>
            </w:tcBorders>
            <w:shd w:val="clear" w:color="auto" w:fill="FFF8CD"/>
          </w:tcPr>
          <w:p w14:paraId="054C61CC" w14:textId="77777777" w:rsidR="00317AED" w:rsidRPr="002A33A9" w:rsidRDefault="00317AED" w:rsidP="00EA162F">
            <w:pPr>
              <w:pStyle w:val="SmallSpace"/>
            </w:pPr>
          </w:p>
        </w:tc>
        <w:tc>
          <w:tcPr>
            <w:tcW w:w="3702" w:type="dxa"/>
            <w:tcBorders>
              <w:top w:val="nil"/>
              <w:left w:val="single" w:sz="4" w:space="0" w:color="DBE5F1" w:themeColor="accent1" w:themeTint="33"/>
              <w:bottom w:val="nil"/>
              <w:right w:val="single" w:sz="36" w:space="0" w:color="4F81BD"/>
            </w:tcBorders>
            <w:shd w:val="clear" w:color="auto" w:fill="auto"/>
          </w:tcPr>
          <w:p w14:paraId="5E507EC3" w14:textId="77777777" w:rsidR="00317AED" w:rsidRDefault="00317AED" w:rsidP="00BF0C11">
            <w:pPr>
              <w:pStyle w:val="List1"/>
              <w:numPr>
                <w:ilvl w:val="0"/>
                <w:numId w:val="5"/>
              </w:numPr>
              <w:tabs>
                <w:tab w:val="left" w:pos="408"/>
              </w:tabs>
              <w:spacing w:before="120" w:after="120"/>
              <w:ind w:right="0"/>
              <w:cnfStyle w:val="000000100000" w:firstRow="0" w:lastRow="0" w:firstColumn="0" w:lastColumn="0" w:oddVBand="0" w:evenVBand="0" w:oddHBand="1" w:evenHBand="0" w:firstRowFirstColumn="0" w:firstRowLastColumn="0" w:lastRowFirstColumn="0" w:lastRowLastColumn="0"/>
            </w:pPr>
            <w:r>
              <w:t xml:space="preserve">From the sponsor budget workspace, click the </w:t>
            </w:r>
            <w:r w:rsidRPr="007D3753">
              <w:rPr>
                <w:b/>
              </w:rPr>
              <w:t>Subaward/Subcontract</w:t>
            </w:r>
            <w:r>
              <w:t xml:space="preserve"> tab.</w:t>
            </w:r>
          </w:p>
          <w:p w14:paraId="511BECC2" w14:textId="7A2489A3" w:rsidR="00317AED" w:rsidRPr="00537D39" w:rsidRDefault="008A7968" w:rsidP="00BF0C11">
            <w:pPr>
              <w:pStyle w:val="List1"/>
              <w:numPr>
                <w:ilvl w:val="0"/>
                <w:numId w:val="5"/>
              </w:numPr>
              <w:tabs>
                <w:tab w:val="left" w:pos="408"/>
              </w:tabs>
              <w:spacing w:before="120" w:after="120"/>
              <w:ind w:right="45"/>
              <w:cnfStyle w:val="000000100000" w:firstRow="0" w:lastRow="0" w:firstColumn="0" w:lastColumn="0" w:oddVBand="0" w:evenVBand="0" w:oddHBand="1" w:evenHBand="0" w:firstRowFirstColumn="0" w:firstRowLastColumn="0" w:lastRowFirstColumn="0" w:lastRowLastColumn="0"/>
            </w:pPr>
            <w:r>
              <w:rPr>
                <w:rFonts w:cstheme="majorBidi"/>
              </w:rPr>
              <w:t>Open the</w:t>
            </w:r>
            <w:r w:rsidR="00317AED" w:rsidRPr="004A3A93">
              <w:rPr>
                <w:rFonts w:cstheme="majorBidi"/>
              </w:rPr>
              <w:t xml:space="preserve"> subaward/subcontract budget</w:t>
            </w:r>
            <w:r w:rsidR="00317AED">
              <w:rPr>
                <w:rFonts w:cstheme="majorBidi"/>
              </w:rPr>
              <w:t xml:space="preserve"> and then</w:t>
            </w:r>
            <w:r>
              <w:rPr>
                <w:rFonts w:cstheme="majorBidi"/>
              </w:rPr>
              <w:t xml:space="preserve"> click</w:t>
            </w:r>
            <w:r w:rsidR="00317AED">
              <w:rPr>
                <w:rFonts w:cstheme="majorBidi"/>
              </w:rPr>
              <w:t xml:space="preserve"> </w:t>
            </w:r>
            <w:r w:rsidR="00317AED" w:rsidRPr="004A3A93">
              <w:rPr>
                <w:rFonts w:cstheme="majorBidi"/>
                <w:b/>
              </w:rPr>
              <w:t>Edit Budget</w:t>
            </w:r>
            <w:r w:rsidR="00317AED">
              <w:rPr>
                <w:rFonts w:cstheme="majorBidi"/>
              </w:rPr>
              <w:t xml:space="preserve"> on the left</w:t>
            </w:r>
            <w:r w:rsidR="00317AED" w:rsidRPr="004A3A93">
              <w:rPr>
                <w:rFonts w:cstheme="majorBidi"/>
              </w:rPr>
              <w:t>.</w:t>
            </w:r>
            <w:r w:rsidR="00317AED">
              <w:rPr>
                <w:rFonts w:cstheme="majorBidi"/>
              </w:rPr>
              <w:t xml:space="preserve"> Complete the pages.</w:t>
            </w:r>
          </w:p>
          <w:p w14:paraId="3756BA39" w14:textId="77777777" w:rsidR="00317AED" w:rsidRPr="001E1228" w:rsidRDefault="00317AED" w:rsidP="00BF0C11">
            <w:pPr>
              <w:pStyle w:val="List1"/>
              <w:numPr>
                <w:ilvl w:val="0"/>
                <w:numId w:val="5"/>
              </w:numPr>
              <w:tabs>
                <w:tab w:val="left" w:pos="408"/>
              </w:tabs>
              <w:spacing w:before="120" w:after="120"/>
              <w:ind w:right="45"/>
              <w:cnfStyle w:val="000000100000" w:firstRow="0" w:lastRow="0" w:firstColumn="0" w:lastColumn="0" w:oddVBand="0" w:evenVBand="0" w:oddHBand="1" w:evenHBand="0" w:firstRowFirstColumn="0" w:firstRowLastColumn="0" w:lastRowFirstColumn="0" w:lastRowLastColumn="0"/>
            </w:pPr>
            <w:r w:rsidRPr="000A7B73">
              <w:rPr>
                <w:rFonts w:cstheme="majorBidi"/>
              </w:rPr>
              <w:t xml:space="preserve">On the Subaward/Subcontract Budget Information page, question 6.0, select </w:t>
            </w:r>
            <w:r w:rsidRPr="000A7B73">
              <w:rPr>
                <w:rFonts w:cstheme="majorBidi"/>
                <w:b/>
              </w:rPr>
              <w:t xml:space="preserve">PDF Import </w:t>
            </w:r>
            <w:r w:rsidRPr="000A7B73">
              <w:rPr>
                <w:rFonts w:cstheme="majorBidi"/>
              </w:rPr>
              <w:t xml:space="preserve">for Grants.Gov submissions </w:t>
            </w:r>
            <w:r>
              <w:rPr>
                <w:rFonts w:cstheme="majorBidi"/>
              </w:rPr>
              <w:t>or</w:t>
            </w:r>
            <w:r w:rsidRPr="000A7B73">
              <w:rPr>
                <w:rFonts w:cstheme="majorBidi"/>
              </w:rPr>
              <w:t xml:space="preserve"> </w:t>
            </w:r>
            <w:r w:rsidRPr="000A7B73">
              <w:rPr>
                <w:rFonts w:cstheme="majorBidi"/>
                <w:b/>
              </w:rPr>
              <w:t>Per Period, Budget Category Totals</w:t>
            </w:r>
            <w:r>
              <w:rPr>
                <w:rFonts w:cstheme="majorBidi"/>
                <w:b/>
              </w:rPr>
              <w:t xml:space="preserve"> </w:t>
            </w:r>
            <w:r w:rsidRPr="001E1228">
              <w:rPr>
                <w:rFonts w:cstheme="majorBidi"/>
              </w:rPr>
              <w:t>for Non-Grants.Gov</w:t>
            </w:r>
            <w:r>
              <w:rPr>
                <w:rFonts w:cstheme="majorBidi"/>
              </w:rPr>
              <w:t xml:space="preserve"> submissions</w:t>
            </w:r>
            <w:r w:rsidRPr="001E1228">
              <w:rPr>
                <w:rFonts w:cstheme="majorBidi"/>
              </w:rPr>
              <w:t>.</w:t>
            </w:r>
          </w:p>
          <w:p w14:paraId="604E5D57" w14:textId="52F511FD" w:rsidR="00317AED" w:rsidRPr="00BF0C11" w:rsidRDefault="00317AED" w:rsidP="00DC207C">
            <w:pPr>
              <w:pStyle w:val="List1"/>
              <w:numPr>
                <w:ilvl w:val="0"/>
                <w:numId w:val="5"/>
              </w:numPr>
              <w:spacing w:before="120" w:after="120"/>
              <w:ind w:right="180"/>
              <w:cnfStyle w:val="000000100000" w:firstRow="0" w:lastRow="0" w:firstColumn="0" w:lastColumn="0" w:oddVBand="0" w:evenVBand="0" w:oddHBand="1" w:evenHBand="0" w:firstRowFirstColumn="0" w:firstRowLastColumn="0" w:lastRowFirstColumn="0" w:lastRowLastColumn="0"/>
            </w:pPr>
            <w:r>
              <w:t xml:space="preserve">When finished completing the budget pages, on the last page, click </w:t>
            </w:r>
            <w:r w:rsidRPr="00E8039F">
              <w:rPr>
                <w:b/>
              </w:rPr>
              <w:t>Finish</w:t>
            </w:r>
            <w:r>
              <w:t>.</w:t>
            </w:r>
          </w:p>
        </w:tc>
      </w:tr>
      <w:tr w:rsidR="00317AED" w14:paraId="3D7D76A7" w14:textId="77777777" w:rsidTr="00317A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5B65AA7A" w14:textId="77777777" w:rsidR="00317AED" w:rsidRPr="002A33A9" w:rsidRDefault="00317AED" w:rsidP="00EA162F">
            <w:pPr>
              <w:pStyle w:val="SmallSpace"/>
            </w:pPr>
          </w:p>
        </w:tc>
        <w:tc>
          <w:tcPr>
            <w:tcW w:w="3702" w:type="dxa"/>
            <w:tcBorders>
              <w:top w:val="nil"/>
              <w:left w:val="single" w:sz="4" w:space="0" w:color="DBE5F1" w:themeColor="accent1" w:themeTint="33"/>
              <w:bottom w:val="single" w:sz="36" w:space="0" w:color="4F81BD" w:themeColor="accent1"/>
              <w:right w:val="single" w:sz="36" w:space="0" w:color="4F81BD"/>
            </w:tcBorders>
            <w:shd w:val="clear" w:color="auto" w:fill="auto"/>
          </w:tcPr>
          <w:p w14:paraId="6649EFB2" w14:textId="77777777" w:rsidR="00317AED" w:rsidRDefault="00317AED" w:rsidP="00317AED">
            <w:pPr>
              <w:pStyle w:val="List1"/>
              <w:numPr>
                <w:ilvl w:val="0"/>
                <w:numId w:val="0"/>
              </w:numPr>
              <w:tabs>
                <w:tab w:val="left" w:pos="408"/>
              </w:tabs>
              <w:spacing w:before="120" w:after="120"/>
              <w:ind w:right="0"/>
              <w:cnfStyle w:val="000000010000" w:firstRow="0" w:lastRow="0" w:firstColumn="0" w:lastColumn="0" w:oddVBand="0" w:evenVBand="0" w:oddHBand="0" w:evenHBand="1" w:firstRowFirstColumn="0" w:firstRowLastColumn="0" w:lastRowFirstColumn="0" w:lastRowLastColumn="0"/>
            </w:pPr>
          </w:p>
        </w:tc>
      </w:tr>
      <w:tr w:rsidR="002747CF" w:rsidRPr="00A323F1" w14:paraId="0429A4C2" w14:textId="77777777" w:rsidTr="00AB580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top w:val="single" w:sz="36" w:space="0" w:color="4F81BD" w:themeColor="accent1"/>
              <w:left w:val="single" w:sz="36" w:space="0" w:color="4F81BD" w:themeColor="accent1"/>
              <w:right w:val="single" w:sz="36" w:space="0" w:color="4F81BD"/>
            </w:tcBorders>
            <w:shd w:val="clear" w:color="auto" w:fill="4F81BD" w:themeFill="accent1"/>
          </w:tcPr>
          <w:p w14:paraId="40FB4F9A" w14:textId="67A37881" w:rsidR="002747CF" w:rsidRPr="00A323F1" w:rsidRDefault="00DC207C" w:rsidP="00EA162F">
            <w:pPr>
              <w:pStyle w:val="Heading1"/>
              <w:outlineLvl w:val="0"/>
            </w:pPr>
            <w:bookmarkStart w:id="27" w:name="_Complete_a_Cost"/>
            <w:bookmarkStart w:id="28" w:name="_Toc467261544"/>
            <w:bookmarkEnd w:id="27"/>
            <w:r>
              <w:t>Complete</w:t>
            </w:r>
            <w:r w:rsidR="00EA162F">
              <w:t xml:space="preserve"> </w:t>
            </w:r>
            <w:r>
              <w:t xml:space="preserve">a Cost </w:t>
            </w:r>
            <w:r w:rsidR="002747CF">
              <w:t>Sharing Budget</w:t>
            </w:r>
            <w:bookmarkEnd w:id="28"/>
          </w:p>
        </w:tc>
      </w:tr>
      <w:tr w:rsidR="002747CF" w:rsidRPr="00EA162F" w14:paraId="0DC31BE6" w14:textId="77777777" w:rsidTr="007A74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tcPr>
          <w:p w14:paraId="4CA269D6" w14:textId="77777777" w:rsidR="00EA162F" w:rsidRPr="00EA162F" w:rsidRDefault="00DC207C" w:rsidP="00A74A52">
            <w:pPr>
              <w:ind w:right="180"/>
            </w:pPr>
            <w:r>
              <w:t>The Grants system</w:t>
            </w:r>
            <w:r w:rsidR="00EA162F" w:rsidRPr="00EA162F">
              <w:t xml:space="preserve"> can create a cost sharing budget that automatically reflects </w:t>
            </w:r>
            <w:r>
              <w:t xml:space="preserve">sponsor </w:t>
            </w:r>
            <w:r w:rsidR="00EA162F">
              <w:t xml:space="preserve">budget </w:t>
            </w:r>
            <w:r w:rsidR="00EA162F" w:rsidRPr="00EA162F">
              <w:t>amounts in excess of salary caps</w:t>
            </w:r>
            <w:r w:rsidR="003A6E46">
              <w:t>,</w:t>
            </w:r>
            <w:r w:rsidR="00EA162F">
              <w:t xml:space="preserve"> and differences between planned effort percentage</w:t>
            </w:r>
            <w:r w:rsidR="003A6E46">
              <w:t>s</w:t>
            </w:r>
            <w:r w:rsidR="00EA162F">
              <w:t xml:space="preserve"> and requested salary percentage</w:t>
            </w:r>
            <w:r w:rsidR="003A6E46">
              <w:t>s</w:t>
            </w:r>
            <w:r w:rsidR="00EA162F">
              <w:t>.</w:t>
            </w:r>
            <w:r w:rsidR="0084028D">
              <w:t xml:space="preserve"> </w:t>
            </w:r>
            <w:r w:rsidR="00A74A52">
              <w:t>You can then edit the cost sharing budget to reflect any other types of costs that will be shared.</w:t>
            </w:r>
          </w:p>
        </w:tc>
      </w:tr>
      <w:tr w:rsidR="00537D39" w:rsidRPr="009B0D78" w14:paraId="18C34521" w14:textId="77777777" w:rsidTr="007358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8" w:type="dxa"/>
            <w:vMerge w:val="restart"/>
            <w:tcBorders>
              <w:top w:val="single" w:sz="4" w:space="0" w:color="DBE5F1" w:themeColor="accent1" w:themeTint="33"/>
              <w:left w:val="single" w:sz="36" w:space="0" w:color="4F81BD"/>
              <w:right w:val="single" w:sz="6" w:space="0" w:color="DBE5F1" w:themeColor="accent1" w:themeTint="33"/>
            </w:tcBorders>
            <w:shd w:val="clear" w:color="auto" w:fill="FFF8CD"/>
          </w:tcPr>
          <w:p w14:paraId="11120247" w14:textId="77777777" w:rsidR="00537D39" w:rsidRPr="00742645" w:rsidRDefault="00537D39" w:rsidP="00EA162F">
            <w:pPr>
              <w:pStyle w:val="SmallSpace"/>
            </w:pPr>
            <w:r>
              <w:rPr>
                <w:noProof/>
              </w:rPr>
              <mc:AlternateContent>
                <mc:Choice Requires="wpc">
                  <w:drawing>
                    <wp:inline distT="0" distB="0" distL="0" distR="0" wp14:anchorId="0C3AC54A" wp14:editId="1DB92D63">
                      <wp:extent cx="4660265" cy="7524750"/>
                      <wp:effectExtent l="38100" t="0" r="0" b="0"/>
                      <wp:docPr id="52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86" name="Picture 1386"/>
                                <pic:cNvPicPr>
                                  <a:picLocks noChangeAspect="1"/>
                                </pic:cNvPicPr>
                              </pic:nvPicPr>
                              <pic:blipFill>
                                <a:blip r:embed="rId60"/>
                                <a:stretch>
                                  <a:fillRect/>
                                </a:stretch>
                              </pic:blipFill>
                              <pic:spPr>
                                <a:xfrm>
                                  <a:off x="2018144" y="6497981"/>
                                  <a:ext cx="2561116" cy="926006"/>
                                </a:xfrm>
                                <a:prstGeom prst="rect">
                                  <a:avLst/>
                                </a:prstGeom>
                              </pic:spPr>
                            </pic:pic>
                            <pic:pic xmlns:pic="http://schemas.openxmlformats.org/drawingml/2006/picture">
                              <pic:nvPicPr>
                                <pic:cNvPr id="600" name="Picture 600"/>
                                <pic:cNvPicPr/>
                              </pic:nvPicPr>
                              <pic:blipFill>
                                <a:blip r:embed="rId50"/>
                                <a:stretch>
                                  <a:fillRect/>
                                </a:stretch>
                              </pic:blipFill>
                              <pic:spPr>
                                <a:xfrm>
                                  <a:off x="27600" y="69796"/>
                                  <a:ext cx="2322830" cy="742315"/>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80" name="Picture 1380"/>
                                <pic:cNvPicPr>
                                  <a:picLocks noChangeAspect="1"/>
                                </pic:cNvPicPr>
                              </pic:nvPicPr>
                              <pic:blipFill>
                                <a:blip r:embed="rId61"/>
                                <a:stretch>
                                  <a:fillRect/>
                                </a:stretch>
                              </pic:blipFill>
                              <pic:spPr>
                                <a:xfrm>
                                  <a:off x="115506" y="3662426"/>
                                  <a:ext cx="4328651" cy="655918"/>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7" name="Picture 7"/>
                                <pic:cNvPicPr>
                                  <a:picLocks noChangeAspect="1"/>
                                </pic:cNvPicPr>
                              </pic:nvPicPr>
                              <pic:blipFill>
                                <a:blip r:embed="rId62"/>
                                <a:stretch>
                                  <a:fillRect/>
                                </a:stretch>
                              </pic:blipFill>
                              <pic:spPr>
                                <a:xfrm>
                                  <a:off x="1516336" y="934974"/>
                                  <a:ext cx="2655614" cy="2580924"/>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2" name="Picture 12"/>
                                <pic:cNvPicPr>
                                  <a:picLocks noChangeAspect="1"/>
                                </pic:cNvPicPr>
                              </pic:nvPicPr>
                              <pic:blipFill>
                                <a:blip r:embed="rId63"/>
                                <a:stretch>
                                  <a:fillRect/>
                                </a:stretch>
                              </pic:blipFill>
                              <pic:spPr>
                                <a:xfrm>
                                  <a:off x="395952" y="4547350"/>
                                  <a:ext cx="3781030" cy="1167020"/>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526" name="Group 526"/>
                              <wpg:cNvGrpSpPr/>
                              <wpg:grpSpPr>
                                <a:xfrm>
                                  <a:off x="1347305" y="1428106"/>
                                  <a:ext cx="249555" cy="283210"/>
                                  <a:chOff x="227330" y="735330"/>
                                  <a:chExt cx="250237" cy="284480"/>
                                </a:xfrm>
                              </wpg:grpSpPr>
                              <wps:wsp>
                                <wps:cNvPr id="545" name="Isosceles Triangle 545"/>
                                <wps:cNvSpPr/>
                                <wps:spPr>
                                  <a:xfrm rot="5400000">
                                    <a:off x="210209" y="752451"/>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D83A3F8"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6" name="Text Box 3"/>
                                <wps:cNvSpPr txBox="1"/>
                                <wps:spPr>
                                  <a:xfrm>
                                    <a:off x="240221" y="805259"/>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B2553"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2</w:t>
                                      </w:r>
                                    </w:p>
                                    <w:p w14:paraId="7153BFDC"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28" name="Group 528"/>
                              <wpg:cNvGrpSpPr/>
                              <wpg:grpSpPr>
                                <a:xfrm>
                                  <a:off x="1835298" y="2036516"/>
                                  <a:ext cx="250190" cy="283845"/>
                                  <a:chOff x="1866265" y="1199515"/>
                                  <a:chExt cx="250237" cy="284480"/>
                                </a:xfrm>
                              </wpg:grpSpPr>
                              <wps:wsp>
                                <wps:cNvPr id="543" name="Isosceles Triangle 543"/>
                                <wps:cNvSpPr/>
                                <wps:spPr>
                                  <a:xfrm rot="5400000">
                                    <a:off x="1849144" y="1216636"/>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B02C746"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 name="Text Box 3"/>
                                <wps:cNvSpPr txBox="1"/>
                                <wps:spPr>
                                  <a:xfrm>
                                    <a:off x="1879156" y="1269444"/>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942F1"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r w:rsidRPr="002D3F69">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30" name="Group 530"/>
                              <wpg:cNvGrpSpPr/>
                              <wpg:grpSpPr>
                                <a:xfrm>
                                  <a:off x="1835933" y="3031798"/>
                                  <a:ext cx="249555" cy="283845"/>
                                  <a:chOff x="409575" y="1983106"/>
                                  <a:chExt cx="250237" cy="284480"/>
                                </a:xfrm>
                              </wpg:grpSpPr>
                              <wps:wsp>
                                <wps:cNvPr id="541" name="Isosceles Triangle 541"/>
                                <wps:cNvSpPr/>
                                <wps:spPr>
                                  <a:xfrm rot="5400000">
                                    <a:off x="392454" y="2000227"/>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9CA4C76"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Text Box 3"/>
                                <wps:cNvSpPr txBox="1"/>
                                <wps:spPr>
                                  <a:xfrm>
                                    <a:off x="422467" y="2053032"/>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2C72E" w14:textId="77777777" w:rsidR="00CC308A" w:rsidRPr="002D3F69" w:rsidRDefault="00CC308A" w:rsidP="004A0B09">
                                      <w:pPr>
                                        <w:pStyle w:val="TriangleNumbers"/>
                                      </w:pPr>
                                      <w:r>
                                        <w:t>4</w:t>
                                      </w:r>
                                      <w:r w:rsidRPr="002D3F69">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63" name="Group 563"/>
                              <wpg:cNvGrpSpPr/>
                              <wpg:grpSpPr>
                                <a:xfrm rot="16200000">
                                  <a:off x="4111482" y="5207119"/>
                                  <a:ext cx="284480" cy="270285"/>
                                  <a:chOff x="2160270" y="1895475"/>
                                  <a:chExt cx="284480" cy="270336"/>
                                </a:xfrm>
                              </wpg:grpSpPr>
                              <wps:wsp>
                                <wps:cNvPr id="564" name="Isosceles Triangle 564"/>
                                <wps:cNvSpPr/>
                                <wps:spPr>
                                  <a:xfrm>
                                    <a:off x="2160270" y="1895475"/>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C1F95EA"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5" name="Text Box 319"/>
                                <wps:cNvSpPr txBox="1"/>
                                <wps:spPr>
                                  <a:xfrm rot="5400000">
                                    <a:off x="2218843" y="1998144"/>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1059D"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7</w:t>
                                      </w:r>
                                    </w:p>
                                    <w:p w14:paraId="4D712FEE"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71" name="Group 671"/>
                              <wpg:cNvGrpSpPr/>
                              <wpg:grpSpPr>
                                <a:xfrm>
                                  <a:off x="1943545" y="532096"/>
                                  <a:ext cx="255521" cy="285115"/>
                                  <a:chOff x="1847851" y="508636"/>
                                  <a:chExt cx="256749" cy="285750"/>
                                </a:xfrm>
                              </wpg:grpSpPr>
                              <wps:wsp>
                                <wps:cNvPr id="672" name="Isosceles Triangle 672"/>
                                <wps:cNvSpPr/>
                                <wps:spPr>
                                  <a:xfrm rot="16200000">
                                    <a:off x="1830672" y="525815"/>
                                    <a:ext cx="285750" cy="251392"/>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BF2CCE4" w14:textId="77777777" w:rsidR="00CC308A" w:rsidRDefault="00CC308A" w:rsidP="00DC207C">
                                      <w:pPr>
                                        <w:pStyle w:val="NormalWeb"/>
                                        <w:spacing w:before="0" w:beforeAutospacing="0" w:after="0" w:afterAutospacing="0"/>
                                      </w:pPr>
                                      <w:r>
                                        <w:rPr>
                                          <w:rFonts w:eastAsia="Times New Roman"/>
                                          <w:color w:val="FFFFFF"/>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3" name="Text Box 3"/>
                                <wps:cNvSpPr txBox="1"/>
                                <wps:spPr>
                                  <a:xfrm>
                                    <a:off x="1933827" y="571033"/>
                                    <a:ext cx="170773" cy="166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D753A" w14:textId="77777777" w:rsidR="00CC308A" w:rsidRPr="003C7E20" w:rsidRDefault="00CC308A" w:rsidP="003C7E20">
                                      <w:pPr>
                                        <w:pStyle w:val="TriangleNumbers"/>
                                      </w:pPr>
                                      <w:r w:rsidRPr="003C7E20">
                                        <w:t>1</w:t>
                                      </w:r>
                                    </w:p>
                                    <w:p w14:paraId="0E871C19" w14:textId="77777777" w:rsidR="00CC308A" w:rsidRDefault="00CC308A" w:rsidP="00DC207C">
                                      <w:pPr>
                                        <w:pStyle w:val="NormalWeb"/>
                                        <w:spacing w:before="0" w:beforeAutospacing="0" w:after="0" w:afterAutospacing="0"/>
                                        <w:jc w:val="center"/>
                                      </w:pPr>
                                      <w:r>
                                        <w:rPr>
                                          <w:rFonts w:eastAsia="Calibri" w:cs="Arial"/>
                                          <w:b/>
                                          <w:bCs/>
                                          <w:color w:val="FFFFFF"/>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682" name="Text Box 319"/>
                              <wps:cNvSpPr txBox="1"/>
                              <wps:spPr>
                                <a:xfrm>
                                  <a:off x="4290070" y="1727023"/>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84432" w14:textId="77777777" w:rsidR="00CC308A" w:rsidRDefault="00CC308A" w:rsidP="00827D5E">
                                    <w:pPr>
                                      <w:pStyle w:val="TriangleNumbers"/>
                                      <w:jc w:val="left"/>
                                    </w:pP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64"/>
                                <a:stretch>
                                  <a:fillRect/>
                                </a:stretch>
                              </pic:blipFill>
                              <pic:spPr>
                                <a:xfrm>
                                  <a:off x="58221" y="5845794"/>
                                  <a:ext cx="3005914" cy="858832"/>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697" name="Group 697"/>
                              <wpg:cNvGrpSpPr/>
                              <wpg:grpSpPr>
                                <a:xfrm rot="16200000">
                                  <a:off x="2987679" y="6437291"/>
                                  <a:ext cx="284480" cy="250190"/>
                                  <a:chOff x="-17145" y="17145"/>
                                  <a:chExt cx="284480" cy="250237"/>
                                </a:xfrm>
                              </wpg:grpSpPr>
                              <wps:wsp>
                                <wps:cNvPr id="698" name="Isosceles Triangle 698"/>
                                <wps:cNvSpPr/>
                                <wps:spPr>
                                  <a:xfrm>
                                    <a:off x="-17145" y="17145"/>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B6FD8B7" w14:textId="77777777" w:rsidR="00CC308A" w:rsidRDefault="00CC308A" w:rsidP="001E1228">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9" name="Text Box 319"/>
                                <wps:cNvSpPr txBox="1"/>
                                <wps:spPr>
                                  <a:xfrm rot="5400000">
                                    <a:off x="41430" y="98544"/>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1B296" w14:textId="77777777" w:rsidR="00CC308A" w:rsidRDefault="00CC308A" w:rsidP="001E1228">
                                      <w:pPr>
                                        <w:pStyle w:val="TriangleNumbers"/>
                                        <w:rPr>
                                          <w:sz w:val="24"/>
                                          <w:szCs w:val="24"/>
                                        </w:rPr>
                                      </w:pPr>
                                      <w:r>
                                        <w:t>8</w:t>
                                      </w:r>
                                    </w:p>
                                    <w:p w14:paraId="111D16B0" w14:textId="77777777" w:rsidR="00CC308A" w:rsidRDefault="00CC308A" w:rsidP="001E1228">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596" name="Rectangle 596"/>
                              <wps:cNvSpPr/>
                              <wps:spPr>
                                <a:xfrm>
                                  <a:off x="767281" y="4092656"/>
                                  <a:ext cx="1039273" cy="225688"/>
                                </a:xfrm>
                                <a:prstGeom prst="rect">
                                  <a:avLst/>
                                </a:prstGeom>
                                <a:noFill/>
                                <a:ln w="381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562" name="Group 562"/>
                              <wpg:cNvGrpSpPr/>
                              <wpg:grpSpPr>
                                <a:xfrm>
                                  <a:off x="1107070" y="3843736"/>
                                  <a:ext cx="283210" cy="248920"/>
                                  <a:chOff x="2726690" y="466090"/>
                                  <a:chExt cx="283845" cy="249555"/>
                                </a:xfrm>
                              </wpg:grpSpPr>
                              <wps:wsp>
                                <wps:cNvPr id="566" name="Isosceles Triangle 566"/>
                                <wps:cNvSpPr/>
                                <wps:spPr>
                                  <a:xfrm rot="10800000">
                                    <a:off x="2726690" y="46609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7B0A1AD"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7" name="Text Box 3"/>
                                <wps:cNvSpPr txBox="1"/>
                                <wps:spPr>
                                  <a:xfrm>
                                    <a:off x="2794650" y="49010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FEF56" w14:textId="0E742795"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5</w:t>
                                      </w:r>
                                    </w:p>
                                    <w:p w14:paraId="6A6D9480"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97" name="Group 597"/>
                              <wpg:cNvGrpSpPr/>
                              <wpg:grpSpPr>
                                <a:xfrm>
                                  <a:off x="3325166" y="4409254"/>
                                  <a:ext cx="282575" cy="248920"/>
                                  <a:chOff x="0" y="0"/>
                                  <a:chExt cx="283845" cy="249555"/>
                                </a:xfrm>
                              </wpg:grpSpPr>
                              <wps:wsp>
                                <wps:cNvPr id="598" name="Isosceles Triangle 598"/>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BEF489E" w14:textId="77777777" w:rsidR="00CC308A" w:rsidRDefault="00CC308A" w:rsidP="00F22AD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9" name="Text Box 3"/>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14E90" w14:textId="21C789D7" w:rsidR="00CC308A" w:rsidRDefault="00CC308A" w:rsidP="00F22AD4">
                                      <w:pPr>
                                        <w:pStyle w:val="TriangleNumbers"/>
                                        <w:rPr>
                                          <w:sz w:val="24"/>
                                          <w:szCs w:val="24"/>
                                        </w:rPr>
                                      </w:pPr>
                                      <w:r>
                                        <w:t>6</w:t>
                                      </w:r>
                                    </w:p>
                                    <w:p w14:paraId="7A2F9B16" w14:textId="77777777" w:rsidR="00CC308A" w:rsidRDefault="00CC308A" w:rsidP="00F22AD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02" name="Group 602"/>
                              <wpg:cNvGrpSpPr/>
                              <wpg:grpSpPr>
                                <a:xfrm>
                                  <a:off x="4182342" y="6249061"/>
                                  <a:ext cx="282575" cy="248920"/>
                                  <a:chOff x="-10681" y="0"/>
                                  <a:chExt cx="283845" cy="249555"/>
                                </a:xfrm>
                              </wpg:grpSpPr>
                              <wps:wsp>
                                <wps:cNvPr id="603" name="Isosceles Triangle 603"/>
                                <wps:cNvSpPr/>
                                <wps:spPr>
                                  <a:xfrm rot="10800000">
                                    <a:off x="-10681"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1A33E05" w14:textId="77777777" w:rsidR="00CC308A" w:rsidRDefault="00CC308A" w:rsidP="004C7C38">
                                      <w:pPr>
                                        <w:pStyle w:val="NormalWeb"/>
                                        <w:spacing w:before="0" w:beforeAutospacing="0" w:after="0" w:afterAutospacing="0"/>
                                        <w:jc w:val="center"/>
                                      </w:pPr>
                                      <w:r>
                                        <w:rPr>
                                          <w:rFonts w:eastAsia="Calibri" w:cs="Arial"/>
                                          <w:b/>
                                          <w:bCs/>
                                          <w:color w:val="FFFFFF"/>
                                          <w:sz w:val="18"/>
                                          <w:szCs w:val="18"/>
                                        </w:rPr>
                                        <w:t> </w:t>
                                      </w:r>
                                    </w:p>
                                    <w:p w14:paraId="7AF6558C" w14:textId="77777777" w:rsidR="00CC308A" w:rsidRDefault="00CC308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4" name="Text Box 3"/>
                                <wps:cNvSpPr txBox="1"/>
                                <wps:spPr>
                                  <a:xfrm>
                                    <a:off x="69073" y="14462"/>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B106E" w14:textId="767C8123" w:rsidR="00CC308A" w:rsidRDefault="00CC308A" w:rsidP="004C7C38">
                                      <w:pPr>
                                        <w:pStyle w:val="NormalWeb"/>
                                        <w:spacing w:before="0" w:beforeAutospacing="0" w:after="0" w:afterAutospacing="0"/>
                                        <w:jc w:val="center"/>
                                      </w:pPr>
                                      <w:r>
                                        <w:rPr>
                                          <w:rFonts w:eastAsia="Calibri" w:cs="Arial"/>
                                          <w:b/>
                                          <w:bCs/>
                                          <w:color w:val="FFFFFF"/>
                                          <w:sz w:val="18"/>
                                          <w:szCs w:val="18"/>
                                        </w:rPr>
                                        <w:t>9</w:t>
                                      </w:r>
                                    </w:p>
                                    <w:p w14:paraId="771204C1" w14:textId="77777777" w:rsidR="00CC308A" w:rsidRDefault="00CC308A" w:rsidP="004C7C38">
                                      <w:pPr>
                                        <w:pStyle w:val="NormalWeb"/>
                                        <w:spacing w:before="0" w:beforeAutospacing="0" w:after="0" w:afterAutospacing="0"/>
                                        <w:jc w:val="center"/>
                                      </w:pPr>
                                      <w:r>
                                        <w:rPr>
                                          <w:rFonts w:eastAsia="Calibri" w:cs="Arial"/>
                                          <w:b/>
                                          <w:bCs/>
                                          <w:color w:val="FFFFFF"/>
                                          <w:sz w:val="18"/>
                                          <w:szCs w:val="18"/>
                                        </w:rPr>
                                        <w:t> </w:t>
                                      </w:r>
                                    </w:p>
                                    <w:p w14:paraId="4E045B17" w14:textId="77777777" w:rsidR="00CC308A" w:rsidRDefault="00CC308A"/>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0C3AC54A" id="_x0000_s1204" editas="canvas" style="width:366.95pt;height:592.5pt;mso-position-horizontal-relative:char;mso-position-vertical-relative:line" coordsize="46602,7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">
                      <v:shape id="_x0000_s1205" type="#_x0000_t75" style="position:absolute;width:46602;height:75247;visibility:visible;mso-wrap-style:square">
                        <v:fill o:detectmouseclick="t"/>
                        <v:path o:connecttype="none"/>
                      </v:shape>
                      <v:shape id="Picture 1386" o:spid="_x0000_s1206" type="#_x0000_t75" style="position:absolute;left:20181;top:64979;width:25611;height: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d//BAAAA3QAAAA8AAABkcnMvZG93bnJldi54bWxET01rwkAQvRf8D8sUvNWNFYJEV2ktBb3F&#10;tHgestMkmJ0N2amJ/94VBG/zeJ+z3o6uVRfqQ+PZwHyWgCIuvW24MvD78/22BBUE2WLrmQxcKcB2&#10;M3lZY2b9wEe6FFKpGMIhQwO1SJdpHcqaHIaZ74gj9+d7hxJhX2nb4xDDXavfkyTVDhuODTV2tKup&#10;PBf/zsAXHudtPh7SU/5ZnEWu+cBVbsz0dfxYgRIa5Sl+uPc2zl8sU7h/E0/Qm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md//BAAAA3QAAAA8AAAAAAAAAAAAAAAAAnwIA&#10;AGRycy9kb3ducmV2LnhtbFBLBQYAAAAABAAEAPcAAACNAwAAAAA=&#10;">
                        <v:imagedata r:id="rId65" o:title=""/>
                        <v:path arrowok="t"/>
                      </v:shape>
                      <v:shape id="Picture 600" o:spid="_x0000_s1207" type="#_x0000_t75" style="position:absolute;left:276;top:697;width:23228;height:7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fQbCAAAA3AAAAA8AAABkcnMvZG93bnJldi54bWxET89rwjAUvg/8H8ITvM1EwTKqUVSYeNlh&#10;dVO8PZpnW21euibW7r9fDsKOH9/vxaq3teio9ZVjDZOxAkGcO1NxoeHr8P76BsIHZIO1Y9LwSx5W&#10;y8HLAlPjHvxJXRYKEUPYp6ihDKFJpfR5SRb92DXEkbu41mKIsC2kafERw20tp0ol0mLFsaHEhrYl&#10;5bfsbjVsVPKddcnHVZ53x+r0M3Wzm99rPRr26zmIQH34Fz/de6MhUXF+PB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X0GwgAAANwAAAAPAAAAAAAAAAAAAAAAAJ8C&#10;AABkcnMvZG93bnJldi54bWxQSwUGAAAAAAQABAD3AAAAjgMAAAAA&#10;" stroked="t" strokecolor="#bfbfbf [2412]">
                        <v:imagedata r:id="rId57" o:title=""/>
                        <v:shadow on="t" color="black" opacity="26214f" origin="-.5,-.5" offset=".74836mm,.74836mm"/>
                      </v:shape>
                      <v:shape id="Picture 1380" o:spid="_x0000_s1208" type="#_x0000_t75" style="position:absolute;left:1155;top:36624;width:43286;height: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OBrGAAAA3QAAAA8AAABkcnMvZG93bnJldi54bWxEj0FLAzEQhe+C/yGM4M1mXVHq2rSUYlEo&#10;pdjqfdzMZoObybKJ7fbfO4eCtxnem/e+mS3G0KkjDclHNnA/KUAR19F6dgY+D+u7KaiUkS12kcnA&#10;mRIs5tdXM6xsPPEHHffZKQnhVKGBNue+0jrVLQVMk9gTi9bEIWCWdXDaDniS8NDpsiiedEDP0tBi&#10;T6uW6p/9bzCwHp0/+HL79lw2m/Nj8/q9+3IbY25vxuULqExj/jdfrt+t4D9MhV++kRH0/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E4GsYAAADdAAAADwAAAAAAAAAAAAAA&#10;AACfAgAAZHJzL2Rvd25yZXYueG1sUEsFBgAAAAAEAAQA9wAAAJIDAAAAAA==&#10;" stroked="t" strokecolor="#bfbfbf [2412]">
                        <v:imagedata r:id="rId66" o:title=""/>
                        <v:shadow on="t" color="black" opacity="26214f" origin="-.5,-.5" offset=".74836mm,.74836mm"/>
                        <v:path arrowok="t"/>
                      </v:shape>
                      <v:shape id="Picture 7" o:spid="_x0000_s1209" type="#_x0000_t75" style="position:absolute;left:15163;top:9349;width:26556;height:25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1XzAAAAA2gAAAA8AAABkcnMvZG93bnJldi54bWxEj0GLwjAUhO+C/yE8wYtoqguu1KYiwi56&#10;8KDuD3g0z7bYvIQm2vrvjbDgcZiZb5hs05tGPKj1tWUF81kCgriwuuZSwd/lZ7oC4QOyxsYyKXiS&#10;h00+HGSYatvxiR7nUIoIYZ+igioEl0rpi4oM+pl1xNG72tZgiLItpW6xi3DTyEWSLKXBmuNChY52&#10;FRW3890oCGS+Ls66SXc4Slnef7v5od8qNR712zWIQH34hP/be63gG95X4g2Q+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3VfMAAAADaAAAADwAAAAAAAAAAAAAAAACfAgAA&#10;ZHJzL2Rvd25yZXYueG1sUEsFBgAAAAAEAAQA9wAAAIwDAAAAAA==&#10;" stroked="t" strokecolor="#bfbfbf [2412]">
                        <v:imagedata r:id="rId67" o:title=""/>
                        <v:shadow on="t" color="black" opacity="26214f" origin="-.5,-.5" offset=".74836mm,.74836mm"/>
                        <v:path arrowok="t"/>
                      </v:shape>
                      <v:shape id="Picture 12" o:spid="_x0000_s1210" type="#_x0000_t75" style="position:absolute;left:3959;top:45473;width:3781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hTPCAAAA2wAAAA8AAABkcnMvZG93bnJldi54bWxETz1vwjAQ3ZH6H6xD6tY4MECVxqAUtaID&#10;SwNLt2t8JGnjc2obEv59jYTEdk/v8/L1aDpxJudbywpmSQqCuLK65VrBYf/+9AzCB2SNnWVScCEP&#10;69XDJMdM24E/6VyGWsQQ9hkqaELoMyl91ZBBn9ieOHJH6wyGCF0ttcMhhptOztN0IQ22HBsa7GnT&#10;UPVbnoyC9K9aFpsv3i23b8fypyuG79dFodTjdCxeQAQaw118c3/oOH8O1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LIUzwgAAANsAAAAPAAAAAAAAAAAAAAAAAJ8C&#10;AABkcnMvZG93bnJldi54bWxQSwUGAAAAAAQABAD3AAAAjgMAAAAA&#10;" stroked="t" strokecolor="#bfbfbf [2412]">
                        <v:imagedata r:id="rId68" o:title=""/>
                        <v:shadow on="t" color="black" opacity="26214f" origin="-.5,-.5" offset=".74836mm,.74836mm"/>
                        <v:path arrowok="t"/>
                      </v:shape>
                      <v:group id="Group 526" o:spid="_x0000_s1211" style="position:absolute;left:13473;top:14281;width:2495;height:2832" coordorigin="2273,7353" coordsize="250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Isosceles Triangle 545" o:spid="_x0000_s1212" type="#_x0000_t5" style="position:absolute;left:2101;top:7525;width:2845;height:25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698MA&#10;AADcAAAADwAAAGRycy9kb3ducmV2LnhtbESPzarCMBSE94LvEM4Fd5r6i/QaRQVBN4JV5C4PzbEt&#10;tzkpTaz17Y0guBxm5htmsWpNKRqqXWFZwXAQgSBOrS44U3A57/pzEM4jaywtk4InOVgtu50Fxto+&#10;+ERN4jMRIOxiVJB7X8VSujQng25gK+Lg3Wxt0AdZZ1LX+AhwU8pRFM2kwYLDQo4VbXNK/5O7UXDd&#10;jNf3XVY2B97Y4bG9VX+X80Gp3k+7/gXhqfXf8Ke91wqmkym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3698MAAADc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0D83A3F8"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shape id="Text Box 3" o:spid="_x0000_s1213" type="#_x0000_t202" style="position:absolute;left:2402;top:8052;width:170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lHccA&#10;AADcAAAADwAAAGRycy9kb3ducmV2LnhtbESPQUvDQBSE70L/w/IK3uymUkuJ3ZZSLXhQW9sKentm&#10;n0kw+zbsvqbx37uC4HGYmW+Y+bJ3jeooxNqzgfEoA0VceFtzaeB42FzNQEVBtth4JgPfFGG5GFzM&#10;Mbf+zC/U7aVUCcIxRwOVSJtrHYuKHMaRb4mT9+mDQ0kylNoGPCe4a/R1lk21w5rTQoUtrSsqvvYn&#10;Z6B5i+HxI5P37q58kt1Wn17vx8/GXA771S0ooV7+w3/tB2vgZj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h5R3HAAAA3AAAAA8AAAAAAAAAAAAAAAAAmAIAAGRy&#10;cy9kb3ducmV2LnhtbFBLBQYAAAAABAAEAPUAAACMAwAAAAA=&#10;" filled="f" stroked="f" strokeweight=".5pt">
                          <v:textbox inset="0,0,0,0">
                            <w:txbxContent>
                              <w:p w14:paraId="4A7B2553"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2</w:t>
                                </w:r>
                              </w:p>
                              <w:p w14:paraId="7153BFDC"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group>
                      <v:group id="Group 528" o:spid="_x0000_s1214" style="position:absolute;left:18352;top:20365;width:2502;height:2838" coordorigin="18662,11995" coordsize="250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Isosceles Triangle 543" o:spid="_x0000_s1215" type="#_x0000_t5" style="position:absolute;left:18492;top:12165;width:2844;height:2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HGMQA&#10;AADcAAAADwAAAGRycy9kb3ducmV2LnhtbESPT4vCMBTE7wt+h/AEb2uqriK1qagg6EXwD+Lx0Tzb&#10;YvNSmljrt98IC3scZuY3TLLsTCVaalxpWcFoGIEgzqwuOVdwOW+/5yCcR9ZYWSYFb3KwTHtfCcba&#10;vvhI7cnnIkDYxaig8L6OpXRZQQbd0NbEwbvbxqAPssmlbvAV4KaS4yiaSYMlh4UCa9oUlD1OT6Pg&#10;up6sntu8ave8tqNDd69vl/NeqUG/Wy1AeOr8f/ivvdMKpj8T+J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xxj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B02C746"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shape id="Text Box 3" o:spid="_x0000_s1216" type="#_x0000_t202" style="position:absolute;left:18791;top:12694;width:170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8ccA&#10;AADcAAAADwAAAGRycy9kb3ducmV2LnhtbESPQUvDQBSE74X+h+UJvbWbSpUSuy1SLXhQW9sKentm&#10;n0kw+zbsvqbx37uC4HGYmW+Yxap3jeooxNqzgekkA0VceFtzaeB42IznoKIgW2w8k4FvirBaDgcL&#10;zK0/8wt1eylVgnDM0UAl0uZax6Iih3HiW+LkffrgUJIMpbYBzwnuGn2ZZdfaYc1pocKW1hUVX/uT&#10;M9C8xfD4kcl7d1c+yW6rT6/302djRhf97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3vHHAAAA3AAAAA8AAAAAAAAAAAAAAAAAmAIAAGRy&#10;cy9kb3ducmV2LnhtbFBLBQYAAAAABAAEAPUAAACMAwAAAAA=&#10;" filled="f" stroked="f" strokeweight=".5pt">
                          <v:textbox inset="0,0,0,0">
                            <w:txbxContent>
                              <w:p w14:paraId="21C942F1"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r w:rsidRPr="002D3F69">
                                  <w:rPr>
                                    <w:rFonts w:asciiTheme="minorHAnsi" w:eastAsia="Calibri" w:hAnsiTheme="minorHAnsi" w:cs="Arial"/>
                                    <w:b/>
                                    <w:bCs/>
                                    <w:color w:val="FFFFFF" w:themeColor="background1"/>
                                    <w:sz w:val="18"/>
                                    <w:szCs w:val="18"/>
                                  </w:rPr>
                                  <w:t> </w:t>
                                </w:r>
                              </w:p>
                            </w:txbxContent>
                          </v:textbox>
                        </v:shape>
                      </v:group>
                      <v:group id="Group 530" o:spid="_x0000_s1217" style="position:absolute;left:18359;top:30317;width:2495;height:2839" coordorigin="4095,19831" coordsize="250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Isosceles Triangle 541" o:spid="_x0000_s1218" type="#_x0000_t5" style="position:absolute;left:3925;top:20001;width:2844;height:2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89MQA&#10;AADcAAAADwAAAGRycy9kb3ducmV2LnhtbESPS4vCQBCE78L+h6EXvOkkvliyGUUFYb0IPpA9NpnO&#10;g830hMwYs//eEQSPRVV9RaWr3tSio9ZVlhXE4wgEcWZ1xYWCy3k3+gLhPLLG2jIp+CcHq+XHIMVE&#10;2zsfqTv5QgQIuwQVlN43iZQuK8mgG9uGOHi5bQ36INtC6hbvAW5qOYmihTRYcVgosaFtSdnf6WYU&#10;XDfT9W1X1N2eNzY+9HnzeznvlRp+9utvEJ56/w6/2j9awXwW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PT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9CA4C76"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shape id="Text Box 3" o:spid="_x0000_s1219" type="#_x0000_t202" style="position:absolute;left:4224;top:20530;width:170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jHscA&#10;AADcAAAADwAAAGRycy9kb3ducmV2LnhtbESPQUvDQBSE74X+h+UJvbWblioldlukKnhQW9sKentm&#10;n0kw+zbsvqbx37uC4HGYmW+Y5bp3jeooxNqzgekkA0VceFtzaeB4uB8vQEVBtth4JgPfFGG9Gg6W&#10;mFt/5hfq9lKqBOGYo4FKpM21jkVFDuPEt8TJ+/TBoSQZSm0DnhPcNXqWZVfaYc1pocKWNhUVX/uT&#10;M9C8xfD4kcl7d1s+yW6rT69302djRhf9zTUooV7+w3/tB2vgc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4x7HAAAA3AAAAA8AAAAAAAAAAAAAAAAAmAIAAGRy&#10;cy9kb3ducmV2LnhtbFBLBQYAAAAABAAEAPUAAACMAwAAAAA=&#10;" filled="f" stroked="f" strokeweight=".5pt">
                          <v:textbox inset="0,0,0,0">
                            <w:txbxContent>
                              <w:p w14:paraId="4872C72E" w14:textId="77777777" w:rsidR="00CC308A" w:rsidRPr="002D3F69" w:rsidRDefault="00CC308A" w:rsidP="004A0B09">
                                <w:pPr>
                                  <w:pStyle w:val="TriangleNumbers"/>
                                </w:pPr>
                                <w:r>
                                  <w:t>4</w:t>
                                </w:r>
                                <w:r w:rsidRPr="002D3F69">
                                  <w:t> </w:t>
                                </w:r>
                              </w:p>
                            </w:txbxContent>
                          </v:textbox>
                        </v:shape>
                      </v:group>
                      <v:group id="Group 563" o:spid="_x0000_s1220" style="position:absolute;left:41114;top:52071;width:2845;height:2703;rotation:-90" coordorigin="21602,18954" coordsize="2844,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dn/scAAADcAAAADwAAAGRycy9kb3ducmV2LnhtbESPQWvCQBSE7wX/w/IK&#10;vRTdtFYpqatIRclBELWX3l6zr0lo9m3MPjX+e1cQehxm5htmMutcrU7UhsqzgZdBAoo497biwsDX&#10;ftl/BxUE2WLtmQxcKMBs2nuYYGr9mbd02kmhIoRDigZKkSbVOuQlOQwD3xBH79e3DiXKttC2xXOE&#10;u1q/JslYO6w4LpTY0GdJ+d/u6AxIvfheZ5tNtdrLz2V9OLx1i+fMmKfHbv4BSqiT//C9nVkDo/EQ&#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8dn/scAAADc&#10;AAAADwAAAAAAAAAAAAAAAACqAgAAZHJzL2Rvd25yZXYueG1sUEsFBgAAAAAEAAQA+gAAAJ4DAAAA&#10;AA==&#10;">
                        <v:shape id="Isosceles Triangle 564" o:spid="_x0000_s1221" type="#_x0000_t5" style="position:absolute;left:21602;top:18954;width:2845;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TS8QA&#10;AADcAAAADwAAAGRycy9kb3ducmV2LnhtbESPQWvCQBSE74X+h+UVetNNpYpGVwlKxWujqMdH9plN&#10;zb5Ns6tJ/323IPQ4zMw3zGLV21rcqfWVYwVvwwQEceF0xaWCw/5jMAXhA7LG2jEp+CEPq+Xz0wJT&#10;7Tr+pHseShEh7FNUYEJoUil9YciiH7qGOHoX11oMUbal1C12EW5rOUqSibRYcVww2NDaUHHNb1bB&#10;7NjdzpvMfJ/q8eYL/fZaZvlBqdeXPpuDCNSH//CjvdMKxpN3+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U0v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C1F95EA"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shape id="Text Box 319" o:spid="_x0000_s1222" type="#_x0000_t202" style="position:absolute;left:22187;top:19981;width:1701;height:1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W1sQA&#10;AADcAAAADwAAAGRycy9kb3ducmV2LnhtbESPT2sCMRTE7wW/Q3iCN80qKLoapYiiFAT/HTy+Jq+7&#10;oZuXZRN1++1NodDjMDO/YRar1lXiQU2wnhUMBxkIYu2N5ULB9bLtT0GEiGyw8kwKfijAatl5W2Bu&#10;/JNP9DjHQiQIhxwVlDHWuZRBl+QwDHxNnLwv3ziMSTaFNA0+E9xVcpRlE+nQcloosaZ1Sfr7fHcK&#10;ZoePT+39Ubu4mVq7HmW7m90o1eu273MQkdr4H/5r742C8WQMv2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2FtbEAAAA3AAAAA8AAAAAAAAAAAAAAAAAmAIAAGRycy9k&#10;b3ducmV2LnhtbFBLBQYAAAAABAAEAPUAAACJAwAAAAA=&#10;" filled="f" stroked="f" strokeweight=".5pt">
                          <v:textbox inset="0,0,0,0">
                            <w:txbxContent>
                              <w:p w14:paraId="24F1059D"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7</w:t>
                                </w:r>
                              </w:p>
                              <w:p w14:paraId="4D712FEE"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group>
                      <v:group id="Group 671" o:spid="_x0000_s1223" style="position:absolute;left:19435;top:5320;width:2555;height:2852" coordorigin="18478,5086" coordsize="256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Isosceles Triangle 672" o:spid="_x0000_s1224" type="#_x0000_t5" style="position:absolute;left:18306;top:5258;width:2857;height:25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YHMQA&#10;AADcAAAADwAAAGRycy9kb3ducmV2LnhtbESPT4vCMBDF78J+hzAL3jTdKlaqUZYFQWEv/kHwNjZj&#10;W7aZlCRq/fYbQfD4ePN+b9582ZlG3Mj52rKCr2ECgriwuuZSwWG/GkxB+ICssbFMCh7kYbn46M0x&#10;1/bOW7rtQikihH2OCqoQ2lxKX1Rk0A9tSxy9i3UGQ5SulNrhPcJNI9MkmUiDNceGClv6qaj4211N&#10;fONgtsfTrzfTZHweNelx47J0o1T/s/uegQjUhffxK73WCiZZCs8xkQ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GBz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BF2CCE4" w14:textId="77777777" w:rsidR="00CC308A" w:rsidRDefault="00CC308A" w:rsidP="00DC207C">
                                <w:pPr>
                                  <w:pStyle w:val="NormalWeb"/>
                                  <w:spacing w:before="0" w:beforeAutospacing="0" w:after="0" w:afterAutospacing="0"/>
                                </w:pPr>
                                <w:r>
                                  <w:rPr>
                                    <w:rFonts w:eastAsia="Times New Roman"/>
                                    <w:color w:val="FFFFFF"/>
                                  </w:rPr>
                                  <w:t> </w:t>
                                </w:r>
                              </w:p>
                            </w:txbxContent>
                          </v:textbox>
                        </v:shape>
                        <v:shape id="Text Box 3" o:spid="_x0000_s1225" type="#_x0000_t202" style="position:absolute;left:19338;top:5710;width:1708;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RMcA&#10;AADcAAAADwAAAGRycy9kb3ducmV2LnhtbESPQUvDQBSE74X+h+UVvLWbKtQ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7UTHAAAA3AAAAA8AAAAAAAAAAAAAAAAAmAIAAGRy&#10;cy9kb3ducmV2LnhtbFBLBQYAAAAABAAEAPUAAACMAwAAAAA=&#10;" filled="f" stroked="f" strokeweight=".5pt">
                          <v:textbox inset="0,0,0,0">
                            <w:txbxContent>
                              <w:p w14:paraId="58FD753A" w14:textId="77777777" w:rsidR="00CC308A" w:rsidRPr="003C7E20" w:rsidRDefault="00CC308A" w:rsidP="003C7E20">
                                <w:pPr>
                                  <w:pStyle w:val="TriangleNumbers"/>
                                </w:pPr>
                                <w:r w:rsidRPr="003C7E20">
                                  <w:t>1</w:t>
                                </w:r>
                              </w:p>
                              <w:p w14:paraId="0E871C19" w14:textId="77777777" w:rsidR="00CC308A" w:rsidRDefault="00CC308A" w:rsidP="00DC207C">
                                <w:pPr>
                                  <w:pStyle w:val="NormalWeb"/>
                                  <w:spacing w:before="0" w:beforeAutospacing="0" w:after="0" w:afterAutospacing="0"/>
                                  <w:jc w:val="center"/>
                                </w:pPr>
                                <w:r>
                                  <w:rPr>
                                    <w:rFonts w:eastAsia="Calibri" w:cs="Arial"/>
                                    <w:b/>
                                    <w:bCs/>
                                    <w:color w:val="FFFFFF"/>
                                    <w:sz w:val="22"/>
                                    <w:szCs w:val="22"/>
                                  </w:rPr>
                                  <w:t> </w:t>
                                </w:r>
                              </w:p>
                            </w:txbxContent>
                          </v:textbox>
                        </v:shape>
                      </v:group>
                      <v:shape id="Text Box 319" o:spid="_x0000_s1226" type="#_x0000_t202" style="position:absolute;left:42900;top:17270;width:1696;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4+MYA&#10;AADcAAAADwAAAGRycy9kb3ducmV2LnhtbESPS2vDMBCE74X8B7GB3ho5OYTgRgmlTaGHvvKC5Lax&#10;traJtTLSxnH/fVUo9DjMzDfMfNm7RnUUYu3ZwHiUgSIuvK25NLDbPt/NQEVBtth4JgPfFGG5GNzM&#10;Mbf+ymvqNlKqBOGYo4FKpM21jkVFDuPIt8TJ+/LBoSQZSm0DXhPcNXqSZVPtsOa0UGFLjxUV583F&#10;GWgOMbyeMjl2T+WbfH7oy341fjfmdtg/3IMS6uU//Nd+sQamsw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4+MYAAADcAAAADwAAAAAAAAAAAAAAAACYAgAAZHJz&#10;L2Rvd25yZXYueG1sUEsFBgAAAAAEAAQA9QAAAIsDAAAAAA==&#10;" filled="f" stroked="f" strokeweight=".5pt">
                        <v:textbox inset="0,0,0,0">
                          <w:txbxContent>
                            <w:p w14:paraId="6CE84432" w14:textId="77777777" w:rsidR="00CC308A" w:rsidRDefault="00CC308A" w:rsidP="00827D5E">
                              <w:pPr>
                                <w:pStyle w:val="TriangleNumbers"/>
                                <w:jc w:val="left"/>
                              </w:pPr>
                            </w:p>
                          </w:txbxContent>
                        </v:textbox>
                      </v:shape>
                      <v:shape id="Picture 28" o:spid="_x0000_s1227" type="#_x0000_t75" style="position:absolute;left:582;top:58457;width:30059;height:8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rTi/AAAA2wAAAA8AAABkcnMvZG93bnJldi54bWxET8uKwjAU3QvzD+EK7mzaMoh0jEWEARlm&#10;Y+sHXJrb1zQ3pclo+/dmIbg8nPchn80g7jS5zrKCJIpBEFdWd9wouJXf2z0I55E1DpZJwUIO8uPH&#10;6oCZtg++0r3wjQgh7DJU0Ho/ZlK6qiWDLrIjceBqOxn0AU6N1BM+QrgZZBrHO2mw49DQ4kjnlqq/&#10;4t8oGPuu71NX1mViPxdTF8vP7+Ws1GY9n75AeJr9W/xyX7SCNIwNX8IPkMc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Wa04vwAAANsAAAAPAAAAAAAAAAAAAAAAAJ8CAABk&#10;cnMvZG93bnJldi54bWxQSwUGAAAAAAQABAD3AAAAiwMAAAAA&#10;" stroked="t" strokecolor="#bfbfbf [2412]">
                        <v:imagedata r:id="rId69" o:title=""/>
                        <v:shadow on="t" color="black" opacity="26214f" origin="-.5,-.5" offset=".74836mm,.74836mm"/>
                        <v:path arrowok="t"/>
                      </v:shape>
                      <v:group id="Group 697" o:spid="_x0000_s1228" style="position:absolute;left:29876;top:64373;width:2845;height:2502;rotation:-90" coordorigin="-17145,17145"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xwpscAAADc&#10;AAAADwAAAAAAAAAAAAAAAACqAgAAZHJzL2Rvd25yZXYueG1sUEsFBgAAAAAEAAQA+gAAAJ4DAAAA&#10;AA==&#10;">
                        <v:shape id="Isosceles Triangle 698" o:spid="_x0000_s1229" type="#_x0000_t5" style="position:absolute;left:-17145;top:17145;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1IFcEA&#10;AADcAAAADwAAAGRycy9kb3ducmV2LnhtbERPz2vCMBS+D/wfwhO8zdSBMquxFEXZdZ1sHh/Ns6lt&#10;Xrom2u6/Xw6DHT++39tstK14UO9rxwoW8wQEcel0zZWC88fx+RWED8gaW8ek4Ic8ZLvJ0xZT7QZ+&#10;p0cRKhFD2KeowITQpVL60pBFP3cdceSurrcYIuwrqXscYrht5UuSrKTFmmODwY72hsqmuFsF68/h&#10;fjnk5vurXR5u6E9NlRdnpWbTMd+ACDSGf/Gf+00rWK3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SBX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3B6FD8B7" w14:textId="77777777" w:rsidR="00CC308A" w:rsidRDefault="00CC308A" w:rsidP="001E1228">
                                <w:pPr>
                                  <w:pStyle w:val="NormalWeb"/>
                                  <w:spacing w:before="0" w:beforeAutospacing="0" w:after="0" w:afterAutospacing="0"/>
                                  <w:jc w:val="center"/>
                                </w:pPr>
                                <w:r>
                                  <w:rPr>
                                    <w:rFonts w:eastAsia="Calibri" w:cs="Arial"/>
                                    <w:b/>
                                    <w:bCs/>
                                    <w:color w:val="FFFFFF"/>
                                    <w:sz w:val="18"/>
                                    <w:szCs w:val="18"/>
                                  </w:rPr>
                                  <w:t> </w:t>
                                </w:r>
                              </w:p>
                            </w:txbxContent>
                          </v:textbox>
                        </v:shape>
                        <v:shape id="Text Box 319" o:spid="_x0000_s1230" type="#_x0000_t202" style="position:absolute;left:41430;top:98544;width:170021;height:165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NiMQA&#10;AADcAAAADwAAAGRycy9kb3ducmV2LnhtbESPQWsCMRSE70L/Q3gFb5qtB3G3RiliqQiCrj30+Jq8&#10;7oZuXpZN1PXfG0HwOMzMN8x82btGnKkL1rOCt3EGglh7Y7lS8H38HM1AhIhssPFMCq4UYLl4Gcyx&#10;MP7CBzqXsRIJwqFABXWMbSFl0DU5DGPfEifvz3cOY5JdJU2HlwR3jZxk2VQ6tJwWamxpVZP+L09O&#10;Qb7b/mrv99rF9cza1ST7+rFrpYav/cc7iEh9fIYf7Y1RMM1z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DYjEAAAA3AAAAA8AAAAAAAAAAAAAAAAAmAIAAGRycy9k&#10;b3ducmV2LnhtbFBLBQYAAAAABAAEAPUAAACJAwAAAAA=&#10;" filled="f" stroked="f" strokeweight=".5pt">
                          <v:textbox inset="0,0,0,0">
                            <w:txbxContent>
                              <w:p w14:paraId="59B1B296" w14:textId="77777777" w:rsidR="00CC308A" w:rsidRDefault="00CC308A" w:rsidP="001E1228">
                                <w:pPr>
                                  <w:pStyle w:val="TriangleNumbers"/>
                                  <w:rPr>
                                    <w:sz w:val="24"/>
                                    <w:szCs w:val="24"/>
                                  </w:rPr>
                                </w:pPr>
                                <w:r>
                                  <w:t>8</w:t>
                                </w:r>
                              </w:p>
                              <w:p w14:paraId="111D16B0" w14:textId="77777777" w:rsidR="00CC308A" w:rsidRDefault="00CC308A" w:rsidP="001E1228">
                                <w:pPr>
                                  <w:pStyle w:val="NormalWeb"/>
                                  <w:spacing w:before="0" w:beforeAutospacing="0" w:after="0" w:afterAutospacing="0"/>
                                  <w:jc w:val="center"/>
                                </w:pPr>
                                <w:r>
                                  <w:rPr>
                                    <w:rFonts w:eastAsia="Calibri" w:cs="Arial"/>
                                    <w:b/>
                                    <w:bCs/>
                                    <w:color w:val="FFFFFF"/>
                                    <w:sz w:val="18"/>
                                    <w:szCs w:val="18"/>
                                  </w:rPr>
                                  <w:t> </w:t>
                                </w:r>
                              </w:p>
                            </w:txbxContent>
                          </v:textbox>
                        </v:shape>
                      </v:group>
                      <v:rect id="Rectangle 596" o:spid="_x0000_s1231" style="position:absolute;left:7672;top:40926;width:10393;height:2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MZ8YA&#10;AADcAAAADwAAAGRycy9kb3ducmV2LnhtbESPW2vCQBSE3wv+h+UIvtWNAUVTV/GCaOmLl+LzafY0&#10;CWbPxuyqqb/eLQg+DjPzDTOeNqYUV6pdYVlBrxuBIE6tLjhT8H1YvQ9BOI+ssbRMCv7IwXTSehtj&#10;ou2Nd3Td+0wECLsEFeTeV4mULs3JoOvaijh4v7Y26IOsM6lrvAW4KWUcRQNpsOCwkGNFi5zS0/5i&#10;FGzX0enzp3/8KuJjZqvNcnc/x3OlOu1m9gHCU+Nf4Wd7oxX0RwP4Px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YMZ8YAAADcAAAADwAAAAAAAAAAAAAAAACYAgAAZHJz&#10;L2Rvd25yZXYueG1sUEsFBgAAAAAEAAQA9QAAAIsDAAAAAA==&#10;" filled="f" strokecolor="#f79646" strokeweight="3pt"/>
                      <v:group id="Group 562" o:spid="_x0000_s1232" style="position:absolute;left:11070;top:38437;width:2832;height:2489" coordorigin="27266,4660" coordsize="2838,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Isosceles Triangle 566" o:spid="_x0000_s1233" type="#_x0000_t5" style="position:absolute;left:27266;top:4660;width:2839;height:24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VpMQA&#10;AADcAAAADwAAAGRycy9kb3ducmV2LnhtbESPT4vCMBTE74LfITzBm6auWJeuUeqC6KIH/yx7fjTP&#10;tti8lCZq/fYbQfA4zMxvmNmiNZW4UeNKywpGwwgEcWZ1ybmC39Nq8AnCeWSNlWVS8CAHi3m3M8NE&#10;2zsf6Hb0uQgQdgkqKLyvEyldVpBBN7Q1cfDOtjHog2xyqRu8B7ip5EcUxdJgyWGhwJq+C8oux6tR&#10;MN3+RKdllrpx/Zj49WGf7v4oVarfa9MvEJ5a/w6/2hutYBLH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TVaT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77B0A1AD"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shape id="Text Box 3" o:spid="_x0000_s1234" type="#_x0000_t202" style="position:absolute;left:27946;top:4901;width:1696;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c5scA&#10;AADcAAAADwAAAGRycy9kb3ducmV2LnhtbESPQUvDQBSE74X+h+UVvLWbCtYSuy2lKnhQW9sKentm&#10;n0kw+zbsvqbx37uC4HGYmW+Yxap3jeooxNqzgekkA0VceFtzaeB4uB/PQUVBtth4JgPfFGG1HA4W&#10;mFt/5hfq9lKqBOGYo4FKpM21jkVFDuPEt8TJ+/TBoSQZSm0DnhPcNfoyy2baYc1pocKWNhUVX/uT&#10;M9C8xfD4kcl7d1s+yW6rT69302djLkb9+gaUUC//4b/2gzVwNbu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YHObHAAAA3AAAAA8AAAAAAAAAAAAAAAAAmAIAAGRy&#10;cy9kb3ducmV2LnhtbFBLBQYAAAAABAAEAPUAAACMAwAAAAA=&#10;" filled="f" stroked="f" strokeweight=".5pt">
                          <v:textbox inset="0,0,0,0">
                            <w:txbxContent>
                              <w:p w14:paraId="3B5FEF56" w14:textId="0E742795"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5</w:t>
                                </w:r>
                              </w:p>
                              <w:p w14:paraId="6A6D9480" w14:textId="77777777" w:rsidR="00CC308A" w:rsidRPr="002D3F69" w:rsidRDefault="00CC308A" w:rsidP="002747CF">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group>
                      <v:group id="Group 597" o:spid="_x0000_s1235" style="position:absolute;left:33251;top:44092;width:2826;height:2489"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Isosceles Triangle 598" o:spid="_x0000_s1236"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UasEA&#10;AADcAAAADwAAAGRycy9kb3ducmV2LnhtbERPy4rCMBTdC/5DuII7m+qgox2j1AFxRBfjA9eX5k5b&#10;bG5KE7X+/WQhuDyc93zZmkrcqXGlZQXDKAZBnFldcq7gfFoPpiCcR9ZYWSYFT3KwXHQ7c0y0ffCB&#10;7kefixDCLkEFhfd1IqXLCjLoIlsTB+7PNgZ9gE0udYOPEG4qOYrjiTRYcmgosKbvgrLr8WYUfO62&#10;8WmVpe6jfo795vCb7i+UKtXvtekXCE+tf4tf7h+tYDwLa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FGr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1BEF489E" w14:textId="77777777" w:rsidR="00CC308A" w:rsidRDefault="00CC308A" w:rsidP="00F22AD4">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37"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dKMcA&#10;AADcAAAADwAAAGRycy9kb3ducmV2LnhtbESPQUvDQBSE74X+h+UVvLWbCoq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XSjHAAAA3AAAAA8AAAAAAAAAAAAAAAAAmAIAAGRy&#10;cy9kb3ducmV2LnhtbFBLBQYAAAAABAAEAPUAAACMAwAAAAA=&#10;" filled="f" stroked="f" strokeweight=".5pt">
                          <v:textbox inset="0,0,0,0">
                            <w:txbxContent>
                              <w:p w14:paraId="11014E90" w14:textId="21C789D7" w:rsidR="00CC308A" w:rsidRDefault="00CC308A" w:rsidP="00F22AD4">
                                <w:pPr>
                                  <w:pStyle w:val="TriangleNumbers"/>
                                  <w:rPr>
                                    <w:sz w:val="24"/>
                                    <w:szCs w:val="24"/>
                                  </w:rPr>
                                </w:pPr>
                                <w:r>
                                  <w:t>6</w:t>
                                </w:r>
                              </w:p>
                              <w:p w14:paraId="7A2F9B16" w14:textId="77777777" w:rsidR="00CC308A" w:rsidRDefault="00CC308A" w:rsidP="00F22AD4">
                                <w:pPr>
                                  <w:pStyle w:val="NormalWeb"/>
                                  <w:spacing w:before="0" w:beforeAutospacing="0" w:after="0" w:afterAutospacing="0"/>
                                  <w:jc w:val="center"/>
                                </w:pPr>
                                <w:r>
                                  <w:rPr>
                                    <w:rFonts w:eastAsia="Calibri" w:cs="Arial"/>
                                    <w:b/>
                                    <w:bCs/>
                                    <w:color w:val="FFFFFF"/>
                                    <w:sz w:val="18"/>
                                    <w:szCs w:val="18"/>
                                  </w:rPr>
                                  <w:t> </w:t>
                                </w:r>
                              </w:p>
                            </w:txbxContent>
                          </v:textbox>
                        </v:shape>
                      </v:group>
                      <v:group id="Group 602" o:spid="_x0000_s1238" style="position:absolute;left:41823;top:62490;width:2826;height:2489" coordorigin="-10681"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Isosceles Triangle 603" o:spid="_x0000_s1239" type="#_x0000_t5" style="position:absolute;left:-10681;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4MQA&#10;AADcAAAADwAAAGRycy9kb3ducmV2LnhtbESPW4vCMBSE3wX/QzgLvmmyK16oRqkLsi7rgzd8PjTH&#10;tticlCar9d9vFgQfh5n5hpkvW1uJGzW+dKzhfaBAEGfOlJxrOB3X/SkIH5ANVo5Jw4M8LBfdzhwT&#10;4+68p9sh5CJC2CeooQihTqT0WUEW/cDVxNG7uMZiiLLJpWnwHuG2kh9KjaXFkuNCgTV9FpRdD79W&#10;w+TnWx1XWeqH9WMUvva7dHumVOveW5vOQARqwyv8bG+MhrEa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cuD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1A33E05" w14:textId="77777777" w:rsidR="00CC308A" w:rsidRDefault="00CC308A" w:rsidP="004C7C38">
                                <w:pPr>
                                  <w:pStyle w:val="NormalWeb"/>
                                  <w:spacing w:before="0" w:beforeAutospacing="0" w:after="0" w:afterAutospacing="0"/>
                                  <w:jc w:val="center"/>
                                </w:pPr>
                                <w:r>
                                  <w:rPr>
                                    <w:rFonts w:eastAsia="Calibri" w:cs="Arial"/>
                                    <w:b/>
                                    <w:bCs/>
                                    <w:color w:val="FFFFFF"/>
                                    <w:sz w:val="18"/>
                                    <w:szCs w:val="18"/>
                                  </w:rPr>
                                  <w:t> </w:t>
                                </w:r>
                              </w:p>
                              <w:p w14:paraId="7AF6558C" w14:textId="77777777" w:rsidR="00CC308A" w:rsidRDefault="00CC308A"/>
                            </w:txbxContent>
                          </v:textbox>
                        </v:shape>
                        <v:shape id="Text Box 3" o:spid="_x0000_s1240" type="#_x0000_t202" style="position:absolute;left:69073;top:14462;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TcYA&#10;AADcAAAADwAAAGRycy9kb3ducmV2LnhtbESPX0sDMRDE3wW/Q1ihbzapSJFr0yK2gg/1X22hvq2X&#10;9e7wsjmS7fX89kYQfBxm5jfMfDn4VvUUUxPYwmRsQBGXwTVcWdi93V/egEqC7LANTBa+KcFycX42&#10;x8KFE79Sv5VKZQinAi3UIl2hdSpr8pjGoSPO3meIHiXLWGkX8ZThvtVXxky1x4bzQo0d3dVUfm2P&#10;3kJ7SHHzYeS9X1WP8vKsj/v15Mna0cVwOwMlNMh/+K/94CxMzTX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TcYAAADcAAAADwAAAAAAAAAAAAAAAACYAgAAZHJz&#10;L2Rvd25yZXYueG1sUEsFBgAAAAAEAAQA9QAAAIsDAAAAAA==&#10;" filled="f" stroked="f" strokeweight=".5pt">
                          <v:textbox inset="0,0,0,0">
                            <w:txbxContent>
                              <w:p w14:paraId="28DB106E" w14:textId="767C8123" w:rsidR="00CC308A" w:rsidRDefault="00CC308A" w:rsidP="004C7C38">
                                <w:pPr>
                                  <w:pStyle w:val="NormalWeb"/>
                                  <w:spacing w:before="0" w:beforeAutospacing="0" w:after="0" w:afterAutospacing="0"/>
                                  <w:jc w:val="center"/>
                                </w:pPr>
                                <w:r>
                                  <w:rPr>
                                    <w:rFonts w:eastAsia="Calibri" w:cs="Arial"/>
                                    <w:b/>
                                    <w:bCs/>
                                    <w:color w:val="FFFFFF"/>
                                    <w:sz w:val="18"/>
                                    <w:szCs w:val="18"/>
                                  </w:rPr>
                                  <w:t>9</w:t>
                                </w:r>
                              </w:p>
                              <w:p w14:paraId="771204C1" w14:textId="77777777" w:rsidR="00CC308A" w:rsidRDefault="00CC308A" w:rsidP="004C7C38">
                                <w:pPr>
                                  <w:pStyle w:val="NormalWeb"/>
                                  <w:spacing w:before="0" w:beforeAutospacing="0" w:after="0" w:afterAutospacing="0"/>
                                  <w:jc w:val="center"/>
                                </w:pPr>
                                <w:r>
                                  <w:rPr>
                                    <w:rFonts w:eastAsia="Calibri" w:cs="Arial"/>
                                    <w:b/>
                                    <w:bCs/>
                                    <w:color w:val="FFFFFF"/>
                                    <w:sz w:val="18"/>
                                    <w:szCs w:val="18"/>
                                  </w:rPr>
                                  <w:t> </w:t>
                                </w:r>
                              </w:p>
                              <w:p w14:paraId="4E045B17" w14:textId="77777777" w:rsidR="00CC308A" w:rsidRDefault="00CC308A"/>
                            </w:txbxContent>
                          </v:textbox>
                        </v:shape>
                      </v:group>
                      <w10:anchorlock/>
                    </v:group>
                  </w:pict>
                </mc:Fallback>
              </mc:AlternateContent>
            </w:r>
          </w:p>
        </w:tc>
        <w:tc>
          <w:tcPr>
            <w:tcW w:w="3702" w:type="dxa"/>
            <w:tcBorders>
              <w:top w:val="single" w:sz="4" w:space="0" w:color="DBE5F1" w:themeColor="accent1" w:themeTint="33"/>
              <w:left w:val="single" w:sz="6" w:space="0" w:color="DBE5F1" w:themeColor="accent1" w:themeTint="33"/>
              <w:bottom w:val="nil"/>
              <w:right w:val="single" w:sz="36" w:space="0" w:color="4F81BD"/>
            </w:tcBorders>
            <w:shd w:val="clear" w:color="auto" w:fill="DBE5F1" w:themeFill="accent1" w:themeFillTint="33"/>
          </w:tcPr>
          <w:p w14:paraId="7AEE0859" w14:textId="77777777" w:rsidR="00537D39" w:rsidRPr="00A323F1" w:rsidRDefault="00537D39" w:rsidP="00EA162F">
            <w:pPr>
              <w:pStyle w:val="Heading2"/>
              <w:outlineLvl w:val="1"/>
              <w:cnfStyle w:val="000000100000" w:firstRow="0" w:lastRow="0" w:firstColumn="0" w:lastColumn="0" w:oddVBand="0" w:evenVBand="0" w:oddHBand="1" w:evenHBand="0" w:firstRowFirstColumn="0" w:firstRowLastColumn="0" w:lastRowFirstColumn="0" w:lastRowLastColumn="0"/>
            </w:pPr>
            <w:r>
              <w:t>Create a Cost Sharing Budget for the Sponsor</w:t>
            </w:r>
          </w:p>
        </w:tc>
      </w:tr>
      <w:tr w:rsidR="00537D39" w14:paraId="36264513" w14:textId="77777777" w:rsidTr="00735863">
        <w:trPr>
          <w:cnfStyle w:val="000000010000" w:firstRow="0" w:lastRow="0" w:firstColumn="0" w:lastColumn="0" w:oddVBand="0" w:evenVBand="0" w:oddHBand="0" w:evenHBand="1" w:firstRowFirstColumn="0" w:firstRowLastColumn="0" w:lastRowFirstColumn="0" w:lastRowLastColumn="0"/>
          <w:cantSplit/>
          <w:trHeight w:val="4905"/>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6" w:space="0" w:color="DBE5F1" w:themeColor="accent1" w:themeTint="33"/>
            </w:tcBorders>
            <w:shd w:val="clear" w:color="auto" w:fill="FFF8CD"/>
          </w:tcPr>
          <w:p w14:paraId="163FD423" w14:textId="77777777" w:rsidR="00537D39" w:rsidRPr="002A33A9" w:rsidRDefault="00537D39" w:rsidP="00EA162F">
            <w:pPr>
              <w:pStyle w:val="SmallSpace"/>
            </w:pPr>
          </w:p>
        </w:tc>
        <w:tc>
          <w:tcPr>
            <w:tcW w:w="3702" w:type="dxa"/>
            <w:tcBorders>
              <w:top w:val="nil"/>
              <w:left w:val="single" w:sz="6" w:space="0" w:color="DBE5F1" w:themeColor="accent1" w:themeTint="33"/>
              <w:bottom w:val="nil"/>
              <w:right w:val="single" w:sz="36" w:space="0" w:color="4F81BD"/>
            </w:tcBorders>
            <w:shd w:val="clear" w:color="auto" w:fill="auto"/>
          </w:tcPr>
          <w:p w14:paraId="29BA11B1" w14:textId="1B32B61F" w:rsidR="00537D39" w:rsidRDefault="00537D39" w:rsidP="0049164E">
            <w:pPr>
              <w:pStyle w:val="List1"/>
              <w:numPr>
                <w:ilvl w:val="0"/>
                <w:numId w:val="6"/>
              </w:numPr>
              <w:shd w:val="clear" w:color="auto" w:fill="FFFFFF" w:themeFill="background1"/>
              <w:tabs>
                <w:tab w:val="left" w:pos="408"/>
              </w:tabs>
              <w:spacing w:before="120" w:after="120"/>
              <w:ind w:right="0"/>
              <w:cnfStyle w:val="000000010000" w:firstRow="0" w:lastRow="0" w:firstColumn="0" w:lastColumn="0" w:oddVBand="0" w:evenVBand="0" w:oddHBand="0" w:evenHBand="1" w:firstRowFirstColumn="0" w:firstRowLastColumn="0" w:lastRowFirstColumn="0" w:lastRowLastColumn="0"/>
            </w:pPr>
            <w:r>
              <w:t xml:space="preserve">Open the sponsor budget (see </w:t>
            </w:r>
            <w:hyperlink w:anchor="_Open_the_Sponsor" w:history="1">
              <w:r>
                <w:rPr>
                  <w:rStyle w:val="Hyperlink"/>
                </w:rPr>
                <w:t>Open the Sponsor Budget</w:t>
              </w:r>
            </w:hyperlink>
            <w:r>
              <w:t>).</w:t>
            </w:r>
          </w:p>
          <w:p w14:paraId="62457802" w14:textId="77777777" w:rsidR="00537D39" w:rsidRDefault="00537D39" w:rsidP="0049164E">
            <w:pPr>
              <w:pStyle w:val="List1"/>
              <w:numPr>
                <w:ilvl w:val="0"/>
                <w:numId w:val="6"/>
              </w:numPr>
              <w:shd w:val="clear" w:color="auto" w:fill="FFFFFF" w:themeFill="background1"/>
              <w:tabs>
                <w:tab w:val="left" w:pos="408"/>
              </w:tabs>
              <w:spacing w:before="120" w:after="120"/>
              <w:ind w:right="0"/>
              <w:cnfStyle w:val="000000010000" w:firstRow="0" w:lastRow="0" w:firstColumn="0" w:lastColumn="0" w:oddVBand="0" w:evenVBand="0" w:oddHBand="0" w:evenHBand="1" w:firstRowFirstColumn="0" w:firstRowLastColumn="0" w:lastRowFirstColumn="0" w:lastRowLastColumn="0"/>
            </w:pPr>
            <w:r>
              <w:t xml:space="preserve">On the Budget Characteristics page, question 3.0, select </w:t>
            </w:r>
            <w:r w:rsidRPr="00210651">
              <w:rPr>
                <w:b/>
              </w:rPr>
              <w:t>Yes</w:t>
            </w:r>
            <w:r>
              <w:t>.</w:t>
            </w:r>
          </w:p>
          <w:p w14:paraId="5C4175E7" w14:textId="77777777" w:rsidR="00D3687C" w:rsidRDefault="00537D39" w:rsidP="00D3687C">
            <w:pPr>
              <w:pStyle w:val="List1"/>
              <w:numPr>
                <w:ilvl w:val="0"/>
                <w:numId w:val="6"/>
              </w:numPr>
              <w:spacing w:before="120" w:after="0"/>
              <w:cnfStyle w:val="000000010000" w:firstRow="0" w:lastRow="0" w:firstColumn="0" w:lastColumn="0" w:oddVBand="0" w:evenVBand="0" w:oddHBand="0" w:evenHBand="1" w:firstRowFirstColumn="0" w:firstRowLastColumn="0" w:lastRowFirstColumn="0" w:lastRowLastColumn="0"/>
            </w:pPr>
            <w:r>
              <w:t xml:space="preserve">If </w:t>
            </w:r>
            <w:r w:rsidR="00D3687C">
              <w:t>sharing costs</w:t>
            </w:r>
            <w:r>
              <w:t xml:space="preserve"> with a department, click </w:t>
            </w:r>
            <w:r w:rsidRPr="00827D5E">
              <w:rPr>
                <w:b/>
              </w:rPr>
              <w:t xml:space="preserve">Add </w:t>
            </w:r>
            <w:r>
              <w:t>and then select the department.</w:t>
            </w:r>
          </w:p>
          <w:p w14:paraId="5FEF4CF9" w14:textId="5039431E" w:rsidR="00537D39" w:rsidRDefault="00537D39" w:rsidP="00D3687C">
            <w:pPr>
              <w:pStyle w:val="List1"/>
              <w:numPr>
                <w:ilvl w:val="0"/>
                <w:numId w:val="6"/>
              </w:numPr>
              <w:spacing w:before="120" w:after="0"/>
              <w:cnfStyle w:val="000000010000" w:firstRow="0" w:lastRow="0" w:firstColumn="0" w:lastColumn="0" w:oddVBand="0" w:evenVBand="0" w:oddHBand="0" w:evenHBand="1" w:firstRowFirstColumn="0" w:firstRowLastColumn="0" w:lastRowFirstColumn="0" w:lastRowLastColumn="0"/>
            </w:pPr>
            <w:r w:rsidRPr="00D3687C">
              <w:t xml:space="preserve">If </w:t>
            </w:r>
            <w:r w:rsidR="00D3687C" w:rsidRPr="00D3687C">
              <w:t>sharing costs</w:t>
            </w:r>
            <w:r w:rsidRPr="00D3687C">
              <w:t xml:space="preserve"> with a third party, select </w:t>
            </w:r>
            <w:r w:rsidRPr="00D3687C">
              <w:rPr>
                <w:b/>
              </w:rPr>
              <w:t xml:space="preserve">Yes </w:t>
            </w:r>
            <w:r w:rsidRPr="00D3687C">
              <w:t xml:space="preserve">and then click </w:t>
            </w:r>
            <w:r w:rsidRPr="00D3687C">
              <w:rPr>
                <w:b/>
              </w:rPr>
              <w:t>Add</w:t>
            </w:r>
            <w:r w:rsidRPr="00D3687C">
              <w:t xml:space="preserve"> to upload </w:t>
            </w:r>
            <w:r w:rsidR="001E1228" w:rsidRPr="00D3687C">
              <w:t>the</w:t>
            </w:r>
            <w:r w:rsidRPr="00D3687C">
              <w:t xml:space="preserve"> letter of commitment from the third party.</w:t>
            </w:r>
          </w:p>
          <w:p w14:paraId="3FD0BF8C" w14:textId="77777777" w:rsidR="00D3687C" w:rsidRPr="00D3687C" w:rsidRDefault="00D3687C" w:rsidP="00D3687C">
            <w:pPr>
              <w:cnfStyle w:val="000000010000" w:firstRow="0" w:lastRow="0" w:firstColumn="0" w:lastColumn="0" w:oddVBand="0" w:evenVBand="0" w:oddHBand="0" w:evenHBand="1" w:firstRowFirstColumn="0" w:firstRowLastColumn="0" w:lastRowFirstColumn="0" w:lastRowLastColumn="0"/>
            </w:pPr>
          </w:p>
          <w:p w14:paraId="3D385BCB" w14:textId="25A7A019" w:rsidR="00537D39" w:rsidRDefault="00537D39" w:rsidP="00F22AD4">
            <w:pPr>
              <w:ind w:right="135"/>
              <w:cnfStyle w:val="000000010000" w:firstRow="0" w:lastRow="0" w:firstColumn="0" w:lastColumn="0" w:oddVBand="0" w:evenVBand="0" w:oddHBand="0" w:evenHBand="1" w:firstRowFirstColumn="0" w:firstRowLastColumn="0" w:lastRowFirstColumn="0" w:lastRowLastColumn="0"/>
            </w:pPr>
            <w:r>
              <w:t>Save and exit the sponsor budget.</w:t>
            </w:r>
            <w:r w:rsidR="00D3687C">
              <w:t xml:space="preserve"> The system</w:t>
            </w:r>
            <w:r w:rsidR="00F22AD4">
              <w:t xml:space="preserve"> creates a cost sharing budget.</w:t>
            </w:r>
          </w:p>
        </w:tc>
      </w:tr>
      <w:tr w:rsidR="00537D39" w:rsidRPr="0077792A" w14:paraId="6BEF38B4" w14:textId="77777777" w:rsidTr="007358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6" w:space="0" w:color="DBE5F1" w:themeColor="accent1" w:themeTint="33"/>
            </w:tcBorders>
            <w:shd w:val="clear" w:color="auto" w:fill="FFF8CD"/>
          </w:tcPr>
          <w:p w14:paraId="7534CAEE" w14:textId="77777777" w:rsidR="00537D39" w:rsidRPr="002A33A9" w:rsidRDefault="00537D39" w:rsidP="00EA162F">
            <w:pPr>
              <w:pStyle w:val="SmallSpace"/>
            </w:pPr>
          </w:p>
        </w:tc>
        <w:tc>
          <w:tcPr>
            <w:tcW w:w="3702" w:type="dxa"/>
            <w:tcBorders>
              <w:top w:val="nil"/>
              <w:left w:val="single" w:sz="6" w:space="0" w:color="DBE5F1" w:themeColor="accent1" w:themeTint="33"/>
              <w:bottom w:val="nil"/>
              <w:right w:val="single" w:sz="36" w:space="0" w:color="4F81BD"/>
            </w:tcBorders>
            <w:shd w:val="clear" w:color="auto" w:fill="DBE5F1" w:themeFill="accent1" w:themeFillTint="33"/>
          </w:tcPr>
          <w:p w14:paraId="055A1549" w14:textId="77777777" w:rsidR="00537D39" w:rsidRDefault="00537D39" w:rsidP="00EA162F">
            <w:pPr>
              <w:pStyle w:val="Heading2"/>
              <w:outlineLvl w:val="1"/>
              <w:cnfStyle w:val="000000100000" w:firstRow="0" w:lastRow="0" w:firstColumn="0" w:lastColumn="0" w:oddVBand="0" w:evenVBand="0" w:oddHBand="1" w:evenHBand="0" w:firstRowFirstColumn="0" w:firstRowLastColumn="0" w:lastRowFirstColumn="0" w:lastRowLastColumn="0"/>
            </w:pPr>
            <w:r>
              <w:t>Complete the Cost Sharing Budget</w:t>
            </w:r>
          </w:p>
        </w:tc>
      </w:tr>
      <w:tr w:rsidR="0049164E" w:rsidRPr="0077792A" w14:paraId="5EB18A8E" w14:textId="77777777" w:rsidTr="00735863">
        <w:trPr>
          <w:cnfStyle w:val="000000010000" w:firstRow="0" w:lastRow="0" w:firstColumn="0" w:lastColumn="0" w:oddVBand="0" w:evenVBand="0" w:oddHBand="0" w:evenHBand="1" w:firstRowFirstColumn="0" w:firstRowLastColumn="0" w:lastRowFirstColumn="0" w:lastRowLastColumn="0"/>
          <w:cantSplit/>
          <w:trHeight w:val="522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6" w:space="0" w:color="DBE5F1" w:themeColor="accent1" w:themeTint="33"/>
            </w:tcBorders>
            <w:shd w:val="clear" w:color="auto" w:fill="FFF8CD"/>
          </w:tcPr>
          <w:p w14:paraId="535F5184" w14:textId="77777777" w:rsidR="0049164E" w:rsidRPr="002A33A9" w:rsidRDefault="0049164E" w:rsidP="00EA162F">
            <w:pPr>
              <w:pStyle w:val="SmallSpace"/>
            </w:pPr>
          </w:p>
        </w:tc>
        <w:tc>
          <w:tcPr>
            <w:tcW w:w="3702" w:type="dxa"/>
            <w:vMerge w:val="restart"/>
            <w:tcBorders>
              <w:top w:val="nil"/>
              <w:left w:val="single" w:sz="6" w:space="0" w:color="DBE5F1" w:themeColor="accent1" w:themeTint="33"/>
              <w:right w:val="single" w:sz="36" w:space="0" w:color="4F81BD"/>
            </w:tcBorders>
            <w:shd w:val="clear" w:color="auto" w:fill="auto"/>
          </w:tcPr>
          <w:p w14:paraId="0BE64063" w14:textId="71119C27" w:rsidR="0049164E" w:rsidRDefault="0049164E" w:rsidP="00B109BF">
            <w:pPr>
              <w:pStyle w:val="List1"/>
              <w:numPr>
                <w:ilvl w:val="0"/>
                <w:numId w:val="6"/>
              </w:numPr>
              <w:spacing w:before="120" w:after="120"/>
              <w:ind w:right="180"/>
              <w:cnfStyle w:val="000000010000" w:firstRow="0" w:lastRow="0" w:firstColumn="0" w:lastColumn="0" w:oddVBand="0" w:evenVBand="0" w:oddHBand="0" w:evenHBand="1" w:firstRowFirstColumn="0" w:firstRowLastColumn="0" w:lastRowFirstColumn="0" w:lastRowLastColumn="0"/>
            </w:pPr>
            <w:r>
              <w:t>Click the proposal name breadcrumb to return to the proposal workspace.</w:t>
            </w:r>
          </w:p>
          <w:p w14:paraId="0AC7262C" w14:textId="742AEBA3" w:rsidR="0049164E" w:rsidRDefault="0049164E" w:rsidP="00B109BF">
            <w:pPr>
              <w:pStyle w:val="List1"/>
              <w:numPr>
                <w:ilvl w:val="0"/>
                <w:numId w:val="6"/>
              </w:numPr>
              <w:spacing w:before="120" w:after="120"/>
              <w:ind w:right="180"/>
              <w:cnfStyle w:val="000000010000" w:firstRow="0" w:lastRow="0" w:firstColumn="0" w:lastColumn="0" w:oddVBand="0" w:evenVBand="0" w:oddHBand="0" w:evenHBand="1" w:firstRowFirstColumn="0" w:firstRowLastColumn="0" w:lastRowFirstColumn="0" w:lastRowLastColumn="0"/>
            </w:pPr>
            <w:r>
              <w:t xml:space="preserve">Click the </w:t>
            </w:r>
            <w:r w:rsidRPr="008C1836">
              <w:rPr>
                <w:b/>
              </w:rPr>
              <w:t>Budgets</w:t>
            </w:r>
            <w:r>
              <w:t xml:space="preserve"> tab.</w:t>
            </w:r>
          </w:p>
          <w:p w14:paraId="15102B12" w14:textId="5897F3D6" w:rsidR="0049164E" w:rsidRPr="00B109BF" w:rsidRDefault="008A7968" w:rsidP="00B109BF">
            <w:pPr>
              <w:pStyle w:val="List1"/>
              <w:numPr>
                <w:ilvl w:val="0"/>
                <w:numId w:val="6"/>
              </w:numPr>
              <w:spacing w:before="120" w:after="120"/>
              <w:ind w:right="180"/>
              <w:cnfStyle w:val="000000010000" w:firstRow="0" w:lastRow="0" w:firstColumn="0" w:lastColumn="0" w:oddVBand="0" w:evenVBand="0" w:oddHBand="0" w:evenHBand="1" w:firstRowFirstColumn="0" w:firstRowLastColumn="0" w:lastRowFirstColumn="0" w:lastRowLastColumn="0"/>
            </w:pPr>
            <w:r>
              <w:t>Open the</w:t>
            </w:r>
            <w:r w:rsidR="0049164E">
              <w:t xml:space="preserve"> cost sharing budget </w:t>
            </w:r>
            <w:r w:rsidR="0049164E">
              <w:rPr>
                <w:rFonts w:cstheme="majorBidi"/>
              </w:rPr>
              <w:t>and then</w:t>
            </w:r>
            <w:r>
              <w:rPr>
                <w:rFonts w:cstheme="majorBidi"/>
              </w:rPr>
              <w:t xml:space="preserve"> click</w:t>
            </w:r>
            <w:r w:rsidR="0049164E">
              <w:rPr>
                <w:rFonts w:cstheme="majorBidi"/>
              </w:rPr>
              <w:t xml:space="preserve"> </w:t>
            </w:r>
            <w:r w:rsidR="0049164E" w:rsidRPr="004A3A93">
              <w:rPr>
                <w:rFonts w:cstheme="majorBidi"/>
                <w:b/>
              </w:rPr>
              <w:t>Edit Budget</w:t>
            </w:r>
            <w:r w:rsidR="0049164E">
              <w:rPr>
                <w:rFonts w:cstheme="majorBidi"/>
              </w:rPr>
              <w:t xml:space="preserve"> on the left and complete the pages</w:t>
            </w:r>
            <w:r w:rsidR="0049164E" w:rsidRPr="004A3A93">
              <w:rPr>
                <w:rFonts w:cstheme="majorBidi"/>
              </w:rPr>
              <w:t>.</w:t>
            </w:r>
          </w:p>
          <w:p w14:paraId="647B4388" w14:textId="77777777" w:rsidR="0049164E" w:rsidRDefault="0049164E" w:rsidP="00F22AD4">
            <w:pPr>
              <w:pStyle w:val="List1"/>
              <w:numPr>
                <w:ilvl w:val="0"/>
                <w:numId w:val="6"/>
              </w:numPr>
              <w:spacing w:before="120" w:after="120"/>
              <w:ind w:right="180"/>
              <w:cnfStyle w:val="000000010000" w:firstRow="0" w:lastRow="0" w:firstColumn="0" w:lastColumn="0" w:oddVBand="0" w:evenVBand="0" w:oddHBand="0" w:evenHBand="1" w:firstRowFirstColumn="0" w:firstRowLastColumn="0" w:lastRowFirstColumn="0" w:lastRowLastColumn="0"/>
            </w:pPr>
            <w:r w:rsidRPr="000A7B73">
              <w:t xml:space="preserve">On the General Budget Information page, question 5.0, select </w:t>
            </w:r>
            <w:r w:rsidRPr="00F22AD4">
              <w:rPr>
                <w:b/>
              </w:rPr>
              <w:t>Full Details</w:t>
            </w:r>
            <w:r w:rsidRPr="000A7B73">
              <w:t xml:space="preserve"> for Grants.Gov submissions</w:t>
            </w:r>
            <w:r>
              <w:t xml:space="preserve"> or</w:t>
            </w:r>
            <w:r w:rsidRPr="000A7B73">
              <w:t xml:space="preserve"> </w:t>
            </w:r>
            <w:r w:rsidRPr="00F22AD4">
              <w:rPr>
                <w:b/>
              </w:rPr>
              <w:t>Per Period, Budget Category Totals</w:t>
            </w:r>
            <w:r w:rsidRPr="00F22AD4">
              <w:t xml:space="preserve"> </w:t>
            </w:r>
            <w:r w:rsidRPr="000A7B73">
              <w:t>for Non-Grants.Gov.</w:t>
            </w:r>
          </w:p>
          <w:p w14:paraId="49F1DCD4" w14:textId="5BDD429C" w:rsidR="0049164E" w:rsidRPr="00F22AD4" w:rsidRDefault="0049164E" w:rsidP="00F22AD4">
            <w:pPr>
              <w:pStyle w:val="List1"/>
              <w:numPr>
                <w:ilvl w:val="0"/>
                <w:numId w:val="6"/>
              </w:numPr>
              <w:spacing w:before="120" w:after="120"/>
              <w:ind w:right="180"/>
              <w:cnfStyle w:val="000000010000" w:firstRow="0" w:lastRow="0" w:firstColumn="0" w:lastColumn="0" w:oddVBand="0" w:evenVBand="0" w:oddHBand="0" w:evenHBand="1" w:firstRowFirstColumn="0" w:firstRowLastColumn="0" w:lastRowFirstColumn="0" w:lastRowLastColumn="0"/>
            </w:pPr>
            <w:r>
              <w:t xml:space="preserve">When finished completing the budget pages, on the last page, click </w:t>
            </w:r>
            <w:r w:rsidRPr="00E8039F">
              <w:rPr>
                <w:b/>
              </w:rPr>
              <w:t>Finish</w:t>
            </w:r>
            <w:r>
              <w:t>.</w:t>
            </w:r>
          </w:p>
        </w:tc>
      </w:tr>
      <w:tr w:rsidR="0049164E" w:rsidRPr="0077792A" w14:paraId="6A44ED1F" w14:textId="77777777" w:rsidTr="00735863">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458" w:type="dxa"/>
            <w:tcBorders>
              <w:left w:val="single" w:sz="36" w:space="0" w:color="4F81BD"/>
              <w:bottom w:val="single" w:sz="36" w:space="0" w:color="4F81BD" w:themeColor="accent1"/>
              <w:right w:val="single" w:sz="6" w:space="0" w:color="DBE5F1" w:themeColor="accent1" w:themeTint="33"/>
            </w:tcBorders>
            <w:shd w:val="clear" w:color="auto" w:fill="FFF8CD"/>
          </w:tcPr>
          <w:p w14:paraId="1C202FBA" w14:textId="77777777" w:rsidR="0049164E" w:rsidRPr="002A33A9" w:rsidRDefault="0049164E" w:rsidP="00EA162F">
            <w:pPr>
              <w:pStyle w:val="SmallSpace"/>
            </w:pPr>
          </w:p>
        </w:tc>
        <w:tc>
          <w:tcPr>
            <w:tcW w:w="3702" w:type="dxa"/>
            <w:vMerge/>
            <w:tcBorders>
              <w:left w:val="single" w:sz="6" w:space="0" w:color="DBE5F1" w:themeColor="accent1" w:themeTint="33"/>
              <w:bottom w:val="single" w:sz="36" w:space="0" w:color="4F81BD" w:themeColor="accent1"/>
              <w:right w:val="single" w:sz="36" w:space="0" w:color="4F81BD"/>
            </w:tcBorders>
            <w:shd w:val="clear" w:color="auto" w:fill="auto"/>
          </w:tcPr>
          <w:p w14:paraId="19D3B7F5" w14:textId="77777777" w:rsidR="0049164E" w:rsidRDefault="0049164E" w:rsidP="00B109BF">
            <w:pPr>
              <w:pStyle w:val="List1"/>
              <w:numPr>
                <w:ilvl w:val="0"/>
                <w:numId w:val="6"/>
              </w:numPr>
              <w:spacing w:before="120" w:after="120"/>
              <w:ind w:right="180"/>
              <w:cnfStyle w:val="000000100000" w:firstRow="0" w:lastRow="0" w:firstColumn="0" w:lastColumn="0" w:oddVBand="0" w:evenVBand="0" w:oddHBand="1" w:evenHBand="0" w:firstRowFirstColumn="0" w:firstRowLastColumn="0" w:lastRowFirstColumn="0" w:lastRowLastColumn="0"/>
            </w:pPr>
          </w:p>
        </w:tc>
      </w:tr>
    </w:tbl>
    <w:p w14:paraId="3C9B72AE" w14:textId="77777777" w:rsidR="004A7C6D" w:rsidRDefault="004A7C6D" w:rsidP="004A7C6D">
      <w:pPr>
        <w:pStyle w:val="TableDivider"/>
        <w:rPr>
          <w:highlight w:val="yellow"/>
        </w:rPr>
      </w:pPr>
    </w:p>
    <w:tbl>
      <w:tblPr>
        <w:tblStyle w:val="MediumList2-Accent1"/>
        <w:tblW w:w="11160" w:type="dxa"/>
        <w:tblInd w:w="234" w:type="dxa"/>
        <w:tblBorders>
          <w:top w:val="single" w:sz="36" w:space="0" w:color="4F81BD" w:themeColor="accent1"/>
          <w:left w:val="single" w:sz="36" w:space="0" w:color="4F81BD" w:themeColor="accent1"/>
          <w:bottom w:val="single" w:sz="36" w:space="0" w:color="4F81BD" w:themeColor="accent1"/>
          <w:right w:val="single" w:sz="36" w:space="0" w:color="4F81BD" w:themeColor="accent1"/>
        </w:tblBorders>
        <w:tblLayout w:type="fixed"/>
        <w:tblCellMar>
          <w:top w:w="0" w:type="dxa"/>
          <w:bottom w:w="0" w:type="dxa"/>
          <w:right w:w="0" w:type="dxa"/>
        </w:tblCellMar>
        <w:tblLook w:val="0480" w:firstRow="0" w:lastRow="0" w:firstColumn="1" w:lastColumn="0" w:noHBand="0" w:noVBand="1"/>
      </w:tblPr>
      <w:tblGrid>
        <w:gridCol w:w="7458"/>
        <w:gridCol w:w="3702"/>
      </w:tblGrid>
      <w:tr w:rsidR="0042427B" w:rsidRPr="00A323F1" w14:paraId="247AF7B6" w14:textId="77777777" w:rsidTr="00AB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shd w:val="clear" w:color="auto" w:fill="4F81BD" w:themeFill="accent1"/>
          </w:tcPr>
          <w:p w14:paraId="328B48F7" w14:textId="0A221657" w:rsidR="0042427B" w:rsidRPr="00A323F1" w:rsidRDefault="0042427B" w:rsidP="0068530F">
            <w:pPr>
              <w:pStyle w:val="Heading1"/>
              <w:ind w:left="-54"/>
              <w:outlineLvl w:val="0"/>
            </w:pPr>
            <w:bookmarkStart w:id="29" w:name="_Before_You_Begin"/>
            <w:bookmarkStart w:id="30" w:name="_Before_You_Submit"/>
            <w:bookmarkStart w:id="31" w:name="_Before_You_Start"/>
            <w:bookmarkStart w:id="32" w:name="_Toc467261545"/>
            <w:bookmarkEnd w:id="29"/>
            <w:bookmarkEnd w:id="30"/>
            <w:bookmarkEnd w:id="31"/>
            <w:r>
              <w:t>Create or Update SF424</w:t>
            </w:r>
            <w:r w:rsidR="0068530F">
              <w:t xml:space="preserve"> Forms</w:t>
            </w:r>
            <w:bookmarkEnd w:id="32"/>
            <w:r w:rsidR="0068530F">
              <w:t xml:space="preserve"> </w:t>
            </w:r>
          </w:p>
        </w:tc>
      </w:tr>
      <w:tr w:rsidR="0042427B" w:rsidRPr="00A323F1" w14:paraId="1E9430BC" w14:textId="77777777" w:rsidTr="000140B6">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tcPr>
          <w:p w14:paraId="1C7DBBA4" w14:textId="409DD152" w:rsidR="0042427B" w:rsidRPr="00A323F1" w:rsidRDefault="0068530F" w:rsidP="00F03F2D">
            <w:r>
              <w:t>In various p</w:t>
            </w:r>
            <w:r w:rsidR="0042427B">
              <w:t xml:space="preserve">roposal states, certain roles can create or update SF424 </w:t>
            </w:r>
            <w:r w:rsidR="003B290F">
              <w:t xml:space="preserve">application </w:t>
            </w:r>
            <w:r w:rsidR="0042427B">
              <w:t>form</w:t>
            </w:r>
            <w:r w:rsidR="00742D20">
              <w:t>s</w:t>
            </w:r>
            <w:r w:rsidR="0042427B">
              <w:t xml:space="preserve">, populating </w:t>
            </w:r>
            <w:r w:rsidR="00742D20">
              <w:t>them</w:t>
            </w:r>
            <w:r w:rsidR="0042427B">
              <w:t xml:space="preserve"> with data from </w:t>
            </w:r>
            <w:r w:rsidR="009E5C2F">
              <w:t xml:space="preserve">the proposal </w:t>
            </w:r>
            <w:r w:rsidR="00742D20">
              <w:t xml:space="preserve">and </w:t>
            </w:r>
            <w:r w:rsidR="007735C1">
              <w:t>related</w:t>
            </w:r>
            <w:r w:rsidR="00742D20">
              <w:t xml:space="preserve"> </w:t>
            </w:r>
            <w:r w:rsidR="003B290F">
              <w:t>b</w:t>
            </w:r>
            <w:r w:rsidR="0042427B">
              <w:t>udget</w:t>
            </w:r>
            <w:r w:rsidR="00742D20">
              <w:t>s</w:t>
            </w:r>
            <w:r w:rsidR="0042427B">
              <w:t xml:space="preserve">. </w:t>
            </w:r>
            <w:r w:rsidR="0042427B" w:rsidRPr="007A68A8">
              <w:rPr>
                <w:b/>
                <w:color w:val="FF0000"/>
              </w:rPr>
              <w:t>Warning</w:t>
            </w:r>
            <w:r w:rsidR="0042427B">
              <w:t xml:space="preserve">: </w:t>
            </w:r>
            <w:r w:rsidR="0042427B" w:rsidRPr="007A68A8">
              <w:rPr>
                <w:b/>
              </w:rPr>
              <w:t xml:space="preserve">If SF424 </w:t>
            </w:r>
            <w:r w:rsidR="00F03F2D">
              <w:rPr>
                <w:b/>
              </w:rPr>
              <w:t>forms have</w:t>
            </w:r>
            <w:r w:rsidR="0042427B">
              <w:rPr>
                <w:b/>
              </w:rPr>
              <w:t xml:space="preserve"> been edited directly</w:t>
            </w:r>
            <w:r w:rsidR="0042427B" w:rsidRPr="007A68A8">
              <w:rPr>
                <w:b/>
              </w:rPr>
              <w:t>, re</w:t>
            </w:r>
            <w:r w:rsidR="0042427B">
              <w:rPr>
                <w:b/>
              </w:rPr>
              <w:t>-</w:t>
            </w:r>
            <w:r w:rsidR="0042427B" w:rsidRPr="007A68A8">
              <w:rPr>
                <w:b/>
              </w:rPr>
              <w:t xml:space="preserve">creating or updating </w:t>
            </w:r>
            <w:r w:rsidR="00F03F2D">
              <w:rPr>
                <w:b/>
              </w:rPr>
              <w:t>them</w:t>
            </w:r>
            <w:r w:rsidR="0042427B" w:rsidRPr="007A68A8">
              <w:rPr>
                <w:b/>
              </w:rPr>
              <w:t xml:space="preserve"> could overwrite </w:t>
            </w:r>
            <w:r w:rsidR="0042427B">
              <w:rPr>
                <w:b/>
              </w:rPr>
              <w:t>those</w:t>
            </w:r>
            <w:r w:rsidR="0042427B" w:rsidRPr="007A68A8">
              <w:rPr>
                <w:b/>
              </w:rPr>
              <w:t xml:space="preserve"> edits.</w:t>
            </w:r>
          </w:p>
        </w:tc>
      </w:tr>
      <w:tr w:rsidR="002C4125" w:rsidRPr="00A323F1" w14:paraId="04ACFB7B" w14:textId="77777777" w:rsidTr="00014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val="restart"/>
            <w:tcBorders>
              <w:top w:val="single" w:sz="4" w:space="0" w:color="DBE5F1" w:themeColor="accent1" w:themeTint="33"/>
              <w:left w:val="single" w:sz="36" w:space="0" w:color="4F81BD"/>
              <w:right w:val="single" w:sz="4" w:space="0" w:color="DBE5F1" w:themeColor="accent1" w:themeTint="33"/>
            </w:tcBorders>
            <w:shd w:val="clear" w:color="auto" w:fill="FFF8CD"/>
          </w:tcPr>
          <w:p w14:paraId="361E71F1" w14:textId="77777777" w:rsidR="002C4125" w:rsidRPr="00742645" w:rsidRDefault="002C4125" w:rsidP="000140B6">
            <w:pPr>
              <w:pStyle w:val="SmallSpace"/>
            </w:pPr>
            <w:r>
              <w:rPr>
                <w:noProof/>
              </w:rPr>
              <mc:AlternateContent>
                <mc:Choice Requires="wpc">
                  <w:drawing>
                    <wp:inline distT="0" distB="0" distL="0" distR="0" wp14:anchorId="7658C72C" wp14:editId="5A607644">
                      <wp:extent cx="4657725" cy="7676706"/>
                      <wp:effectExtent l="76200" t="19050" r="28575" b="19685"/>
                      <wp:docPr id="29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81" name="Picture 1381"/>
                                <pic:cNvPicPr>
                                  <a:picLocks noChangeAspect="1"/>
                                </pic:cNvPicPr>
                              </pic:nvPicPr>
                              <pic:blipFill>
                                <a:blip r:embed="rId70"/>
                                <a:stretch>
                                  <a:fillRect/>
                                </a:stretch>
                              </pic:blipFill>
                              <pic:spPr>
                                <a:xfrm>
                                  <a:off x="65685" y="3911739"/>
                                  <a:ext cx="3207581" cy="1752160"/>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77" name="Picture 1377"/>
                                <pic:cNvPicPr>
                                  <a:picLocks noChangeAspect="1"/>
                                </pic:cNvPicPr>
                              </pic:nvPicPr>
                              <pic:blipFill>
                                <a:blip r:embed="rId71"/>
                                <a:stretch>
                                  <a:fillRect/>
                                </a:stretch>
                              </pic:blipFill>
                              <pic:spPr>
                                <a:xfrm>
                                  <a:off x="1997584" y="1431250"/>
                                  <a:ext cx="2575837" cy="2137911"/>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76" name="Picture 1376"/>
                                <pic:cNvPicPr>
                                  <a:picLocks noChangeAspect="1"/>
                                </pic:cNvPicPr>
                              </pic:nvPicPr>
                              <pic:blipFill>
                                <a:blip r:embed="rId72"/>
                                <a:stretch>
                                  <a:fillRect/>
                                </a:stretch>
                              </pic:blipFill>
                              <pic:spPr>
                                <a:xfrm>
                                  <a:off x="260109" y="1303660"/>
                                  <a:ext cx="1645135" cy="2467520"/>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31" name="Picture 31"/>
                                <pic:cNvPicPr>
                                  <a:picLocks noChangeAspect="1"/>
                                </pic:cNvPicPr>
                              </pic:nvPicPr>
                              <pic:blipFill>
                                <a:blip r:embed="rId73"/>
                                <a:stretch>
                                  <a:fillRect/>
                                </a:stretch>
                              </pic:blipFill>
                              <pic:spPr>
                                <a:xfrm>
                                  <a:off x="65685" y="39322"/>
                                  <a:ext cx="3062931" cy="1133708"/>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288" name="Group 288"/>
                              <wpg:cNvGrpSpPr/>
                              <wpg:grpSpPr>
                                <a:xfrm rot="16200000">
                                  <a:off x="2706959" y="900955"/>
                                  <a:ext cx="284480" cy="259651"/>
                                  <a:chOff x="1146175" y="1367790"/>
                                  <a:chExt cx="284480" cy="259700"/>
                                </a:xfrm>
                              </wpg:grpSpPr>
                              <wps:wsp>
                                <wps:cNvPr id="289" name="Isosceles Triangle 289"/>
                                <wps:cNvSpPr/>
                                <wps:spPr>
                                  <a:xfrm>
                                    <a:off x="1146175" y="136779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72C6D15" w14:textId="77777777" w:rsidR="00CC308A" w:rsidRPr="0068530F" w:rsidRDefault="00CC308A" w:rsidP="0042427B">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Text Box 3"/>
                                <wps:cNvSpPr txBox="1"/>
                                <wps:spPr>
                                  <a:xfrm rot="5400000">
                                    <a:off x="1193009" y="1459823"/>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59005" w14:textId="77777777" w:rsidR="00CC308A" w:rsidRPr="0068530F" w:rsidRDefault="00CC308A" w:rsidP="00D207B4">
                                      <w:pPr>
                                        <w:pStyle w:val="TriangleNumbers"/>
                                      </w:pPr>
                                      <w:r w:rsidRPr="0068530F">
                                        <w:t>1</w:t>
                                      </w:r>
                                    </w:p>
                                    <w:p w14:paraId="5C92C64A" w14:textId="77777777" w:rsidR="00CC308A" w:rsidRPr="0068530F" w:rsidRDefault="00CC308A" w:rsidP="0042427B">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85" name="Group 985"/>
                              <wpg:cNvGrpSpPr/>
                              <wpg:grpSpPr>
                                <a:xfrm>
                                  <a:off x="35340" y="3438937"/>
                                  <a:ext cx="250190" cy="283210"/>
                                  <a:chOff x="-1" y="1"/>
                                  <a:chExt cx="250237" cy="284480"/>
                                </a:xfrm>
                              </wpg:grpSpPr>
                              <wps:wsp>
                                <wps:cNvPr id="986" name="Isosceles Triangle 986"/>
                                <wps:cNvSpPr/>
                                <wps:spPr>
                                  <a:xfrm rot="5400000">
                                    <a:off x="-17122" y="1712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633CD63" w14:textId="77777777" w:rsidR="00CC308A" w:rsidRPr="0068530F" w:rsidRDefault="00CC308A" w:rsidP="00D431D3">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0" name="Text Box 3"/>
                                <wps:cNvSpPr txBox="1"/>
                                <wps:spPr>
                                  <a:xfrm>
                                    <a:off x="2256" y="59248"/>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A92B0" w14:textId="77777777" w:rsidR="00CC308A" w:rsidRPr="0068530F" w:rsidRDefault="00CC308A" w:rsidP="00D207B4">
                                      <w:pPr>
                                        <w:pStyle w:val="TriangleNumbers"/>
                                      </w:pPr>
                                      <w:r w:rsidRPr="0068530F">
                                        <w:t>2</w:t>
                                      </w:r>
                                    </w:p>
                                    <w:p w14:paraId="709A49B1" w14:textId="77777777" w:rsidR="00CC308A" w:rsidRPr="0068530F" w:rsidRDefault="00CC308A" w:rsidP="00D431D3">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586" name="Group 1586"/>
                              <wpg:cNvGrpSpPr/>
                              <wpg:grpSpPr>
                                <a:xfrm>
                                  <a:off x="3670373" y="3228760"/>
                                  <a:ext cx="250190" cy="283845"/>
                                  <a:chOff x="0" y="0"/>
                                  <a:chExt cx="250237" cy="284480"/>
                                </a:xfrm>
                              </wpg:grpSpPr>
                              <wps:wsp>
                                <wps:cNvPr id="1587" name="Isosceles Triangle 1587"/>
                                <wps:cNvSpPr/>
                                <wps:spPr>
                                  <a:xfrm rot="5400000">
                                    <a:off x="-17121" y="17121"/>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F315C8F" w14:textId="77777777" w:rsidR="00CC308A" w:rsidRPr="0068530F" w:rsidRDefault="00CC308A" w:rsidP="0042427B">
                                      <w:pPr>
                                        <w:pStyle w:val="TriangleNumbers"/>
                                        <w:rPr>
                                          <w:color w:val="FFFFFF" w:themeColor="background1"/>
                                          <w:sz w:val="20"/>
                                          <w:szCs w:val="20"/>
                                        </w:rPr>
                                      </w:pPr>
                                      <w:r w:rsidRPr="0068530F">
                                        <w:rPr>
                                          <w:color w:val="FFFFFF" w:themeColor="background1"/>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8" name="Text Box 3"/>
                                <wps:cNvSpPr txBox="1"/>
                                <wps:spPr>
                                  <a:xfrm>
                                    <a:off x="12891" y="59272"/>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39535" w14:textId="77777777" w:rsidR="00CC308A" w:rsidRPr="0068530F" w:rsidRDefault="00CC308A" w:rsidP="0042427B">
                                      <w:pPr>
                                        <w:pStyle w:val="TriangleNumbers"/>
                                        <w:rPr>
                                          <w:color w:val="FFFFFF" w:themeColor="background1"/>
                                          <w:sz w:val="20"/>
                                          <w:szCs w:val="20"/>
                                        </w:rPr>
                                      </w:pPr>
                                      <w:r w:rsidRPr="0068530F">
                                        <w:rPr>
                                          <w:color w:val="FFFFFF" w:themeColor="background1"/>
                                          <w:sz w:val="20"/>
                                          <w:szCs w:val="20"/>
                                        </w:rPr>
                                        <w:t>3</w:t>
                                      </w:r>
                                    </w:p>
                                    <w:p w14:paraId="590FCE0C" w14:textId="77777777" w:rsidR="00CC308A" w:rsidRPr="0068530F" w:rsidRDefault="00CC308A" w:rsidP="0042427B">
                                      <w:pPr>
                                        <w:pStyle w:val="TriangleNumbers"/>
                                        <w:rPr>
                                          <w:color w:val="FFFFFF" w:themeColor="background1"/>
                                          <w:sz w:val="20"/>
                                          <w:szCs w:val="20"/>
                                        </w:rPr>
                                      </w:pPr>
                                      <w:r w:rsidRPr="0068530F">
                                        <w:rPr>
                                          <w:color w:val="FFFFFF" w:themeColor="background1"/>
                                          <w:sz w:val="20"/>
                                          <w:szCs w:val="20"/>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703" name="Rectangle 703"/>
                              <wps:cNvSpPr/>
                              <wps:spPr>
                                <a:xfrm>
                                  <a:off x="2052083" y="1654038"/>
                                  <a:ext cx="2286000" cy="1383368"/>
                                </a:xfrm>
                                <a:prstGeom prst="rect">
                                  <a:avLst/>
                                </a:prstGeom>
                                <a:noFill/>
                                <a:ln w="381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758" name="Group 758"/>
                              <wpg:cNvGrpSpPr/>
                              <wpg:grpSpPr>
                                <a:xfrm>
                                  <a:off x="1577957" y="5434792"/>
                                  <a:ext cx="250190" cy="283210"/>
                                  <a:chOff x="-1" y="1"/>
                                  <a:chExt cx="250237" cy="284480"/>
                                </a:xfrm>
                              </wpg:grpSpPr>
                              <wps:wsp>
                                <wps:cNvPr id="761" name="Isosceles Triangle 761"/>
                                <wps:cNvSpPr/>
                                <wps:spPr>
                                  <a:xfrm rot="5400000">
                                    <a:off x="-17122" y="1712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63EC58F" w14:textId="77777777" w:rsidR="00CC308A" w:rsidRDefault="00CC308A" w:rsidP="00F64ED9">
                                      <w:pPr>
                                        <w:pStyle w:val="NormalWeb"/>
                                        <w:spacing w:before="0" w:beforeAutospacing="0" w:after="0" w:afterAutospacing="0"/>
                                        <w:jc w:val="center"/>
                                      </w:pPr>
                                      <w:r>
                                        <w:rPr>
                                          <w:rFonts w:eastAsia="Calibri" w:cs="Arial"/>
                                          <w:b/>
                                          <w:bCs/>
                                          <w:color w:val="FFFFFF"/>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3" name="Text Box 3"/>
                                <wps:cNvSpPr txBox="1"/>
                                <wps:spPr>
                                  <a:xfrm>
                                    <a:off x="12891" y="69952"/>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05B53" w14:textId="77777777" w:rsidR="00CC308A" w:rsidRPr="00F64ED9" w:rsidRDefault="00CC308A" w:rsidP="00F64ED9">
                                      <w:pPr>
                                        <w:pStyle w:val="TriangleNumbers"/>
                                      </w:pPr>
                                      <w:r w:rsidRPr="00F64ED9">
                                        <w:t>4</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379" name="Picture 1379"/>
                                <pic:cNvPicPr>
                                  <a:picLocks noChangeAspect="1"/>
                                </pic:cNvPicPr>
                              </pic:nvPicPr>
                              <pic:blipFill>
                                <a:blip r:embed="rId74"/>
                                <a:stretch>
                                  <a:fillRect/>
                                </a:stretch>
                              </pic:blipFill>
                              <pic:spPr>
                                <a:xfrm>
                                  <a:off x="276670" y="5873287"/>
                                  <a:ext cx="1628574" cy="1712160"/>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768" name="Group 768"/>
                              <wpg:cNvGrpSpPr/>
                              <wpg:grpSpPr>
                                <a:xfrm>
                                  <a:off x="26480" y="6325619"/>
                                  <a:ext cx="250190" cy="282575"/>
                                  <a:chOff x="0" y="0"/>
                                  <a:chExt cx="250237" cy="284480"/>
                                </a:xfrm>
                              </wpg:grpSpPr>
                              <wps:wsp>
                                <wps:cNvPr id="769" name="Isosceles Triangle 769"/>
                                <wps:cNvSpPr/>
                                <wps:spPr>
                                  <a:xfrm rot="5400000">
                                    <a:off x="-17121" y="17121"/>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B2B98A7" w14:textId="77777777" w:rsidR="00CC308A" w:rsidRDefault="00CC308A" w:rsidP="000E5356">
                                      <w:pPr>
                                        <w:pStyle w:val="NormalWeb"/>
                                        <w:spacing w:before="0" w:beforeAutospacing="0" w:after="0" w:afterAutospacing="0"/>
                                        <w:jc w:val="center"/>
                                      </w:pPr>
                                      <w:r>
                                        <w:rPr>
                                          <w:rFonts w:eastAsia="Calibri" w:cs="Arial"/>
                                          <w:b/>
                                          <w:bCs/>
                                          <w:color w:val="FFFFFF"/>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0" name="Text Box 3"/>
                                <wps:cNvSpPr txBox="1"/>
                                <wps:spPr>
                                  <a:xfrm>
                                    <a:off x="12892" y="69951"/>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68A97" w14:textId="77777777" w:rsidR="00CC308A" w:rsidRDefault="00CC308A" w:rsidP="000E5356">
                                      <w:pPr>
                                        <w:pStyle w:val="TriangleNumbers"/>
                                        <w:rPr>
                                          <w:sz w:val="24"/>
                                          <w:szCs w:val="24"/>
                                        </w:rPr>
                                      </w:pPr>
                                      <w:r>
                                        <w:t>5</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90" name="Group 790"/>
                              <wpg:cNvGrpSpPr/>
                              <wpg:grpSpPr>
                                <a:xfrm>
                                  <a:off x="26471" y="7229387"/>
                                  <a:ext cx="250190" cy="281940"/>
                                  <a:chOff x="-1" y="0"/>
                                  <a:chExt cx="250237" cy="284480"/>
                                </a:xfrm>
                              </wpg:grpSpPr>
                              <wps:wsp>
                                <wps:cNvPr id="791" name="Isosceles Triangle 791"/>
                                <wps:cNvSpPr/>
                                <wps:spPr>
                                  <a:xfrm rot="5400000">
                                    <a:off x="-17122" y="17121"/>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0177D37" w14:textId="77777777" w:rsidR="00CC308A" w:rsidRDefault="00CC308A" w:rsidP="000E5356">
                                      <w:pPr>
                                        <w:pStyle w:val="NormalWeb"/>
                                        <w:spacing w:before="0" w:beforeAutospacing="0" w:after="0" w:afterAutospacing="0"/>
                                        <w:jc w:val="center"/>
                                      </w:pPr>
                                      <w:r>
                                        <w:rPr>
                                          <w:rFonts w:eastAsia="Calibri" w:cs="Arial"/>
                                          <w:b/>
                                          <w:bCs/>
                                          <w:color w:val="FFFFFF"/>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7" name="Text Box 3"/>
                                <wps:cNvSpPr txBox="1"/>
                                <wps:spPr>
                                  <a:xfrm>
                                    <a:off x="12892" y="69951"/>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6B47A" w14:textId="77777777" w:rsidR="00CC308A" w:rsidRDefault="00CC308A" w:rsidP="000E5356">
                                      <w:pPr>
                                        <w:pStyle w:val="TriangleNumbers"/>
                                        <w:rPr>
                                          <w:sz w:val="24"/>
                                          <w:szCs w:val="24"/>
                                        </w:rPr>
                                      </w:pPr>
                                      <w:r>
                                        <w:t>6</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382" name="Picture 1382"/>
                                <pic:cNvPicPr>
                                  <a:picLocks noChangeAspect="1"/>
                                </pic:cNvPicPr>
                              </pic:nvPicPr>
                              <pic:blipFill>
                                <a:blip r:embed="rId75"/>
                                <a:stretch>
                                  <a:fillRect/>
                                </a:stretch>
                              </pic:blipFill>
                              <pic:spPr>
                                <a:xfrm>
                                  <a:off x="2052083" y="6395084"/>
                                  <a:ext cx="2478051" cy="552418"/>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799" name="Group 799"/>
                              <wpg:cNvGrpSpPr/>
                              <wpg:grpSpPr>
                                <a:xfrm rot="5400000">
                                  <a:off x="3683262" y="6232143"/>
                                  <a:ext cx="250190" cy="281305"/>
                                  <a:chOff x="0" y="0"/>
                                  <a:chExt cx="250237" cy="284480"/>
                                </a:xfrm>
                              </wpg:grpSpPr>
                              <wps:wsp>
                                <wps:cNvPr id="804" name="Isosceles Triangle 804"/>
                                <wps:cNvSpPr/>
                                <wps:spPr>
                                  <a:xfrm rot="5400000">
                                    <a:off x="-17121" y="17121"/>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5BD91E4" w14:textId="77777777" w:rsidR="00CC308A" w:rsidRDefault="00CC308A" w:rsidP="001D2A39">
                                      <w:pPr>
                                        <w:pStyle w:val="NormalWeb"/>
                                        <w:spacing w:before="0" w:beforeAutospacing="0" w:after="0" w:afterAutospacing="0"/>
                                        <w:jc w:val="center"/>
                                      </w:pPr>
                                      <w:r>
                                        <w:rPr>
                                          <w:rFonts w:eastAsia="Calibri" w:cs="Arial"/>
                                          <w:b/>
                                          <w:bCs/>
                                          <w:color w:val="FFFFFF"/>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5" name="Text Box 3"/>
                                <wps:cNvSpPr txBox="1"/>
                                <wps:spPr>
                                  <a:xfrm rot="16200000">
                                    <a:off x="22582" y="49352"/>
                                    <a:ext cx="171875" cy="163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49D85" w14:textId="77777777" w:rsidR="00CC308A" w:rsidRDefault="00CC308A" w:rsidP="001D2A39">
                                      <w:pPr>
                                        <w:pStyle w:val="TriangleNumbers"/>
                                        <w:rPr>
                                          <w:sz w:val="24"/>
                                          <w:szCs w:val="24"/>
                                        </w:rPr>
                                      </w:pPr>
                                      <w:r>
                                        <w:t>7</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810" name="Rectangle 810"/>
                              <wps:cNvSpPr/>
                              <wps:spPr>
                                <a:xfrm>
                                  <a:off x="65685" y="3911555"/>
                                  <a:ext cx="1512275" cy="224510"/>
                                </a:xfrm>
                                <a:prstGeom prst="rect">
                                  <a:avLst/>
                                </a:prstGeom>
                                <a:noFill/>
                                <a:ln w="381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658C72C" id="_x0000_s1241" editas="canvas" style="width:366.75pt;height:604.45pt;mso-position-horizontal-relative:char;mso-position-vertical-relative:line" coordsize="46577,7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">
                      <v:shape id="_x0000_s1242" type="#_x0000_t75" style="position:absolute;width:46577;height:76765;visibility:visible;mso-wrap-style:square">
                        <v:fill o:detectmouseclick="t"/>
                        <v:path o:connecttype="none"/>
                      </v:shape>
                      <v:shape id="Picture 1381" o:spid="_x0000_s1243" type="#_x0000_t75" style="position:absolute;left:656;top:39117;width:32076;height:17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SsbFAAAA3QAAAA8AAABkcnMvZG93bnJldi54bWxET01rwkAQvQv+h2WEXkQ3aamV6CYUobSe&#10;RBuLx2l2TEKzsyG7auyv7woFb/N4n7PMetOIM3WutqwgnkYgiAuray4V5J9vkzkI55E1NpZJwZUc&#10;ZOlwsMRE2wtv6bzzpQgh7BJUUHnfJlK6oiKDbmpb4sAdbWfQB9iVUnd4CeGmkY9RNJMGaw4NFba0&#10;qqj42Z2MgtP6N36ODuP9S55v3r+oPqzKb6vUw6h/XYDw1Pu7+N/9ocP8p3kMt2/CC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SkrGxQAAAN0AAAAPAAAAAAAAAAAAAAAA&#10;AJ8CAABkcnMvZG93bnJldi54bWxQSwUGAAAAAAQABAD3AAAAkQMAAAAA&#10;" stroked="t" strokecolor="#bfbfbf [2412]">
                        <v:imagedata r:id="rId76" o:title=""/>
                        <v:shadow on="t" color="black" opacity="26214f" origin="-.5,-.5" offset=".74836mm,.74836mm"/>
                        <v:path arrowok="t"/>
                      </v:shape>
                      <v:shape id="Picture 1377" o:spid="_x0000_s1244" type="#_x0000_t75" style="position:absolute;left:19975;top:14312;width:25759;height:2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I7fFAAAA3QAAAA8AAABkcnMvZG93bnJldi54bWxET01rAjEQvQv+hzAFb5rVispqFBGkHqzg&#10;tpT2Nm6mu6ubyZqkuv33TaHQ2zze5yxWranFjZyvLCsYDhIQxLnVFRcKXl+2/RkIH5A11pZJwTd5&#10;WC27nQWm2t75SLcsFCKGsE9RQRlCk0rp85IM+oFtiCP3aZ3BEKErpHZ4j+GmlqMkmUiDFceGEhva&#10;lJRfsi+jIEtOefh4ezrQ0I3P2+sM98/vV6V6D+16DiJQG/7Ff+6djvMfp1P4/Sae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HiO3xQAAAN0AAAAPAAAAAAAAAAAAAAAA&#10;AJ8CAABkcnMvZG93bnJldi54bWxQSwUGAAAAAAQABAD3AAAAkQMAAAAA&#10;" stroked="t" strokecolor="#bfbfbf [2412]">
                        <v:imagedata r:id="rId77" o:title=""/>
                        <v:shadow on="t" color="black" opacity="26214f" origin="-.5,-.5" offset=".74836mm,.74836mm"/>
                        <v:path arrowok="t"/>
                      </v:shape>
                      <v:shape id="Picture 1376" o:spid="_x0000_s1245" type="#_x0000_t75" style="position:absolute;left:2601;top:13036;width:16451;height:24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47BAAAA3QAAAA8AAABkcnMvZG93bnJldi54bWxET9tKxDAQfRf8hzCCb26qQnepmy5eEPZN&#10;t+sHDMmYlCaT0sRu9euNIOzbHM51trsleDHTlPrICm5XFQhiHU3PVsHH8fVmAyJlZIM+Min4pgS7&#10;9vJii42JJz7Q3GUrSginBhW4nMdGyqQdBUyrOBIX7jNOAXOBk5VmwlMJD17eVVUtA/ZcGhyO9OxI&#10;D91XUPCj992TW9ezHbR7f7Hez2+1V+r6anl8AJFpyWfxv3tvyvz7dQ1/35QTZP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u47BAAAA3QAAAA8AAAAAAAAAAAAAAAAAnwIA&#10;AGRycy9kb3ducmV2LnhtbFBLBQYAAAAABAAEAPcAAACNAwAAAAA=&#10;" stroked="t" strokecolor="#bfbfbf [2412]">
                        <v:imagedata r:id="rId78" o:title=""/>
                        <v:shadow on="t" color="black" opacity="26214f" origin="-.5,-.5" offset=".74836mm,.74836mm"/>
                        <v:path arrowok="t"/>
                      </v:shape>
                      <v:shape id="Picture 31" o:spid="_x0000_s1246" type="#_x0000_t75" style="position:absolute;left:656;top:393;width:30630;height:1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3SfHCAAAA2wAAAA8AAABkcnMvZG93bnJldi54bWxEj9GKwjAURN8F/yHcBd80dRWRrlFULPig&#10;oNUPuDR3m7LNTW2y2v37jSD4OMzMGWax6mwt7tT6yrGC8SgBQVw4XXGp4HrJhnMQPiBrrB2Tgj/y&#10;sFr2ewtMtXvwme55KEWEsE9RgQmhSaX0hSGLfuQa4uh9u9ZiiLItpW7xEeG2lp9JMpMWK44LBhva&#10;Gip+8l+rYLo72UlIZHbpDvUt26FZHzdGqcFHt/4CEagL7/CrvdcKJmN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90nxwgAAANsAAAAPAAAAAAAAAAAAAAAAAJ8C&#10;AABkcnMvZG93bnJldi54bWxQSwUGAAAAAAQABAD3AAAAjgMAAAAA&#10;" stroked="t" strokecolor="#bfbfbf [2412]">
                        <v:imagedata r:id="rId79" o:title=""/>
                        <v:shadow on="t" color="black" opacity="26214f" origin="-.5,-.5" offset=".74836mm,.74836mm"/>
                        <v:path arrowok="t"/>
                      </v:shape>
                      <v:group id="Group 288" o:spid="_x0000_s1247" style="position:absolute;left:27069;top:9009;width:2845;height:2597;rotation:-90" coordorigin="11461,13677" coordsize="2844,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3F3hDCAAAA3AAAAA8A&#10;AAAAAAAAAAAAAAAAqgIAAGRycy9kb3ducmV2LnhtbFBLBQYAAAAABAAEAPoAAACZAwAAAAA=&#10;">
                        <v:shape id="Isosceles Triangle 289" o:spid="_x0000_s1248" type="#_x0000_t5" style="position:absolute;left:11461;top:13677;width:2845;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XSsQA&#10;AADcAAAADwAAAGRycy9kb3ducmV2LnhtbESPQWvCQBSE7wX/w/KE3uqmQotGVwmK0muj2B4f2Wc2&#10;Nfs2ZleT/ntXEDwOM/MNM1/2thZXan3lWMH7KAFBXDhdcalgv9u8TUD4gKyxdkwK/snDcjF4mWOq&#10;XcffdM1DKSKEfYoKTAhNKqUvDFn0I9cQR+/oWoshyraUusUuwm0tx0nyKS1WHBcMNrQyVJzyi1Uw&#10;PXSX33Vmzj/1x/oP/fZUZvleqddhn81ABOrDM/xof2kF48k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10r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72C6D15" w14:textId="77777777" w:rsidR="00CC308A" w:rsidRPr="0068530F" w:rsidRDefault="00CC308A" w:rsidP="0042427B">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v:textbox>
                        </v:shape>
                        <v:shape id="Text Box 3" o:spid="_x0000_s1249" type="#_x0000_t202" style="position:absolute;left:11930;top:14597;width:1700;height:16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DMAA&#10;AADcAAAADwAAAGRycy9kb3ducmV2LnhtbERPy4rCMBTdC/MP4Q6409QuRDtGEXEYEQQfs5jlneTa&#10;Bpub0kStf28WgsvDec8WnavFjdpgPSsYDTMQxNoby6WC39P3YAIiRGSDtWdS8KAAi/lHb4aF8Xc+&#10;0O0YS5FCOBSooIqxKaQMuiKHYegb4sSdfeswJtiW0rR4T+GulnmWjaVDy6mhwoZWFenL8eoUTHfb&#10;f+39Xru4nli7yrOfP7tWqv/ZLb9AROriW/xyb4yCfJrmpzPp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IDMAAAADcAAAADwAAAAAAAAAAAAAAAACYAgAAZHJzL2Rvd25y&#10;ZXYueG1sUEsFBgAAAAAEAAQA9QAAAIUDAAAAAA==&#10;" filled="f" stroked="f" strokeweight=".5pt">
                          <v:textbox inset="0,0,0,0">
                            <w:txbxContent>
                              <w:p w14:paraId="1AA59005" w14:textId="77777777" w:rsidR="00CC308A" w:rsidRPr="0068530F" w:rsidRDefault="00CC308A" w:rsidP="00D207B4">
                                <w:pPr>
                                  <w:pStyle w:val="TriangleNumbers"/>
                                </w:pPr>
                                <w:r w:rsidRPr="0068530F">
                                  <w:t>1</w:t>
                                </w:r>
                              </w:p>
                              <w:p w14:paraId="5C92C64A" w14:textId="77777777" w:rsidR="00CC308A" w:rsidRPr="0068530F" w:rsidRDefault="00CC308A" w:rsidP="0042427B">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v:textbox>
                        </v:shape>
                      </v:group>
                      <v:group id="Group 985" o:spid="_x0000_s1250" style="position:absolute;left:353;top:34389;width:2502;height:2832" coordorigin="-1,1"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Isosceles Triangle 986" o:spid="_x0000_s1251" type="#_x0000_t5" style="position:absolute;left:-17122;top:17122;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rMMEA&#10;AADcAAAADwAAAGRycy9kb3ducmV2LnhtbESPzQrCMBCE74LvEFbwpqkKotUoKgh6EfxBPC7N2hab&#10;TWlirW9vBMHjMDPfMPNlYwpRU+VyywoG/QgEcWJ1zqmCy3nbm4BwHlljYZkUvMnBctFuzTHW9sVH&#10;qk8+FQHCLkYFmfdlLKVLMjLo+rYkDt7dVgZ9kFUqdYWvADeFHEbRWBrMOSxkWNImo+RxehoF1/Vo&#10;9dymRb3ntR0cmnt5u5z3SnU7zWoGwlPj/+Ffe6cVTCdj+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nKzD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4633CD63" w14:textId="77777777" w:rsidR="00CC308A" w:rsidRPr="0068530F" w:rsidRDefault="00CC308A" w:rsidP="00D431D3">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v:textbox>
                        </v:shape>
                        <v:shape id="Text Box 3" o:spid="_x0000_s1252" type="#_x0000_t202" style="position:absolute;left:2256;top:59248;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Bn8MA&#10;AADcAAAADwAAAGRycy9kb3ducmV2LnhtbERPTU/CQBC9m/gfNmPCTbZ4IFBZiBFJOCgCaqK3sTu2&#10;Dd3ZZnco5d+zBxOOL+97tuhdozoKsfZsYDTMQBEX3tZcGvj8WN1PQEVBtth4JgNnirCY397MMLf+&#10;xDvq9lKqFMIxRwOVSJtrHYuKHMahb4kT9+eDQ0kwlNoGPKVw1+iHLBtrhzWnhgpbeq6oOOyPzkDz&#10;HcPrbyY/3bJ8k+27Pn69jDbGDO76p0dQQr1cxf/utTUwnab56Uw6An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Bn8MAAADcAAAADwAAAAAAAAAAAAAAAACYAgAAZHJzL2Rv&#10;d25yZXYueG1sUEsFBgAAAAAEAAQA9QAAAIgDAAAAAA==&#10;" filled="f" stroked="f" strokeweight=".5pt">
                          <v:textbox inset="0,0,0,0">
                            <w:txbxContent>
                              <w:p w14:paraId="60BA92B0" w14:textId="77777777" w:rsidR="00CC308A" w:rsidRPr="0068530F" w:rsidRDefault="00CC308A" w:rsidP="00D207B4">
                                <w:pPr>
                                  <w:pStyle w:val="TriangleNumbers"/>
                                </w:pPr>
                                <w:r w:rsidRPr="0068530F">
                                  <w:t>2</w:t>
                                </w:r>
                              </w:p>
                              <w:p w14:paraId="709A49B1" w14:textId="77777777" w:rsidR="00CC308A" w:rsidRPr="0068530F" w:rsidRDefault="00CC308A" w:rsidP="00D431D3">
                                <w:pPr>
                                  <w:pStyle w:val="NormalWeb"/>
                                  <w:spacing w:before="0" w:beforeAutospacing="0" w:after="0" w:afterAutospacing="0"/>
                                  <w:jc w:val="center"/>
                                  <w:rPr>
                                    <w:rFonts w:asciiTheme="minorHAnsi" w:hAnsiTheme="minorHAnsi"/>
                                    <w:color w:val="FFFFFF" w:themeColor="background1"/>
                                    <w:sz w:val="20"/>
                                    <w:szCs w:val="20"/>
                                  </w:rPr>
                                </w:pPr>
                                <w:r w:rsidRPr="0068530F">
                                  <w:rPr>
                                    <w:rFonts w:asciiTheme="minorHAnsi" w:eastAsia="Calibri" w:hAnsiTheme="minorHAnsi" w:cs="Arial"/>
                                    <w:b/>
                                    <w:bCs/>
                                    <w:color w:val="FFFFFF" w:themeColor="background1"/>
                                    <w:sz w:val="20"/>
                                    <w:szCs w:val="20"/>
                                  </w:rPr>
                                  <w:t> </w:t>
                                </w:r>
                              </w:p>
                            </w:txbxContent>
                          </v:textbox>
                        </v:shape>
                      </v:group>
                      <v:group id="Group 1586" o:spid="_x0000_s1253" style="position:absolute;left:36703;top:32287;width:2502;height:2839"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Isosceles Triangle 1587" o:spid="_x0000_s1254" type="#_x0000_t5" style="position:absolute;left:-17121;top:17121;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AF8IA&#10;AADdAAAADwAAAGRycy9kb3ducmV2LnhtbERPS4vCMBC+L/gfwgh7W1N38UFtFF0Q9CL4QDwOzfSB&#10;zaQ0sdZ/bwTB23x8z0kWnalES40rLSsYDiIQxKnVJecKTsf1zxSE88gaK8uk4EEOFvPeV4Kxtnfe&#10;U3vwuQgh7GJUUHhfx1K6tCCDbmBr4sBltjHoA2xyqRu8h3BTyd8oGkuDJYeGAmv6Lyi9Hm5GwXn1&#10;t7yt86rd8soOd11WX07HrVLf/W45A+Gp8x/x273RYf5oOoH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gAX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14:paraId="1F315C8F" w14:textId="77777777" w:rsidR="00CC308A" w:rsidRPr="0068530F" w:rsidRDefault="00CC308A" w:rsidP="0042427B">
                                <w:pPr>
                                  <w:pStyle w:val="TriangleNumbers"/>
                                  <w:rPr>
                                    <w:color w:val="FFFFFF" w:themeColor="background1"/>
                                    <w:sz w:val="20"/>
                                    <w:szCs w:val="20"/>
                                  </w:rPr>
                                </w:pPr>
                                <w:r w:rsidRPr="0068530F">
                                  <w:rPr>
                                    <w:color w:val="FFFFFF" w:themeColor="background1"/>
                                    <w:sz w:val="20"/>
                                    <w:szCs w:val="20"/>
                                  </w:rPr>
                                  <w:t> </w:t>
                                </w:r>
                              </w:p>
                            </w:txbxContent>
                          </v:textbox>
                        </v:shape>
                        <v:shape id="Text Box 3" o:spid="_x0000_s1255" type="#_x0000_t202" style="position:absolute;left:12891;top:59272;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CscA&#10;AADdAAAADwAAAGRycy9kb3ducmV2LnhtbESPT0sDQQzF74LfYYjgzc5WUMraaRGr4ME/bVXQW9yJ&#10;u0t3MstMul2/vTkIvSW8l/d+mS/H0JmBUm4jO5hOCjDEVfQt1w7e3x4uZmCyIHvsIpODX8qwXJye&#10;zLH08cAbGrZSGw3hXKKDRqQvrc1VQwHzJPbEqv3EFFB0TbX1CQ8aHjp7WRTXNmDL2tBgT3cNVbvt&#10;PjjoPnN6+i7ka1jVz7J+tfuP++mLc+dn4+0NGKFRjub/60ev+F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uQrHAAAA3QAAAA8AAAAAAAAAAAAAAAAAmAIAAGRy&#10;cy9kb3ducmV2LnhtbFBLBQYAAAAABAAEAPUAAACMAwAAAAA=&#10;" filled="f" stroked="f" strokeweight=".5pt">
                          <v:textbox inset="0,0,0,0">
                            <w:txbxContent>
                              <w:p w14:paraId="1DD39535" w14:textId="77777777" w:rsidR="00CC308A" w:rsidRPr="0068530F" w:rsidRDefault="00CC308A" w:rsidP="0042427B">
                                <w:pPr>
                                  <w:pStyle w:val="TriangleNumbers"/>
                                  <w:rPr>
                                    <w:color w:val="FFFFFF" w:themeColor="background1"/>
                                    <w:sz w:val="20"/>
                                    <w:szCs w:val="20"/>
                                  </w:rPr>
                                </w:pPr>
                                <w:r w:rsidRPr="0068530F">
                                  <w:rPr>
                                    <w:color w:val="FFFFFF" w:themeColor="background1"/>
                                    <w:sz w:val="20"/>
                                    <w:szCs w:val="20"/>
                                  </w:rPr>
                                  <w:t>3</w:t>
                                </w:r>
                              </w:p>
                              <w:p w14:paraId="590FCE0C" w14:textId="77777777" w:rsidR="00CC308A" w:rsidRPr="0068530F" w:rsidRDefault="00CC308A" w:rsidP="0042427B">
                                <w:pPr>
                                  <w:pStyle w:val="TriangleNumbers"/>
                                  <w:rPr>
                                    <w:color w:val="FFFFFF" w:themeColor="background1"/>
                                    <w:sz w:val="20"/>
                                    <w:szCs w:val="20"/>
                                  </w:rPr>
                                </w:pPr>
                                <w:r w:rsidRPr="0068530F">
                                  <w:rPr>
                                    <w:color w:val="FFFFFF" w:themeColor="background1"/>
                                    <w:sz w:val="20"/>
                                    <w:szCs w:val="20"/>
                                  </w:rPr>
                                  <w:t> </w:t>
                                </w:r>
                              </w:p>
                            </w:txbxContent>
                          </v:textbox>
                        </v:shape>
                      </v:group>
                      <v:rect id="Rectangle 703" o:spid="_x0000_s1256" style="position:absolute;left:20520;top:16540;width:22860;height:13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UmcYA&#10;AADcAAAADwAAAGRycy9kb3ducmV2LnhtbESPQWsCMRSE70L/Q3gFb5p0pbVsjdIqouJFbfH8unnd&#10;Xdy8rJuoq7++EQo9DjPzDTOatLYSZ2p86VjDU1+BIM6cKTnX8PU5772C8AHZYOWYNFzJw2T80Blh&#10;atyFt3TehVxECPsUNRQh1KmUPivIou+7mjh6P66xGKJscmkavES4rWSi1Iu0WHJcKLCmaUHZYXey&#10;GjYLdVh9P+/XZbLPXb2cbW/H5EPr7mP7/gYiUBv+w3/tpdEwVAO4n4lH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9UmcYAAADcAAAADwAAAAAAAAAAAAAAAACYAgAAZHJz&#10;L2Rvd25yZXYueG1sUEsFBgAAAAAEAAQA9QAAAIsDAAAAAA==&#10;" filled="f" strokecolor="#f79646" strokeweight="3pt"/>
                      <v:group id="Group 758" o:spid="_x0000_s1257" style="position:absolute;left:15779;top:54347;width:2502;height:2833" coordorigin="-1,1"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Isosceles Triangle 761" o:spid="_x0000_s1258" type="#_x0000_t5" style="position:absolute;left:-17122;top:17122;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OdcMA&#10;AADcAAAADwAAAGRycy9kb3ducmV2LnhtbESPQYvCMBSE74L/ITzBm6ZVUKmmRQVBLwurIh4fzbMt&#10;Ni+libX77zcLCx6HmfmG2WS9qUVHrassK4inEQji3OqKCwXXy2GyAuE8ssbaMin4IQdZOhxsMNH2&#10;zd/UnX0hAoRdggpK75tESpeXZNBNbUMcvIdtDfog20LqFt8Bbmo5i6KFNFhxWCixoX1J+fP8Mgpu&#10;u/n2dSjq7sQ7G3/1j+Z+vZyUGo/67RqEp95/wv/to1awXMTwdy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OdcMAAADc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663EC58F" w14:textId="77777777" w:rsidR="00CC308A" w:rsidRDefault="00CC308A" w:rsidP="00F64ED9">
                                <w:pPr>
                                  <w:pStyle w:val="NormalWeb"/>
                                  <w:spacing w:before="0" w:beforeAutospacing="0" w:after="0" w:afterAutospacing="0"/>
                                  <w:jc w:val="center"/>
                                </w:pPr>
                                <w:r>
                                  <w:rPr>
                                    <w:rFonts w:eastAsia="Calibri" w:cs="Arial"/>
                                    <w:b/>
                                    <w:bCs/>
                                    <w:color w:val="FFFFFF"/>
                                    <w:sz w:val="20"/>
                                    <w:szCs w:val="20"/>
                                  </w:rPr>
                                  <w:t> </w:t>
                                </w:r>
                              </w:p>
                            </w:txbxContent>
                          </v:textbox>
                        </v:shape>
                        <v:shape id="Text Box 3" o:spid="_x0000_s1259" type="#_x0000_t202" style="position:absolute;left:12891;top:69952;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0BMcA&#10;AADcAAAADwAAAGRycy9kb3ducmV2LnhtbESPQUvDQBSE74X+h+UVvLWbKtQSuy2lKnhQW9sKentm&#10;n0kw+zbsvqbx37uC4HGYmW+Yxap3jeooxNqzgekkA0VceFtzaeB4uB/PQUVBtth4JgPfFGG1HA4W&#10;mFt/5hfq9lKqBOGYo4FKpM21jkVFDuPEt8TJ+/TBoSQZSm0DnhPcNfoyy2baYc1pocKWNhUVX/uT&#10;M9C8xfD4kcl7d1s+yW6rT69302djLkb9+gaUUC//4b/2gzVwPb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dATHAAAA3AAAAA8AAAAAAAAAAAAAAAAAmAIAAGRy&#10;cy9kb3ducmV2LnhtbFBLBQYAAAAABAAEAPUAAACMAwAAAAA=&#10;" filled="f" stroked="f" strokeweight=".5pt">
                          <v:textbox inset="0,0,0,0">
                            <w:txbxContent>
                              <w:p w14:paraId="2B605B53" w14:textId="77777777" w:rsidR="00CC308A" w:rsidRPr="00F64ED9" w:rsidRDefault="00CC308A" w:rsidP="00F64ED9">
                                <w:pPr>
                                  <w:pStyle w:val="TriangleNumbers"/>
                                </w:pPr>
                                <w:r w:rsidRPr="00F64ED9">
                                  <w:t>4</w:t>
                                </w:r>
                              </w:p>
                            </w:txbxContent>
                          </v:textbox>
                        </v:shape>
                      </v:group>
                      <v:shape id="Picture 1379" o:spid="_x0000_s1260" type="#_x0000_t75" style="position:absolute;left:2766;top:58732;width:16286;height:17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e7GAAAA3QAAAA8AAABkcnMvZG93bnJldi54bWxET0trAjEQvhf8D2GE3mpWhdauRikFrRUU&#10;tD3U27iZfeBmsm7iuvbXN0LB23x8z5nMWlOKhmpXWFbQ70UgiBOrC84UfH/Nn0YgnEfWWFomBVdy&#10;MJt2HiYYa3vhLTU7n4kQwi5GBbn3VSylS3Iy6Hq2Ig5camuDPsA6k7rGSwg3pRxE0bM0WHBoyLGi&#10;95yS4+5sFHw2i/NhL38Op3VapL+b0enDL1dKPXbbtzEIT62/i//dSx3mD19e4fZNOEF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f8t7sYAAADdAAAADwAAAAAAAAAAAAAA&#10;AACfAgAAZHJzL2Rvd25yZXYueG1sUEsFBgAAAAAEAAQA9wAAAJIDAAAAAA==&#10;" stroked="t" strokecolor="#bfbfbf [2412]">
                        <v:imagedata r:id="rId80" o:title=""/>
                        <v:shadow on="t" color="black" opacity="26214f" origin="-.5,-.5" offset=".74836mm,.74836mm"/>
                        <v:path arrowok="t"/>
                      </v:shape>
                      <v:group id="Group 768" o:spid="_x0000_s1261" style="position:absolute;left:264;top:63256;width:2502;height:2825"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Isosceles Triangle 769" o:spid="_x0000_s1262" type="#_x0000_t5" style="position:absolute;left:-17121;top:17121;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Cc8QA&#10;AADcAAAADwAAAGRycy9kb3ducmV2LnhtbESPQWvCQBSE7wX/w/IEb3UTC1aja9CCoJdCTRCPj+wz&#10;CWbfhuwa4793C4Ueh5n5hlmng2lET52rLSuIpxEI4sLqmksFebZ/X4BwHlljY5kUPMlBuhm9rTHR&#10;9sE/1J98KQKEXYIKKu/bREpXVGTQTW1LHLyr7Qz6ILtS6g4fAW4aOYuiuTRYc1iosKWviorb6W4U&#10;nHcf2/u+bPoj72z8PVzbS54dlZqMh+0KhKfB/4f/2get4HO+hN8z4Qj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wnP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4B2B98A7" w14:textId="77777777" w:rsidR="00CC308A" w:rsidRDefault="00CC308A" w:rsidP="000E5356">
                                <w:pPr>
                                  <w:pStyle w:val="NormalWeb"/>
                                  <w:spacing w:before="0" w:beforeAutospacing="0" w:after="0" w:afterAutospacing="0"/>
                                  <w:jc w:val="center"/>
                                </w:pPr>
                                <w:r>
                                  <w:rPr>
                                    <w:rFonts w:eastAsia="Calibri" w:cs="Arial"/>
                                    <w:b/>
                                    <w:bCs/>
                                    <w:color w:val="FFFFFF"/>
                                    <w:sz w:val="20"/>
                                    <w:szCs w:val="20"/>
                                  </w:rPr>
                                  <w:t> </w:t>
                                </w:r>
                              </w:p>
                            </w:txbxContent>
                          </v:textbox>
                        </v:shape>
                        <v:shape id="Text Box 3" o:spid="_x0000_s1263" type="#_x0000_t202" style="position:absolute;left:12892;top:69951;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8rsMA&#10;AADcAAAADwAAAGRycy9kb3ducmV2LnhtbERPTUvDQBC9F/wPywje2k08WIndBrEKHrS2VUFvY3ZM&#10;QrOzYXeapv/ePQg9Pt73ohxdpwYKsfVsIJ9loIgrb1uuDXy8P01vQUVBtth5JgMnilAuLyYLLKw/&#10;8paGndQqhXAs0EAj0hdax6ohh3Hme+LE/frgUBIMtbYBjyncdfo6y260w5ZTQ4M9PTRU7XcHZ6D7&#10;iuHlJ5PvYVW/yuZNHz4f87UxV5fj/R0ooVHO4n/3szUwn6f56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8rsMAAADcAAAADwAAAAAAAAAAAAAAAACYAgAAZHJzL2Rv&#10;d25yZXYueG1sUEsFBgAAAAAEAAQA9QAAAIgDAAAAAA==&#10;" filled="f" stroked="f" strokeweight=".5pt">
                          <v:textbox inset="0,0,0,0">
                            <w:txbxContent>
                              <w:p w14:paraId="33168A97" w14:textId="77777777" w:rsidR="00CC308A" w:rsidRDefault="00CC308A" w:rsidP="000E5356">
                                <w:pPr>
                                  <w:pStyle w:val="TriangleNumbers"/>
                                  <w:rPr>
                                    <w:sz w:val="24"/>
                                    <w:szCs w:val="24"/>
                                  </w:rPr>
                                </w:pPr>
                                <w:r>
                                  <w:t>5</w:t>
                                </w:r>
                              </w:p>
                            </w:txbxContent>
                          </v:textbox>
                        </v:shape>
                      </v:group>
                      <v:group id="Group 790" o:spid="_x0000_s1264" style="position:absolute;left:264;top:72293;width:2502;height:2820" coordorigin="-1"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Isosceles Triangle 791" o:spid="_x0000_s1265" type="#_x0000_t5" style="position:absolute;left:-17122;top:17121;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UsQA&#10;AADcAAAADwAAAGRycy9kb3ducmV2LnhtbESPS4vCQBCE78L+h6EXvOkkCupmM4oKwnoRfCB7bDKd&#10;B5vpCZkxZv+9Iwgei6r6ikpXvalFR62rLCuIxxEI4szqigsFl/NutADhPLLG2jIp+CcHq+XHIMVE&#10;2zsfqTv5QgQIuwQVlN43iZQuK8mgG9uGOHi5bQ36INtC6hbvAW5qOYmimTRYcVgosaFtSdnf6WYU&#10;XDfT9W1X1N2eNzY+9HnzeznvlRp+9utvEJ56/w6/2j9awfwr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vlL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70177D37" w14:textId="77777777" w:rsidR="00CC308A" w:rsidRDefault="00CC308A" w:rsidP="000E5356">
                                <w:pPr>
                                  <w:pStyle w:val="NormalWeb"/>
                                  <w:spacing w:before="0" w:beforeAutospacing="0" w:after="0" w:afterAutospacing="0"/>
                                  <w:jc w:val="center"/>
                                </w:pPr>
                                <w:r>
                                  <w:rPr>
                                    <w:rFonts w:eastAsia="Calibri" w:cs="Arial"/>
                                    <w:b/>
                                    <w:bCs/>
                                    <w:color w:val="FFFFFF"/>
                                    <w:sz w:val="20"/>
                                    <w:szCs w:val="20"/>
                                  </w:rPr>
                                  <w:t> </w:t>
                                </w:r>
                              </w:p>
                            </w:txbxContent>
                          </v:textbox>
                        </v:shape>
                        <v:shape id="Text Box 3" o:spid="_x0000_s1266" type="#_x0000_t202" style="position:absolute;left:12892;top:69951;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IMcA&#10;AADcAAAADwAAAGRycy9kb3ducmV2LnhtbESPQU/CQBSE7yT8h80j8QZbPIhUFkJQEw8qCJjo7dl9&#10;to3dt83uo9R/75qYeJzMzDeZxap3jeooxNqzgekkA0VceFtzaeB4uB9fg4qCbLHxTAa+KcJqORws&#10;MLf+zC/U7aVUCcIxRwOVSJtrHYuKHMaJb4mT9+mDQ0kylNoGPCe4a/Rlll1phzWnhQpb2lRUfO1P&#10;zkDzFsPjRybv3W35JLutPr3eTZ+NuRj16xtQQr38h//aD9bAbD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JAiDHAAAA3AAAAA8AAAAAAAAAAAAAAAAAmAIAAGRy&#10;cy9kb3ducmV2LnhtbFBLBQYAAAAABAAEAPUAAACMAwAAAAA=&#10;" filled="f" stroked="f" strokeweight=".5pt">
                          <v:textbox inset="0,0,0,0">
                            <w:txbxContent>
                              <w:p w14:paraId="33D6B47A" w14:textId="77777777" w:rsidR="00CC308A" w:rsidRDefault="00CC308A" w:rsidP="000E5356">
                                <w:pPr>
                                  <w:pStyle w:val="TriangleNumbers"/>
                                  <w:rPr>
                                    <w:sz w:val="24"/>
                                    <w:szCs w:val="24"/>
                                  </w:rPr>
                                </w:pPr>
                                <w:r>
                                  <w:t>6</w:t>
                                </w:r>
                              </w:p>
                            </w:txbxContent>
                          </v:textbox>
                        </v:shape>
                      </v:group>
                      <v:shape id="Picture 1382" o:spid="_x0000_s1267" type="#_x0000_t75" style="position:absolute;left:20520;top:63950;width:24781;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LGybDAAAA3QAAAA8AAABkcnMvZG93bnJldi54bWxET9tqwkAQfS/4D8sIfasbLXiJriK2hUIR&#10;vH3AkB2TkN3ZmN0mqV/vFgp9m8O5zmrTWyNaanzpWMF4lIAgzpwuOVdwOX+8zEH4gKzROCYFP+Rh&#10;sx48rTDVruMjtaeQixjCPkUFRQh1KqXPCrLoR64mjtzVNRZDhE0udYNdDLdGTpJkKi2WHBsKrGlX&#10;UFadvq2Cg3m791VlZl17b/fbG71/Leii1POw3y5BBOrDv/jP/anj/Nf5BH6/iS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sbJsMAAADdAAAADwAAAAAAAAAAAAAAAACf&#10;AgAAZHJzL2Rvd25yZXYueG1sUEsFBgAAAAAEAAQA9wAAAI8DAAAAAA==&#10;" stroked="t" strokecolor="#bfbfbf [2412]">
                        <v:imagedata r:id="rId81" o:title=""/>
                        <v:shadow on="t" color="black" opacity="26214f" origin="-.5,-.5" offset=".74836mm,.74836mm"/>
                        <v:path arrowok="t"/>
                      </v:shape>
                      <v:group id="Group 799" o:spid="_x0000_s1268" style="position:absolute;left:36833;top:62321;width:2501;height:2813;rotation:90"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S+VbFAAAA3AAA&#10;AA8AAAAAAAAAAAAAAAAAqgIAAGRycy9kb3ducmV2LnhtbFBLBQYAAAAABAAEAPoAAACcAwAAAAA=&#10;">
                        <v:shape id="Isosceles Triangle 804" o:spid="_x0000_s1269" type="#_x0000_t5" style="position:absolute;left:-17121;top:17121;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cG8EA&#10;AADcAAAADwAAAGRycy9kb3ducmV2LnhtbESPSwvCMBCE74L/IazgTVMfiFSjqCDoRfCBeFyatS02&#10;m9LEWv+9EQSPw8x8w8yXjSlETZXLLSsY9CMQxInVOacKLudtbwrCeWSNhWVS8CYHy0W7NcdY2xcf&#10;qT75VAQIuxgVZN6XsZQuycig69uSOHh3Wxn0QVap1BW+AtwUchhFE2kw57CQYUmbjJLH6WkUXNej&#10;1XObFvWe13ZwaO7l7XLeK9XtNKsZCE+N/4d/7Z1WMI3G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HBv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15BD91E4" w14:textId="77777777" w:rsidR="00CC308A" w:rsidRDefault="00CC308A" w:rsidP="001D2A39">
                                <w:pPr>
                                  <w:pStyle w:val="NormalWeb"/>
                                  <w:spacing w:before="0" w:beforeAutospacing="0" w:after="0" w:afterAutospacing="0"/>
                                  <w:jc w:val="center"/>
                                </w:pPr>
                                <w:r>
                                  <w:rPr>
                                    <w:rFonts w:eastAsia="Calibri" w:cs="Arial"/>
                                    <w:b/>
                                    <w:bCs/>
                                    <w:color w:val="FFFFFF"/>
                                    <w:sz w:val="20"/>
                                    <w:szCs w:val="20"/>
                                  </w:rPr>
                                  <w:t> </w:t>
                                </w:r>
                              </w:p>
                            </w:txbxContent>
                          </v:textbox>
                        </v:shape>
                        <v:shape id="Text Box 3" o:spid="_x0000_s1270" type="#_x0000_t202" style="position:absolute;left:22582;top:49352;width:171875;height:1635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4wsQA&#10;AADcAAAADwAAAGRycy9kb3ducmV2LnhtbESPQWsCMRSE74X+h/AK3mq2oqKrUYqi9litgt4em+fu&#10;spuXJYm6+uubgtDjMDPfMNN5a2pxJedLywo+ugkI4szqknMF+5/V+wiED8gaa8uk4E4e5rPXlymm&#10;2t54S9ddyEWEsE9RQRFCk0rps4IM+q5tiKN3ts5giNLlUju8RbipZS9JhtJgyXGhwIYWBWXV7mIU&#10;fFdueVz0N+Pz+qEPTVsxl6eNUp239nMCIlAb/sPP9pdWMEoG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eMLEAAAA3AAAAA8AAAAAAAAAAAAAAAAAmAIAAGRycy9k&#10;b3ducmV2LnhtbFBLBQYAAAAABAAEAPUAAACJAwAAAAA=&#10;" filled="f" stroked="f" strokeweight=".5pt">
                          <v:textbox inset="0,0,0,0">
                            <w:txbxContent>
                              <w:p w14:paraId="25449D85" w14:textId="77777777" w:rsidR="00CC308A" w:rsidRDefault="00CC308A" w:rsidP="001D2A39">
                                <w:pPr>
                                  <w:pStyle w:val="TriangleNumbers"/>
                                  <w:rPr>
                                    <w:sz w:val="24"/>
                                    <w:szCs w:val="24"/>
                                  </w:rPr>
                                </w:pPr>
                                <w:r>
                                  <w:t>7</w:t>
                                </w:r>
                              </w:p>
                            </w:txbxContent>
                          </v:textbox>
                        </v:shape>
                      </v:group>
                      <v:rect id="Rectangle 810" o:spid="_x0000_s1271" style="position:absolute;left:656;top:39115;width:15123;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IZcEA&#10;AADcAAAADwAAAGRycy9kb3ducmV2LnhtbERPy4rCMBTdD/gP4QruxtSCItUo6iA6uPGF62tzbYvN&#10;TafJaPXrzUJweTjv8bQxpbhR7QrLCnrdCARxanXBmYLjYfk9BOE8ssbSMil4kIPppPU1xkTbO+/o&#10;tveZCCHsElSQe18lUro0J4OuayviwF1sbdAHWGdS13gP4aaUcRQNpMGCQ0OOFS1ySq/7f6Ngu4qu&#10;v+f+aVPEp8xW65/d8y+eK9VpN7MRCE+N/4jf7rVWMOyF+eFMOAJ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yGXBAAAA3AAAAA8AAAAAAAAAAAAAAAAAmAIAAGRycy9kb3du&#10;cmV2LnhtbFBLBQYAAAAABAAEAPUAAACGAwAAAAA=&#10;" filled="f" strokecolor="#f79646" strokeweight="3pt"/>
                      <w10:anchorlock/>
                    </v:group>
                  </w:pict>
                </mc:Fallback>
              </mc:AlternateContent>
            </w:r>
          </w:p>
        </w:tc>
        <w:tc>
          <w:tcPr>
            <w:tcW w:w="3702" w:type="dxa"/>
            <w:tcBorders>
              <w:top w:val="single" w:sz="4" w:space="0" w:color="DBE5F1" w:themeColor="accent1" w:themeTint="33"/>
              <w:left w:val="single" w:sz="4" w:space="0" w:color="DBE5F1" w:themeColor="accent1" w:themeTint="33"/>
              <w:right w:val="single" w:sz="36" w:space="0" w:color="4F81BD"/>
            </w:tcBorders>
          </w:tcPr>
          <w:p w14:paraId="4905F5A1" w14:textId="77777777" w:rsidR="002C4125" w:rsidRPr="00ED6D90" w:rsidRDefault="007735C1" w:rsidP="00704A14">
            <w:pPr>
              <w:pStyle w:val="Heading2"/>
              <w:outlineLvl w:val="1"/>
              <w:cnfStyle w:val="000000100000" w:firstRow="0" w:lastRow="0" w:firstColumn="0" w:lastColumn="0" w:oddVBand="0" w:evenVBand="0" w:oddHBand="1" w:evenHBand="0" w:firstRowFirstColumn="0" w:firstRowLastColumn="0" w:lastRowFirstColumn="0" w:lastRowLastColumn="0"/>
            </w:pPr>
            <w:r>
              <w:t>Create the SF424</w:t>
            </w:r>
          </w:p>
        </w:tc>
      </w:tr>
      <w:tr w:rsidR="007735C1" w:rsidRPr="0077792A" w14:paraId="2905A3F6" w14:textId="77777777" w:rsidTr="00E40721">
        <w:trPr>
          <w:trHeight w:val="3751"/>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7B3856ED" w14:textId="77777777" w:rsidR="007735C1" w:rsidRPr="002A33A9" w:rsidRDefault="007735C1" w:rsidP="000140B6">
            <w:pPr>
              <w:pStyle w:val="SmallSpace"/>
            </w:pPr>
          </w:p>
        </w:tc>
        <w:tc>
          <w:tcPr>
            <w:tcW w:w="3702" w:type="dxa"/>
            <w:tcBorders>
              <w:top w:val="nil"/>
              <w:left w:val="single" w:sz="4" w:space="0" w:color="DBE5F1" w:themeColor="accent1" w:themeTint="33"/>
              <w:right w:val="single" w:sz="36" w:space="0" w:color="4F81BD"/>
            </w:tcBorders>
          </w:tcPr>
          <w:p w14:paraId="3B6BB99C" w14:textId="271E327E" w:rsidR="007735C1" w:rsidRDefault="007735C1" w:rsidP="00B01F81">
            <w:pPr>
              <w:pStyle w:val="List1"/>
              <w:numPr>
                <w:ilvl w:val="0"/>
                <w:numId w:val="22"/>
              </w:numPr>
              <w:spacing w:before="120" w:after="120"/>
              <w:ind w:right="180"/>
              <w:cnfStyle w:val="000000000000" w:firstRow="0" w:lastRow="0" w:firstColumn="0" w:lastColumn="0" w:oddVBand="0" w:evenVBand="0" w:oddHBand="0" w:evenHBand="0" w:firstRowFirstColumn="0" w:firstRowLastColumn="0" w:lastRowFirstColumn="0" w:lastRowLastColumn="0"/>
            </w:pPr>
            <w:r>
              <w:t xml:space="preserve">From your Inbox, </w:t>
            </w:r>
            <w:r w:rsidR="00D207B4">
              <w:t xml:space="preserve">on the SPO Tasks tab, </w:t>
            </w:r>
            <w:r>
              <w:t xml:space="preserve">open the proposal. </w:t>
            </w:r>
          </w:p>
          <w:p w14:paraId="2765DB11" w14:textId="77777777" w:rsidR="00662FC2" w:rsidRDefault="007735C1" w:rsidP="00662FC2">
            <w:pPr>
              <w:pStyle w:val="List1"/>
              <w:numPr>
                <w:ilvl w:val="0"/>
                <w:numId w:val="0"/>
              </w:numPr>
              <w:spacing w:before="120" w:after="120"/>
              <w:ind w:left="360" w:right="180"/>
              <w:cnfStyle w:val="000000000000" w:firstRow="0" w:lastRow="0" w:firstColumn="0" w:lastColumn="0" w:oddVBand="0" w:evenVBand="0" w:oddHBand="0" w:evenHBand="0" w:firstRowFirstColumn="0" w:firstRowLastColumn="0" w:lastRowFirstColumn="0" w:lastRowLastColumn="0"/>
            </w:pPr>
            <w:r>
              <w:t xml:space="preserve">If it is not in your Inbox, click </w:t>
            </w:r>
            <w:r w:rsidR="00662FC2">
              <w:t xml:space="preserve">the </w:t>
            </w:r>
            <w:r w:rsidRPr="007735C1">
              <w:rPr>
                <w:b/>
              </w:rPr>
              <w:t>Grants</w:t>
            </w:r>
            <w:r>
              <w:t xml:space="preserve"> </w:t>
            </w:r>
            <w:r w:rsidR="00662FC2">
              <w:t xml:space="preserve">tab at the top. Find your proposal on the </w:t>
            </w:r>
            <w:r w:rsidRPr="007735C1">
              <w:rPr>
                <w:b/>
              </w:rPr>
              <w:t>All Single Proposals</w:t>
            </w:r>
            <w:r>
              <w:t xml:space="preserve"> tab. </w:t>
            </w:r>
          </w:p>
          <w:p w14:paraId="0C70D8E3" w14:textId="7A0831A7" w:rsidR="00D207B4" w:rsidRPr="00D207B4" w:rsidRDefault="00D207B4" w:rsidP="00B01F81">
            <w:pPr>
              <w:pStyle w:val="List1"/>
              <w:numPr>
                <w:ilvl w:val="0"/>
                <w:numId w:val="22"/>
              </w:numPr>
              <w:spacing w:before="120" w:after="120"/>
              <w:ind w:right="180"/>
              <w:cnfStyle w:val="000000000000" w:firstRow="0" w:lastRow="0" w:firstColumn="0" w:lastColumn="0" w:oddVBand="0" w:evenVBand="0" w:oddHBand="0" w:evenHBand="0" w:firstRowFirstColumn="0" w:firstRowLastColumn="0" w:lastRowFirstColumn="0" w:lastRowLastColumn="0"/>
            </w:pPr>
            <w:r>
              <w:t>From the proposal workspace, c</w:t>
            </w:r>
            <w:r w:rsidR="007735C1">
              <w:t xml:space="preserve">lick </w:t>
            </w:r>
            <w:r w:rsidR="007735C1" w:rsidRPr="00662FC2">
              <w:rPr>
                <w:b/>
              </w:rPr>
              <w:t>Create-Update SF424</w:t>
            </w:r>
            <w:r w:rsidRPr="00D207B4">
              <w:t>.</w:t>
            </w:r>
          </w:p>
          <w:p w14:paraId="603D4179" w14:textId="77777777" w:rsidR="007735C1" w:rsidRPr="0077792A" w:rsidRDefault="007735C1" w:rsidP="00B01F81">
            <w:pPr>
              <w:pStyle w:val="List1"/>
              <w:numPr>
                <w:ilvl w:val="0"/>
                <w:numId w:val="22"/>
              </w:numPr>
              <w:spacing w:before="120" w:after="120"/>
              <w:ind w:right="180"/>
              <w:cnfStyle w:val="000000000000" w:firstRow="0" w:lastRow="0" w:firstColumn="0" w:lastColumn="0" w:oddVBand="0" w:evenVBand="0" w:oddHBand="0" w:evenHBand="0" w:firstRowFirstColumn="0" w:firstRowLastColumn="0" w:lastRowFirstColumn="0" w:lastRowLastColumn="0"/>
            </w:pPr>
            <w:r>
              <w:t xml:space="preserve">Select the forms you want included in the SF424 application, then click </w:t>
            </w:r>
            <w:r w:rsidRPr="0090049E">
              <w:rPr>
                <w:b/>
              </w:rPr>
              <w:t>OK</w:t>
            </w:r>
            <w:r>
              <w:t>.</w:t>
            </w:r>
          </w:p>
        </w:tc>
      </w:tr>
      <w:tr w:rsidR="002C4125" w14:paraId="6E3745CB" w14:textId="77777777" w:rsidTr="00014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586FE883" w14:textId="77777777" w:rsidR="002C4125" w:rsidRPr="002A33A9" w:rsidRDefault="002C4125" w:rsidP="000140B6">
            <w:pPr>
              <w:pStyle w:val="SmallSpace"/>
            </w:pPr>
          </w:p>
        </w:tc>
        <w:tc>
          <w:tcPr>
            <w:tcW w:w="3702" w:type="dxa"/>
            <w:tcBorders>
              <w:left w:val="single" w:sz="4" w:space="0" w:color="DBE5F1" w:themeColor="accent1" w:themeTint="33"/>
              <w:right w:val="single" w:sz="36" w:space="0" w:color="4F81BD"/>
            </w:tcBorders>
          </w:tcPr>
          <w:p w14:paraId="5837C2C1" w14:textId="3DEE599C" w:rsidR="002C4125" w:rsidRPr="00234F28" w:rsidRDefault="00F64ED9" w:rsidP="00704A14">
            <w:pPr>
              <w:pStyle w:val="Heading2"/>
              <w:outlineLvl w:val="1"/>
              <w:cnfStyle w:val="000000100000" w:firstRow="0" w:lastRow="0" w:firstColumn="0" w:lastColumn="0" w:oddVBand="0" w:evenVBand="0" w:oddHBand="1" w:evenHBand="0" w:firstRowFirstColumn="0" w:firstRowLastColumn="0" w:lastRowFirstColumn="0" w:lastRowLastColumn="0"/>
            </w:pPr>
            <w:r>
              <w:t>Add M</w:t>
            </w:r>
            <w:r w:rsidR="002C4125">
              <w:t xml:space="preserve">issing </w:t>
            </w:r>
            <w:r>
              <w:t>D</w:t>
            </w:r>
            <w:r w:rsidR="002C4125">
              <w:t xml:space="preserve">ata to the </w:t>
            </w:r>
            <w:r w:rsidR="00662FC2">
              <w:t>SF424</w:t>
            </w:r>
          </w:p>
        </w:tc>
      </w:tr>
      <w:tr w:rsidR="002C4125" w14:paraId="33AC4FAF" w14:textId="77777777" w:rsidTr="00437F52">
        <w:trPr>
          <w:trHeight w:val="180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597D7B39" w14:textId="77777777" w:rsidR="002C4125" w:rsidRPr="002A33A9" w:rsidRDefault="002C4125" w:rsidP="000140B6">
            <w:pPr>
              <w:pStyle w:val="SmallSpace"/>
            </w:pPr>
          </w:p>
        </w:tc>
        <w:tc>
          <w:tcPr>
            <w:tcW w:w="3702" w:type="dxa"/>
            <w:tcBorders>
              <w:top w:val="nil"/>
              <w:left w:val="single" w:sz="4" w:space="0" w:color="DBE5F1" w:themeColor="accent1" w:themeTint="33"/>
              <w:bottom w:val="nil"/>
              <w:right w:val="single" w:sz="36" w:space="0" w:color="4F81BD"/>
            </w:tcBorders>
          </w:tcPr>
          <w:p w14:paraId="3DED2AED" w14:textId="77777777" w:rsidR="002C4125" w:rsidRDefault="00F64ED9" w:rsidP="00B01F81">
            <w:pPr>
              <w:pStyle w:val="List1"/>
              <w:numPr>
                <w:ilvl w:val="0"/>
                <w:numId w:val="22"/>
              </w:numPr>
              <w:spacing w:before="120" w:after="120"/>
              <w:ind w:right="180"/>
              <w:cnfStyle w:val="000000000000" w:firstRow="0" w:lastRow="0" w:firstColumn="0" w:lastColumn="0" w:oddVBand="0" w:evenVBand="0" w:oddHBand="0" w:evenHBand="0" w:firstRowFirstColumn="0" w:firstRowLastColumn="0" w:lastRowFirstColumn="0" w:lastRowLastColumn="0"/>
            </w:pPr>
            <w:r>
              <w:t xml:space="preserve">From the proposal workspace, </w:t>
            </w:r>
            <w:r w:rsidR="00BD42CD">
              <w:t xml:space="preserve">on the </w:t>
            </w:r>
            <w:r>
              <w:t>Pro</w:t>
            </w:r>
            <w:r w:rsidR="00BD42CD">
              <w:t>ject</w:t>
            </w:r>
            <w:r>
              <w:t xml:space="preserve"> Information </w:t>
            </w:r>
            <w:r w:rsidR="00BD42CD">
              <w:t>tab</w:t>
            </w:r>
            <w:r>
              <w:t>, c</w:t>
            </w:r>
            <w:r w:rsidR="002C4125" w:rsidRPr="00ED6D90">
              <w:t>lick the</w:t>
            </w:r>
            <w:r w:rsidR="002C4125" w:rsidRPr="00F64ED9">
              <w:rPr>
                <w:b/>
              </w:rPr>
              <w:t xml:space="preserve"> </w:t>
            </w:r>
            <w:r w:rsidR="002C4125">
              <w:t xml:space="preserve">SF424 </w:t>
            </w:r>
            <w:r>
              <w:t>l</w:t>
            </w:r>
            <w:r w:rsidR="002C4125">
              <w:t>ink</w:t>
            </w:r>
            <w:r w:rsidR="00437F52">
              <w:t>.</w:t>
            </w:r>
          </w:p>
          <w:p w14:paraId="4E948B2E" w14:textId="5E3D3985" w:rsidR="00437F52" w:rsidRDefault="001D2A39" w:rsidP="00B01F81">
            <w:pPr>
              <w:pStyle w:val="List1"/>
              <w:numPr>
                <w:ilvl w:val="0"/>
                <w:numId w:val="22"/>
              </w:numPr>
              <w:spacing w:before="120" w:after="120"/>
              <w:ind w:right="42"/>
              <w:cnfStyle w:val="000000000000" w:firstRow="0" w:lastRow="0" w:firstColumn="0" w:lastColumn="0" w:oddVBand="0" w:evenVBand="0" w:oddHBand="0" w:evenHBand="0" w:firstRowFirstColumn="0" w:firstRowLastColumn="0" w:lastRowFirstColumn="0" w:lastRowLastColumn="0"/>
            </w:pPr>
            <w:r>
              <w:t>From the SF424 workspace, c</w:t>
            </w:r>
            <w:r w:rsidR="00437F52">
              <w:t xml:space="preserve">lick </w:t>
            </w:r>
            <w:r w:rsidR="00437F52" w:rsidRPr="00437F52">
              <w:rPr>
                <w:b/>
              </w:rPr>
              <w:t>Edit Grant Application</w:t>
            </w:r>
            <w:r w:rsidR="00437F52">
              <w:t xml:space="preserve"> and </w:t>
            </w:r>
            <w:r w:rsidR="000E5356">
              <w:t>up</w:t>
            </w:r>
            <w:r>
              <w:t xml:space="preserve">date any </w:t>
            </w:r>
            <w:r w:rsidR="00662FC2">
              <w:t xml:space="preserve">required </w:t>
            </w:r>
            <w:r w:rsidR="000E5356">
              <w:t>fields not mapped from the proposal and budgets</w:t>
            </w:r>
            <w:r w:rsidR="00437F52">
              <w:t>.</w:t>
            </w:r>
          </w:p>
        </w:tc>
      </w:tr>
      <w:tr w:rsidR="002C4125" w14:paraId="5DFB687F" w14:textId="77777777" w:rsidTr="000140B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7479BC98" w14:textId="77777777" w:rsidR="002C4125" w:rsidRPr="002A33A9" w:rsidRDefault="002C4125" w:rsidP="000140B6">
            <w:pPr>
              <w:pStyle w:val="SmallSpace"/>
            </w:pPr>
          </w:p>
        </w:tc>
        <w:tc>
          <w:tcPr>
            <w:tcW w:w="3702" w:type="dxa"/>
            <w:tcBorders>
              <w:left w:val="single" w:sz="4" w:space="0" w:color="DBE5F1" w:themeColor="accent1" w:themeTint="33"/>
              <w:right w:val="single" w:sz="36" w:space="0" w:color="4F81BD"/>
            </w:tcBorders>
          </w:tcPr>
          <w:p w14:paraId="7D45131E" w14:textId="77777777" w:rsidR="002C4125" w:rsidRPr="00ED6D90" w:rsidRDefault="001D2A39" w:rsidP="00704A14">
            <w:pPr>
              <w:pStyle w:val="Heading2"/>
              <w:outlineLvl w:val="1"/>
              <w:cnfStyle w:val="000000100000" w:firstRow="0" w:lastRow="0" w:firstColumn="0" w:lastColumn="0" w:oddVBand="0" w:evenVBand="0" w:oddHBand="1" w:evenHBand="0" w:firstRowFirstColumn="0" w:firstRowLastColumn="0" w:lastRowFirstColumn="0" w:lastRowLastColumn="0"/>
            </w:pPr>
            <w:r>
              <w:t>Check the SF424 for Errors</w:t>
            </w:r>
          </w:p>
        </w:tc>
      </w:tr>
      <w:tr w:rsidR="002C4125" w14:paraId="0AD568A3" w14:textId="77777777" w:rsidTr="001D2A39">
        <w:trPr>
          <w:trHeight w:val="87"/>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bottom w:val="single" w:sz="36" w:space="0" w:color="4F81BD"/>
              <w:right w:val="single" w:sz="4" w:space="0" w:color="DBE5F1" w:themeColor="accent1" w:themeTint="33"/>
            </w:tcBorders>
            <w:shd w:val="clear" w:color="auto" w:fill="FFF8CD"/>
          </w:tcPr>
          <w:p w14:paraId="10E4C10F" w14:textId="77777777" w:rsidR="002C4125" w:rsidRPr="002A33A9" w:rsidRDefault="002C4125" w:rsidP="000140B6">
            <w:pPr>
              <w:pStyle w:val="SmallSpace"/>
            </w:pPr>
          </w:p>
        </w:tc>
        <w:tc>
          <w:tcPr>
            <w:tcW w:w="3702" w:type="dxa"/>
            <w:tcBorders>
              <w:top w:val="nil"/>
              <w:left w:val="single" w:sz="4" w:space="0" w:color="DBE5F1" w:themeColor="accent1" w:themeTint="33"/>
              <w:bottom w:val="single" w:sz="36" w:space="0" w:color="4F81BD"/>
              <w:right w:val="single" w:sz="36" w:space="0" w:color="4F81BD"/>
            </w:tcBorders>
          </w:tcPr>
          <w:p w14:paraId="32CF05A9" w14:textId="77777777" w:rsidR="000E5356" w:rsidRDefault="001D2A39" w:rsidP="00B01F81">
            <w:pPr>
              <w:pStyle w:val="List1"/>
              <w:numPr>
                <w:ilvl w:val="0"/>
                <w:numId w:val="22"/>
              </w:numPr>
              <w:spacing w:before="120" w:after="120"/>
              <w:ind w:right="180"/>
              <w:cnfStyle w:val="000000000000" w:firstRow="0" w:lastRow="0" w:firstColumn="0" w:lastColumn="0" w:oddVBand="0" w:evenVBand="0" w:oddHBand="0" w:evenHBand="0" w:firstRowFirstColumn="0" w:firstRowLastColumn="0" w:lastRowFirstColumn="0" w:lastRowLastColumn="0"/>
            </w:pPr>
            <w:r>
              <w:t>From the SF424 workspace, c</w:t>
            </w:r>
            <w:r w:rsidR="00437F52">
              <w:t xml:space="preserve">lick </w:t>
            </w:r>
            <w:r w:rsidR="00437F52" w:rsidRPr="001D2A39">
              <w:rPr>
                <w:b/>
              </w:rPr>
              <w:t>Validate Submission</w:t>
            </w:r>
            <w:r w:rsidR="000E5356">
              <w:t>.</w:t>
            </w:r>
          </w:p>
          <w:p w14:paraId="4B18FA7D" w14:textId="6303FF28" w:rsidR="002C4125" w:rsidRDefault="000E5356" w:rsidP="00B01F81">
            <w:pPr>
              <w:pStyle w:val="List1"/>
              <w:numPr>
                <w:ilvl w:val="0"/>
                <w:numId w:val="22"/>
              </w:numPr>
              <w:spacing w:before="120" w:after="120"/>
              <w:ind w:right="180"/>
              <w:cnfStyle w:val="000000000000" w:firstRow="0" w:lastRow="0" w:firstColumn="0" w:lastColumn="0" w:oddVBand="0" w:evenVBand="0" w:oddHBand="0" w:evenHBand="0" w:firstRowFirstColumn="0" w:firstRowLastColumn="0" w:lastRowFirstColumn="0" w:lastRowLastColumn="0"/>
            </w:pPr>
            <w:r>
              <w:t xml:space="preserve">If an error, </w:t>
            </w:r>
            <w:r w:rsidR="001D2A39">
              <w:t xml:space="preserve">click </w:t>
            </w:r>
            <w:r>
              <w:t xml:space="preserve">the Jump To link and fix </w:t>
            </w:r>
            <w:r w:rsidR="001D2A39">
              <w:t>it</w:t>
            </w:r>
            <w:r w:rsidR="00437F52">
              <w:t>.</w:t>
            </w:r>
            <w:r>
              <w:t xml:space="preserve"> </w:t>
            </w:r>
          </w:p>
          <w:p w14:paraId="184E5BF0" w14:textId="61E23D1D" w:rsidR="000E5356" w:rsidRPr="001D2A39" w:rsidRDefault="000E5356" w:rsidP="00B01F81">
            <w:pPr>
              <w:pStyle w:val="Bullet"/>
              <w:numPr>
                <w:ilvl w:val="1"/>
                <w:numId w:val="22"/>
              </w:numPr>
              <w:ind w:right="132"/>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1D2A39">
              <w:rPr>
                <w:rFonts w:asciiTheme="minorHAnsi" w:hAnsiTheme="minorHAnsi" w:cs="Times New Roman"/>
                <w:sz w:val="22"/>
              </w:rPr>
              <w:t xml:space="preserve">For mapped data, </w:t>
            </w:r>
            <w:r w:rsidR="001D2A39">
              <w:rPr>
                <w:rFonts w:asciiTheme="minorHAnsi" w:hAnsiTheme="minorHAnsi" w:cs="Times New Roman"/>
                <w:sz w:val="22"/>
              </w:rPr>
              <w:t xml:space="preserve">update the data in </w:t>
            </w:r>
            <w:r w:rsidRPr="001D2A39">
              <w:rPr>
                <w:rFonts w:asciiTheme="minorHAnsi" w:hAnsiTheme="minorHAnsi" w:cs="Times New Roman"/>
                <w:sz w:val="22"/>
              </w:rPr>
              <w:t>the proposal or budget</w:t>
            </w:r>
            <w:r w:rsidR="00662FC2">
              <w:rPr>
                <w:rFonts w:asciiTheme="minorHAnsi" w:hAnsiTheme="minorHAnsi" w:cs="Times New Roman"/>
                <w:sz w:val="22"/>
              </w:rPr>
              <w:t>s</w:t>
            </w:r>
            <w:r w:rsidRPr="001D2A39">
              <w:rPr>
                <w:rFonts w:asciiTheme="minorHAnsi" w:hAnsiTheme="minorHAnsi" w:cs="Times New Roman"/>
                <w:sz w:val="22"/>
              </w:rPr>
              <w:t xml:space="preserve">, and </w:t>
            </w:r>
            <w:r w:rsidR="001D2A39">
              <w:rPr>
                <w:rFonts w:asciiTheme="minorHAnsi" w:hAnsiTheme="minorHAnsi" w:cs="Times New Roman"/>
                <w:sz w:val="22"/>
              </w:rPr>
              <w:t>then</w:t>
            </w:r>
            <w:r w:rsidRPr="001D2A39">
              <w:rPr>
                <w:rFonts w:asciiTheme="minorHAnsi" w:hAnsiTheme="minorHAnsi" w:cs="Times New Roman"/>
                <w:sz w:val="22"/>
              </w:rPr>
              <w:t xml:space="preserve"> </w:t>
            </w:r>
            <w:r w:rsidR="001D2A39">
              <w:rPr>
                <w:rFonts w:asciiTheme="minorHAnsi" w:hAnsiTheme="minorHAnsi" w:cs="Times New Roman"/>
                <w:sz w:val="22"/>
              </w:rPr>
              <w:t xml:space="preserve">click </w:t>
            </w:r>
            <w:r w:rsidRPr="001D2A39">
              <w:rPr>
                <w:rFonts w:asciiTheme="minorHAnsi" w:hAnsiTheme="minorHAnsi" w:cs="Times New Roman"/>
                <w:b/>
                <w:sz w:val="22"/>
              </w:rPr>
              <w:t>Create-Update SF424</w:t>
            </w:r>
            <w:r w:rsidRPr="001D2A39">
              <w:rPr>
                <w:rFonts w:asciiTheme="minorHAnsi" w:hAnsiTheme="minorHAnsi" w:cs="Times New Roman"/>
                <w:sz w:val="22"/>
              </w:rPr>
              <w:t xml:space="preserve"> </w:t>
            </w:r>
            <w:r w:rsidR="001D2A39">
              <w:rPr>
                <w:rFonts w:asciiTheme="minorHAnsi" w:hAnsiTheme="minorHAnsi" w:cs="Times New Roman"/>
                <w:sz w:val="22"/>
              </w:rPr>
              <w:t>again. R</w:t>
            </w:r>
            <w:r w:rsidRPr="001D2A39">
              <w:rPr>
                <w:rFonts w:asciiTheme="minorHAnsi" w:hAnsiTheme="minorHAnsi" w:cs="Times New Roman"/>
                <w:sz w:val="22"/>
              </w:rPr>
              <w:t xml:space="preserve">evalidate the SF424 to ensure </w:t>
            </w:r>
            <w:r w:rsidR="001D2A39">
              <w:rPr>
                <w:rFonts w:asciiTheme="minorHAnsi" w:hAnsiTheme="minorHAnsi" w:cs="Times New Roman"/>
                <w:sz w:val="22"/>
              </w:rPr>
              <w:t>all</w:t>
            </w:r>
            <w:r w:rsidRPr="001D2A39">
              <w:rPr>
                <w:rFonts w:asciiTheme="minorHAnsi" w:hAnsiTheme="minorHAnsi" w:cs="Times New Roman"/>
                <w:sz w:val="22"/>
              </w:rPr>
              <w:t xml:space="preserve"> errors were fixed.</w:t>
            </w:r>
          </w:p>
          <w:p w14:paraId="1129C774" w14:textId="605560FC" w:rsidR="000E5356" w:rsidRPr="001D2A39" w:rsidRDefault="000E5356" w:rsidP="00B01F81">
            <w:pPr>
              <w:pStyle w:val="Bullet"/>
              <w:numPr>
                <w:ilvl w:val="1"/>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1D2A39">
              <w:rPr>
                <w:rFonts w:asciiTheme="minorHAnsi" w:hAnsiTheme="minorHAnsi" w:cs="Times New Roman"/>
                <w:sz w:val="22"/>
              </w:rPr>
              <w:t xml:space="preserve">For non-mapped data, update the </w:t>
            </w:r>
            <w:r w:rsidR="004E24A3">
              <w:rPr>
                <w:rFonts w:asciiTheme="minorHAnsi" w:hAnsiTheme="minorHAnsi" w:cs="Times New Roman"/>
                <w:sz w:val="22"/>
              </w:rPr>
              <w:t>data on</w:t>
            </w:r>
            <w:r w:rsidR="001D2A39">
              <w:rPr>
                <w:rFonts w:asciiTheme="minorHAnsi" w:hAnsiTheme="minorHAnsi" w:cs="Times New Roman"/>
                <w:sz w:val="22"/>
              </w:rPr>
              <w:t xml:space="preserve"> the SF424 and revalidate it when done.</w:t>
            </w:r>
          </w:p>
        </w:tc>
      </w:tr>
    </w:tbl>
    <w:p w14:paraId="381BF13C" w14:textId="77777777" w:rsidR="0042427B" w:rsidRDefault="0042427B" w:rsidP="001C6580">
      <w:pPr>
        <w:pStyle w:val="TableDivider"/>
      </w:pPr>
    </w:p>
    <w:tbl>
      <w:tblPr>
        <w:tblStyle w:val="MediumList2-Accent1"/>
        <w:tblW w:w="11160" w:type="dxa"/>
        <w:tblInd w:w="234" w:type="dxa"/>
        <w:tblBorders>
          <w:top w:val="single" w:sz="36" w:space="0" w:color="4F81BD" w:themeColor="accent1"/>
          <w:left w:val="single" w:sz="36" w:space="0" w:color="4F81BD" w:themeColor="accent1"/>
          <w:bottom w:val="single" w:sz="36" w:space="0" w:color="4F81BD" w:themeColor="accent1"/>
          <w:right w:val="single" w:sz="36" w:space="0" w:color="4F81BD" w:themeColor="accent1"/>
        </w:tblBorders>
        <w:tblLayout w:type="fixed"/>
        <w:tblCellMar>
          <w:top w:w="0" w:type="dxa"/>
          <w:bottom w:w="0" w:type="dxa"/>
          <w:right w:w="0" w:type="dxa"/>
        </w:tblCellMar>
        <w:tblLook w:val="0480" w:firstRow="0" w:lastRow="0" w:firstColumn="1" w:lastColumn="0" w:noHBand="0" w:noVBand="1"/>
      </w:tblPr>
      <w:tblGrid>
        <w:gridCol w:w="7458"/>
        <w:gridCol w:w="3702"/>
      </w:tblGrid>
      <w:tr w:rsidR="006B5979" w:rsidRPr="00A323F1" w14:paraId="2AF31462" w14:textId="77777777" w:rsidTr="00AB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shd w:val="clear" w:color="auto" w:fill="4F81BD" w:themeFill="accent1"/>
          </w:tcPr>
          <w:p w14:paraId="2302513B" w14:textId="29DE585B" w:rsidR="006B5979" w:rsidRPr="00A323F1" w:rsidRDefault="006B5979" w:rsidP="008C39A9">
            <w:pPr>
              <w:pStyle w:val="Heading1"/>
              <w:ind w:left="-54"/>
              <w:outlineLvl w:val="0"/>
            </w:pPr>
            <w:bookmarkStart w:id="33" w:name="_Toc467261546"/>
            <w:r>
              <w:t>Export a Subaward Budget to a Grants.</w:t>
            </w:r>
            <w:r w:rsidR="005D12C1">
              <w:t>G</w:t>
            </w:r>
            <w:r>
              <w:t>ov PDF Form</w:t>
            </w:r>
            <w:bookmarkEnd w:id="33"/>
          </w:p>
        </w:tc>
      </w:tr>
      <w:tr w:rsidR="006B5979" w:rsidRPr="00A323F1" w14:paraId="23FC6645" w14:textId="77777777" w:rsidTr="009D54F4">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4F81BD"/>
              <w:bottom w:val="single" w:sz="4" w:space="0" w:color="DBE5F1" w:themeColor="accent1" w:themeTint="33"/>
              <w:right w:val="single" w:sz="36" w:space="0" w:color="4F81BD"/>
            </w:tcBorders>
          </w:tcPr>
          <w:p w14:paraId="4A61C62C" w14:textId="27F053EC" w:rsidR="006B5979" w:rsidRPr="00A323F1" w:rsidRDefault="008F0C22" w:rsidP="00662FC2">
            <w:pPr>
              <w:ind w:right="132"/>
            </w:pPr>
            <w:r>
              <w:t xml:space="preserve">When your </w:t>
            </w:r>
            <w:r w:rsidR="00E96926">
              <w:t>department</w:t>
            </w:r>
            <w:r>
              <w:t xml:space="preserve"> is a direct Grants.</w:t>
            </w:r>
            <w:r w:rsidR="005D12C1">
              <w:t>G</w:t>
            </w:r>
            <w:r>
              <w:t xml:space="preserve">ov awardee, </w:t>
            </w:r>
            <w:r w:rsidR="005D12C1">
              <w:t>the Grants system</w:t>
            </w:r>
            <w:r w:rsidR="00E258A2">
              <w:t xml:space="preserve"> </w:t>
            </w:r>
            <w:r w:rsidR="00E9705B">
              <w:t>can</w:t>
            </w:r>
            <w:r>
              <w:t xml:space="preserve"> generate</w:t>
            </w:r>
            <w:r w:rsidR="00E9705B">
              <w:t xml:space="preserve"> the required</w:t>
            </w:r>
            <w:r>
              <w:t xml:space="preserve"> SF424 forms from </w:t>
            </w:r>
            <w:r w:rsidR="00E9705B">
              <w:t xml:space="preserve">the data </w:t>
            </w:r>
            <w:r w:rsidR="001D667A">
              <w:t>entered</w:t>
            </w:r>
            <w:r w:rsidR="00F97DAC">
              <w:t xml:space="preserve"> in </w:t>
            </w:r>
            <w:r w:rsidR="001D667A">
              <w:t>the f</w:t>
            </w:r>
            <w:r>
              <w:t xml:space="preserve">unding </w:t>
            </w:r>
            <w:r w:rsidR="00F97DAC">
              <w:t>proposal</w:t>
            </w:r>
            <w:r w:rsidR="005D12C1">
              <w:t xml:space="preserve">. </w:t>
            </w:r>
            <w:r w:rsidR="00E9705B">
              <w:t>Similarly</w:t>
            </w:r>
            <w:r>
              <w:t xml:space="preserve">, when your </w:t>
            </w:r>
            <w:r w:rsidR="00E96926">
              <w:t>department</w:t>
            </w:r>
            <w:r>
              <w:t xml:space="preserve"> is an </w:t>
            </w:r>
            <w:r w:rsidRPr="00E9705B">
              <w:rPr>
                <w:i/>
              </w:rPr>
              <w:t>indirect</w:t>
            </w:r>
            <w:r>
              <w:t xml:space="preserve"> </w:t>
            </w:r>
            <w:r w:rsidR="00E9705B">
              <w:t>Grants.</w:t>
            </w:r>
            <w:r w:rsidR="005D12C1">
              <w:t>G</w:t>
            </w:r>
            <w:r w:rsidR="00E9705B">
              <w:t xml:space="preserve">ov </w:t>
            </w:r>
            <w:r>
              <w:t xml:space="preserve">awardee through some other institution, </w:t>
            </w:r>
            <w:r w:rsidR="005D12C1">
              <w:t>the Grants system</w:t>
            </w:r>
            <w:r>
              <w:t xml:space="preserve"> can generate the </w:t>
            </w:r>
            <w:r w:rsidR="00E9705B">
              <w:t xml:space="preserve">required </w:t>
            </w:r>
            <w:r w:rsidR="009341B6">
              <w:t xml:space="preserve">Grants.Gov </w:t>
            </w:r>
            <w:r>
              <w:t>subaward budget form.</w:t>
            </w:r>
            <w:r w:rsidR="00D05862">
              <w:t xml:space="preserve"> </w:t>
            </w:r>
            <w:r w:rsidR="001D667A">
              <w:t>However, t</w:t>
            </w:r>
            <w:r w:rsidR="00E9705B">
              <w:t>here are a few differences in how</w:t>
            </w:r>
            <w:r w:rsidR="001D667A">
              <w:t xml:space="preserve"> you set up the proposal</w:t>
            </w:r>
            <w:r w:rsidR="00E9705B">
              <w:t xml:space="preserve">. </w:t>
            </w:r>
          </w:p>
        </w:tc>
      </w:tr>
      <w:tr w:rsidR="002A5851" w:rsidRPr="00A323F1" w14:paraId="2F83E429" w14:textId="77777777" w:rsidTr="008C3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val="restart"/>
            <w:tcBorders>
              <w:top w:val="single" w:sz="4" w:space="0" w:color="DBE5F1" w:themeColor="accent1" w:themeTint="33"/>
              <w:left w:val="single" w:sz="36" w:space="0" w:color="4F81BD"/>
              <w:right w:val="single" w:sz="4" w:space="0" w:color="DBE5F1" w:themeColor="accent1" w:themeTint="33"/>
            </w:tcBorders>
            <w:shd w:val="clear" w:color="auto" w:fill="FFF8CD"/>
          </w:tcPr>
          <w:p w14:paraId="24EC2834" w14:textId="77777777" w:rsidR="002A5851" w:rsidRPr="008E1EBB" w:rsidRDefault="002A5851" w:rsidP="008C39A9">
            <w:pPr>
              <w:pStyle w:val="SmallSpace"/>
            </w:pPr>
            <w:r w:rsidRPr="008E1EBB">
              <w:rPr>
                <w:noProof/>
              </w:rPr>
              <mc:AlternateContent>
                <mc:Choice Requires="wpc">
                  <w:drawing>
                    <wp:inline distT="0" distB="0" distL="0" distR="0" wp14:anchorId="494A7B38" wp14:editId="59F29E80">
                      <wp:extent cx="4657725" cy="7010400"/>
                      <wp:effectExtent l="38100" t="0" r="9525" b="0"/>
                      <wp:docPr id="7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88" name="Picture 1388"/>
                                <pic:cNvPicPr>
                                  <a:picLocks noChangeAspect="1"/>
                                </pic:cNvPicPr>
                              </pic:nvPicPr>
                              <pic:blipFill>
                                <a:blip r:embed="rId82"/>
                                <a:stretch>
                                  <a:fillRect/>
                                </a:stretch>
                              </pic:blipFill>
                              <pic:spPr>
                                <a:xfrm>
                                  <a:off x="445814" y="5484634"/>
                                  <a:ext cx="3704762" cy="1419048"/>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87" name="Picture 1387"/>
                                <pic:cNvPicPr>
                                  <a:picLocks noChangeAspect="1"/>
                                </pic:cNvPicPr>
                              </pic:nvPicPr>
                              <pic:blipFill>
                                <a:blip r:embed="rId83"/>
                                <a:stretch>
                                  <a:fillRect/>
                                </a:stretch>
                              </pic:blipFill>
                              <pic:spPr>
                                <a:xfrm>
                                  <a:off x="313353" y="2072595"/>
                                  <a:ext cx="1589934" cy="2414344"/>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85" name="Picture 1385"/>
                                <pic:cNvPicPr>
                                  <a:picLocks noChangeAspect="1"/>
                                </pic:cNvPicPr>
                              </pic:nvPicPr>
                              <pic:blipFill>
                                <a:blip r:embed="rId84"/>
                                <a:stretch>
                                  <a:fillRect/>
                                </a:stretch>
                              </pic:blipFill>
                              <pic:spPr>
                                <a:xfrm>
                                  <a:off x="2498651" y="413195"/>
                                  <a:ext cx="2061263" cy="894609"/>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84" name="Picture 1384"/>
                                <pic:cNvPicPr>
                                  <a:picLocks noChangeAspect="1"/>
                                </pic:cNvPicPr>
                              </pic:nvPicPr>
                              <pic:blipFill>
                                <a:blip r:embed="rId85"/>
                                <a:stretch>
                                  <a:fillRect/>
                                </a:stretch>
                              </pic:blipFill>
                              <pic:spPr>
                                <a:xfrm>
                                  <a:off x="10631" y="52410"/>
                                  <a:ext cx="2381694" cy="1561014"/>
                                </a:xfrm>
                                <a:prstGeom prst="rect">
                                  <a:avLst/>
                                </a:prstGeom>
                                <a:ln>
                                  <a:solidFill>
                                    <a:schemeClr val="bg1">
                                      <a:lumMod val="75000"/>
                                    </a:schemeClr>
                                  </a:solidFill>
                                </a:ln>
                                <a:effectLst>
                                  <a:outerShdw blurRad="50800" dist="38100" dir="2700000" algn="tl" rotWithShape="0">
                                    <a:prstClr val="black">
                                      <a:alpha val="40000"/>
                                    </a:prstClr>
                                  </a:outerShdw>
                                </a:effectLst>
                              </pic:spPr>
                            </pic:pic>
                            <wps:wsp>
                              <wps:cNvPr id="41" name="Rectangle 41"/>
                              <wps:cNvSpPr/>
                              <wps:spPr>
                                <a:xfrm>
                                  <a:off x="514312" y="1323032"/>
                                  <a:ext cx="1878013" cy="290392"/>
                                </a:xfrm>
                                <a:prstGeom prst="rect">
                                  <a:avLst/>
                                </a:prstGeom>
                                <a:noFill/>
                                <a:ln w="381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Rectangle 853"/>
                              <wps:cNvSpPr/>
                              <wps:spPr>
                                <a:xfrm>
                                  <a:off x="514312" y="776176"/>
                                  <a:ext cx="1782319" cy="297712"/>
                                </a:xfrm>
                                <a:prstGeom prst="rect">
                                  <a:avLst/>
                                </a:prstGeom>
                                <a:noFill/>
                                <a:ln w="381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5C355999" w14:textId="77777777" w:rsidR="00CC308A" w:rsidRPr="008A0F1A" w:rsidRDefault="00CC308A" w:rsidP="00843522">
                                    <w:pPr>
                                      <w:rPr>
                                        <w:rFonts w:eastAsia="Times New Roman"/>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2759442" y="962954"/>
                                  <a:ext cx="1746858" cy="249158"/>
                                </a:xfrm>
                                <a:prstGeom prst="rect">
                                  <a:avLst/>
                                </a:prstGeom>
                                <a:noFill/>
                                <a:ln w="381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72142B0" w14:textId="77777777" w:rsidR="00CC308A" w:rsidRPr="008A0F1A" w:rsidRDefault="00CC308A" w:rsidP="008F002C">
                                    <w:pPr>
                                      <w:rPr>
                                        <w:rFonts w:eastAsia="Times New Roman"/>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86"/>
                                <a:stretch>
                                  <a:fillRect/>
                                </a:stretch>
                              </pic:blipFill>
                              <pic:spPr>
                                <a:xfrm>
                                  <a:off x="1760198" y="3400425"/>
                                  <a:ext cx="2746102" cy="1638300"/>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51" name="Picture 51"/>
                                <pic:cNvPicPr>
                                  <a:picLocks noChangeAspect="1"/>
                                </pic:cNvPicPr>
                              </pic:nvPicPr>
                              <pic:blipFill>
                                <a:blip r:embed="rId87"/>
                                <a:stretch>
                                  <a:fillRect/>
                                </a:stretch>
                              </pic:blipFill>
                              <pic:spPr>
                                <a:xfrm>
                                  <a:off x="1503039" y="4751166"/>
                                  <a:ext cx="2240286" cy="449484"/>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021" name="Group 1021"/>
                              <wpg:cNvGrpSpPr/>
                              <wpg:grpSpPr>
                                <a:xfrm>
                                  <a:off x="3975348" y="4931410"/>
                                  <a:ext cx="284480" cy="250190"/>
                                  <a:chOff x="0" y="0"/>
                                  <a:chExt cx="284480" cy="250237"/>
                                </a:xfrm>
                              </wpg:grpSpPr>
                              <wps:wsp>
                                <wps:cNvPr id="1022" name="Isosceles Triangle 1022"/>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BE53331"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3" name="Text Box 3"/>
                                <wps:cNvSpPr txBox="1"/>
                                <wps:spPr>
                                  <a:xfrm>
                                    <a:off x="68112" y="81383"/>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36EF8"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139" name="Group 1139"/>
                              <wpg:cNvGrpSpPr/>
                              <wpg:grpSpPr>
                                <a:xfrm>
                                  <a:off x="98765" y="4203094"/>
                                  <a:ext cx="250190" cy="283845"/>
                                  <a:chOff x="0" y="0"/>
                                  <a:chExt cx="250237" cy="284480"/>
                                </a:xfrm>
                              </wpg:grpSpPr>
                              <wps:wsp>
                                <wps:cNvPr id="1140" name="Isosceles Triangle 1140"/>
                                <wps:cNvSpPr/>
                                <wps:spPr>
                                  <a:xfrm rot="5400000">
                                    <a:off x="-17121" y="17121"/>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8530B05"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Text Box 3"/>
                                <wps:cNvSpPr txBox="1"/>
                                <wps:spPr>
                                  <a:xfrm>
                                    <a:off x="12891" y="69929"/>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56698"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1</w:t>
                                      </w:r>
                                    </w:p>
                                    <w:p w14:paraId="680DC4DC"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807" name="Straight Connector 807"/>
                              <wps:cNvCnPr/>
                              <wps:spPr>
                                <a:xfrm flipV="1">
                                  <a:off x="98765" y="1828370"/>
                                  <a:ext cx="4407535" cy="19050"/>
                                </a:xfrm>
                                <a:prstGeom prst="line">
                                  <a:avLst/>
                                </a:prstGeom>
                                <a:ln/>
                              </wps:spPr>
                              <wps:style>
                                <a:lnRef idx="3">
                                  <a:schemeClr val="accent1"/>
                                </a:lnRef>
                                <a:fillRef idx="0">
                                  <a:schemeClr val="accent1"/>
                                </a:fillRef>
                                <a:effectRef idx="2">
                                  <a:schemeClr val="accent1"/>
                                </a:effectRef>
                                <a:fontRef idx="minor">
                                  <a:schemeClr val="tx1"/>
                                </a:fontRef>
                              </wps:style>
                              <wps:bodyPr/>
                            </wps:wsp>
                            <wpg:wgp>
                              <wpg:cNvPr id="811" name="Group 811"/>
                              <wpg:cNvGrpSpPr/>
                              <wpg:grpSpPr>
                                <a:xfrm>
                                  <a:off x="307885" y="6619837"/>
                                  <a:ext cx="250190" cy="283845"/>
                                  <a:chOff x="0" y="0"/>
                                  <a:chExt cx="250237" cy="284480"/>
                                </a:xfrm>
                              </wpg:grpSpPr>
                              <wps:wsp>
                                <wps:cNvPr id="813" name="Isosceles Triangle 813"/>
                                <wps:cNvSpPr/>
                                <wps:spPr>
                                  <a:xfrm rot="5400000">
                                    <a:off x="-17121" y="17121"/>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4123093" w14:textId="77777777" w:rsidR="00CC308A" w:rsidRDefault="00CC308A" w:rsidP="007808F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0" name="Text Box 3"/>
                                <wps:cNvSpPr txBox="1"/>
                                <wps:spPr>
                                  <a:xfrm>
                                    <a:off x="12891" y="69929"/>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27377" w14:textId="77777777" w:rsidR="00CC308A" w:rsidRDefault="00CC308A" w:rsidP="007808F4">
                                      <w:pPr>
                                        <w:pStyle w:val="TriangleNumbers"/>
                                        <w:rPr>
                                          <w:sz w:val="24"/>
                                          <w:szCs w:val="24"/>
                                        </w:rPr>
                                      </w:pPr>
                                      <w:r>
                                        <w:t>3</w:t>
                                      </w:r>
                                    </w:p>
                                    <w:p w14:paraId="3FD49A2F" w14:textId="77777777" w:rsidR="00CC308A" w:rsidRDefault="00CC308A" w:rsidP="007808F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494A7B38" id="_x0000_s1272" editas="canvas" style="width:366.75pt;height:552pt;mso-position-horizontal-relative:char;mso-position-vertical-relative:line" coordsize="46577,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">
                      <v:shape id="_x0000_s1273" type="#_x0000_t75" style="position:absolute;width:46577;height:70104;visibility:visible;mso-wrap-style:square">
                        <v:fill o:detectmouseclick="t"/>
                        <v:path o:connecttype="none"/>
                      </v:shape>
                      <v:shape id="Picture 1388" o:spid="_x0000_s1274" type="#_x0000_t75" style="position:absolute;left:4458;top:54846;width:37047;height:14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T2vFAAAA3QAAAA8AAABkcnMvZG93bnJldi54bWxEj0FrwkAQhe8F/8Mygre6MUKR6CpaqHiR&#10;UlvwOmTHJCQ7G7NrjP76zqHQ2wzvzXvfrDaDa1RPXag8G5hNE1DEubcVFwZ+vj9eF6BCRLbYeCYD&#10;DwqwWY9eVphZf+cv6k+xUBLCIUMDZYxtpnXIS3IYpr4lFu3iO4dR1q7QtsO7hLtGp0nyph1WLA0l&#10;tvReUl6fbs5AnR7rhtJ8vn3WdnfeXz9pH3tjJuNhuwQVaYj/5r/rgxX8+UJw5RsZQa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4k9rxQAAAN0AAAAPAAAAAAAAAAAAAAAA&#10;AJ8CAABkcnMvZG93bnJldi54bWxQSwUGAAAAAAQABAD3AAAAkQMAAAAA&#10;" stroked="t" strokecolor="#bfbfbf [2412]">
                        <v:imagedata r:id="rId88" o:title=""/>
                        <v:shadow on="t" color="black" opacity="26214f" origin="-.5,-.5" offset=".74836mm,.74836mm"/>
                        <v:path arrowok="t"/>
                      </v:shape>
                      <v:shape id="Picture 1387" o:spid="_x0000_s1275" type="#_x0000_t75" style="position:absolute;left:3133;top:20725;width:15899;height:2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lfDAAAA3QAAAA8AAABkcnMvZG93bnJldi54bWxET99rwjAQfhf2P4Qb+KbJVnGlM4oMBBFB&#10;rGNjb0dza4vNpTRR639vBMG3+/h+3mzR20acqfO1Yw1vYwWCuHCm5lLD92E1SkH4gGywcUwaruRh&#10;MX8ZzDAz7sJ7OuehFDGEfYYaqhDaTEpfVGTRj11LHLl/11kMEXalNB1eYrht5LtSU2mx5thQYUtf&#10;FRXH/GQ1qGTjw/HvZ7LfuVTlv8l2iWuv9fC1X36CCNSHp/jhXps4P0k/4P5NPEH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62V8MAAADdAAAADwAAAAAAAAAAAAAAAACf&#10;AgAAZHJzL2Rvd25yZXYueG1sUEsFBgAAAAAEAAQA9wAAAI8DAAAAAA==&#10;" stroked="t" strokecolor="#bfbfbf [2412]">
                        <v:imagedata r:id="rId89" o:title=""/>
                        <v:shadow on="t" color="black" opacity="26214f" origin="-.5,-.5" offset=".74836mm,.74836mm"/>
                        <v:path arrowok="t"/>
                      </v:shape>
                      <v:shape id="Picture 1385" o:spid="_x0000_s1276" type="#_x0000_t75" style="position:absolute;left:24986;top:4131;width:20613;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gJ2XFAAAA3QAAAA8AAABkcnMvZG93bnJldi54bWxETz1vwjAQ3Sv1P1hXqVtx2ogKpXFQhUAw&#10;wFBg6HiKjzhgn9PYQPrvcaVKbPf0Pq+cDs6KC/Wh9azgdZSBIK69brlRsN8tXiYgQkTWaD2Tgl8K&#10;MK0eH0ostL/yF122sREphEOBCkyMXSFlqA05DCPfESfu4HuHMcG+kbrHawp3Vr5l2bt02HJqMNjR&#10;zFB92p6dgtnqeBrnS7tZz+f77598oc3ObpR6fho+P0BEGuJd/O9e6TQ/n4zh75t0gq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dlxQAAAN0AAAAPAAAAAAAAAAAAAAAA&#10;AJ8CAABkcnMvZG93bnJldi54bWxQSwUGAAAAAAQABAD3AAAAkQMAAAAA&#10;" stroked="t" strokecolor="#bfbfbf [2412]">
                        <v:imagedata r:id="rId90" o:title=""/>
                        <v:shadow on="t" color="black" opacity="26214f" origin="-.5,-.5" offset=".74836mm,.74836mm"/>
                        <v:path arrowok="t"/>
                      </v:shape>
                      <v:shape id="Picture 1384" o:spid="_x0000_s1277" type="#_x0000_t75" style="position:absolute;left:106;top:524;width:23817;height:15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mFPEAAAA3QAAAA8AAABkcnMvZG93bnJldi54bWxET01rwkAQvRf8D8sIvdWNtkiM2YgIlkIv&#10;1raotyE7zYZmZ0N2jfHfuwWht3m8z8lXg21ET52vHSuYThIQxKXTNVcKvj63TykIH5A1No5JwZU8&#10;rIrRQ46Zdhf+oH4fKhFD2GeowITQZlL60pBFP3EtceR+XGcxRNhVUnd4ieG2kbMkmUuLNccGgy1t&#10;DJW/+7NV8J7Y4E797uy+D6/H2XFn/KIySj2Oh/USRKAh/Ivv7jcd5z+nL/D3TTxBF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1mFPEAAAA3QAAAA8AAAAAAAAAAAAAAAAA&#10;nwIAAGRycy9kb3ducmV2LnhtbFBLBQYAAAAABAAEAPcAAACQAwAAAAA=&#10;" stroked="t" strokecolor="#bfbfbf [2412]">
                        <v:imagedata r:id="rId91" o:title=""/>
                        <v:shadow on="t" color="black" opacity="26214f" origin="-.5,-.5" offset=".74836mm,.74836mm"/>
                        <v:path arrowok="t"/>
                      </v:shape>
                      <v:rect id="Rectangle 41" o:spid="_x0000_s1278" style="position:absolute;left:5143;top:13230;width:18780;height:2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P0cUA&#10;AADbAAAADwAAAGRycy9kb3ducmV2LnhtbESPQWvCQBSE74L/YXlCb7oxWJE0G1GL1NKLpsXza/aZ&#10;BLNv0+xW0/76bkHwOMzMN0y67E0jLtS52rKC6SQCQVxYXXOp4ON9O16AcB5ZY2OZFPyQg2U2HKSY&#10;aHvlA11yX4oAYZeggsr7NpHSFRUZdBPbEgfvZDuDPsiulLrDa4CbRsZRNJcGaw4LFba0qag4599G&#10;wf4lOr9+Ph7f6vhY2nb3fPj9itdKPYz61RMIT72/h2/tnVYwm8L/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Y/RxQAAANsAAAAPAAAAAAAAAAAAAAAAAJgCAABkcnMv&#10;ZG93bnJldi54bWxQSwUGAAAAAAQABAD1AAAAigMAAAAA&#10;" filled="f" strokecolor="#f79646" strokeweight="3pt"/>
                      <v:rect id="Rectangle 853" o:spid="_x0000_s1279" style="position:absolute;left:5143;top:7761;width:17823;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v0sYA&#10;AADcAAAADwAAAGRycy9kb3ducmV2LnhtbESPT2vCQBTE74LfYXlCb7ppiiIxG+kfShUvNRXPz+wz&#10;CWbfptmtpn56Vyj0OMzMb5h02ZtGnKlztWUFj5MIBHFhdc2lgt3X+3gOwnlkjY1lUvBLDpbZcJBi&#10;ou2Ft3TOfSkChF2CCirv20RKV1Rk0E1sSxy8o+0M+iC7UuoOLwFuGhlH0UwarDksVNjSa0XFKf8x&#10;Cj4/otP6MN1v6nhf2nb1tr1+xy9KPYz65wUIT73/D/+1V1rBfPoE9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jv0sYAAADcAAAADwAAAAAAAAAAAAAAAACYAgAAZHJz&#10;L2Rvd25yZXYueG1sUEsFBgAAAAAEAAQA9QAAAIsDAAAAAA==&#10;" filled="f" strokecolor="#f79646" strokeweight="3pt">
                        <v:textbox>
                          <w:txbxContent>
                            <w:p w14:paraId="5C355999" w14:textId="77777777" w:rsidR="00CC308A" w:rsidRPr="008A0F1A" w:rsidRDefault="00CC308A" w:rsidP="00843522">
                              <w:pPr>
                                <w:rPr>
                                  <w:rFonts w:eastAsia="Times New Roman"/>
                                  <w:color w:val="FFFFFF" w:themeColor="background1"/>
                                </w:rPr>
                              </w:pPr>
                            </w:p>
                          </w:txbxContent>
                        </v:textbox>
                      </v:rect>
                      <v:rect id="Rectangle 1018" o:spid="_x0000_s1280" style="position:absolute;left:27594;top:9629;width:17469;height:2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cPccA&#10;AADdAAAADwAAAGRycy9kb3ducmV2LnhtbESPT0/DMAzF75P4DpGRuG3JKoFQaTrxR4ghLqygnb3G&#10;a6s1TmnCVvj0+DCJm633/N7PxWryvTrSGLvAFpYLA4q4Dq7jxsLnx/P8FlRMyA77wGThhyKsyotZ&#10;gbkLJ97QsUqNkhCOOVpoUxpyrWPdkse4CAOxaPswekyyjo12I54k3Pc6M+ZGe+xYGloc6LGl+lB9&#10;ewvvL+bwurvevnXZtgnD+mnz+5U9WHt1Od3fgUo0pX/z+XrtBN8sBVe+kRF0+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X3D3HAAAA3QAAAA8AAAAAAAAAAAAAAAAAmAIAAGRy&#10;cy9kb3ducmV2LnhtbFBLBQYAAAAABAAEAPUAAACMAwAAAAA=&#10;" filled="f" strokecolor="#f79646" strokeweight="3pt">
                        <v:textbox>
                          <w:txbxContent>
                            <w:p w14:paraId="772142B0" w14:textId="77777777" w:rsidR="00CC308A" w:rsidRPr="008A0F1A" w:rsidRDefault="00CC308A" w:rsidP="008F002C">
                              <w:pPr>
                                <w:rPr>
                                  <w:rFonts w:eastAsia="Times New Roman"/>
                                  <w:color w:val="FFFFFF" w:themeColor="background1"/>
                                </w:rPr>
                              </w:pPr>
                            </w:p>
                          </w:txbxContent>
                        </v:textbox>
                      </v:rect>
                      <v:shape id="Picture 32" o:spid="_x0000_s1281" type="#_x0000_t75" style="position:absolute;left:17601;top:34004;width:27462;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5nHDAAAA2wAAAA8AAABkcnMvZG93bnJldi54bWxEj0FrwkAUhO+F/oflFXqrm0ZaJLoJpUXI&#10;TRpFPT6yz2ww+zZk15j+e1cQehxm5htmVUy2EyMNvnWs4H2WgCCunW65UbDbrt8WIHxA1tg5JgV/&#10;5KHIn59WmGl35V8aq9CICGGfoQITQp9J6WtDFv3M9cTRO7nBYohyaKQe8BrhtpNpknxKiy3HBYM9&#10;fRuqz9XFKtjscPGz36d++3GgcX6sJi5Lo9Try/S1BBFoCv/hR7vUCuYp3L/EHy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XmccMAAADbAAAADwAAAAAAAAAAAAAAAACf&#10;AgAAZHJzL2Rvd25yZXYueG1sUEsFBgAAAAAEAAQA9wAAAI8DAAAAAA==&#10;" stroked="t" strokecolor="#bfbfbf [2412]">
                        <v:imagedata r:id="rId92" o:title=""/>
                        <v:shadow on="t" color="black" opacity="26214f" origin="-.5,-.5" offset=".74836mm,.74836mm"/>
                        <v:path arrowok="t"/>
                      </v:shape>
                      <v:shape id="Picture 51" o:spid="_x0000_s1282" type="#_x0000_t75" style="position:absolute;left:15030;top:47511;width:22403;height:4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vdnGAAAA2wAAAA8AAABkcnMvZG93bnJldi54bWxEj0FLAzEUhO9C/0N4BS9is1Wssm1aSkEs&#10;iGi3tfT42LxuliYv203srv/eCILHYWa+YWaL3llxoTbUnhWMRxkI4tLrmisFu+3z7ROIEJE1Ws+k&#10;4JsCLOaDqxnm2ne8oUsRK5EgHHJUYGJscilDachhGPmGOHlH3zqMSbaV1C12Ce6svMuyiXRYc1ow&#10;2NDKUHkqvpyCwt4fbuxnb95ez/v3dfb48dLETqnrYb+cgojUx//wX3utFTyM4fdL+gF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q92cYAAADbAAAADwAAAAAAAAAAAAAA&#10;AACfAgAAZHJzL2Rvd25yZXYueG1sUEsFBgAAAAAEAAQA9wAAAJIDAAAAAA==&#10;" stroked="t" strokecolor="#bfbfbf [2412]">
                        <v:imagedata r:id="rId93" o:title=""/>
                        <v:shadow on="t" color="black" opacity="26214f" origin="-.5,-.5" offset=".74836mm,.74836mm"/>
                        <v:path arrowok="t"/>
                      </v:shape>
                      <v:group id="Group 1021" o:spid="_x0000_s1283" style="position:absolute;left:39753;top:49314;width:2845;height:2502"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Isosceles Triangle 1022" o:spid="_x0000_s1284"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xd8IA&#10;AADdAAAADwAAAGRycy9kb3ducmV2LnhtbERPTWvCQBC9C/6HZYTedGPAUqOrBKXSa1OpHofsmI1m&#10;Z9PsatJ/3y0UepvH+5z1drCNeFDna8cK5rMEBHHpdM2VguPH6/QFhA/IGhvHpOCbPGw349EaM+16&#10;fqdHESoRQ9hnqMCE0GZS+tKQRT9zLXHkLq6zGCLsKqk77GO4bWSaJM/SYs2xwWBLO0PlrbhbBcvP&#10;/n7e5+br1Cz2V/SHW5UXR6WeJkO+AhFoCP/iP/ebjvOTNI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3F3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14:paraId="3BE53331"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 </w:t>
                                </w:r>
                              </w:p>
                            </w:txbxContent>
                          </v:textbox>
                        </v:shape>
                        <v:shape id="Text Box 3" o:spid="_x0000_s1285" type="#_x0000_t202" style="position:absolute;left:68112;top:81383;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XxcQA&#10;AADdAAAADwAAAGRycy9kb3ducmV2LnhtbERPTUsDMRC9C/6HMII3m7SCyNq0iK3gobVaFfQ2bsbd&#10;xc1kSabb7b9vCoK3ebzPmc4H36qeYmoCWxiPDCjiMriGKwvvb49Xt6CSIDtsA5OFAyWYz87Ppli4&#10;sOdX6rdSqRzCqUALtUhXaJ3KmjymUeiIM/cTokfJMFbaRdzncN/qiTE32mPDuaHGjh5qKn+3O2+h&#10;/Uxx9W3kq19Ua3nZ6N3Hcvxs7eXFcH8HSmiQf/Gf+8nl+WZyDadv8gl6d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18XEAAAA3QAAAA8AAAAAAAAAAAAAAAAAmAIAAGRycy9k&#10;b3ducmV2LnhtbFBLBQYAAAAABAAEAPUAAACJAwAAAAA=&#10;" filled="f" stroked="f" strokeweight=".5pt">
                          <v:textbox inset="0,0,0,0">
                            <w:txbxContent>
                              <w:p w14:paraId="39D36EF8"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2</w:t>
                                </w:r>
                              </w:p>
                            </w:txbxContent>
                          </v:textbox>
                        </v:shape>
                      </v:group>
                      <v:group id="Group 1139" o:spid="_x0000_s1286" style="position:absolute;left:987;top:42030;width:2502;height:2839"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Isosceles Triangle 1140" o:spid="_x0000_s1287" type="#_x0000_t5" style="position:absolute;left:-17121;top:17121;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O4MUA&#10;AADdAAAADwAAAGRycy9kb3ducmV2LnhtbESPT4vCQAzF7wt+hyGCt3XadZGlOooKwnpZ8A+Lx9CJ&#10;bbGTKZ2x1m9vDoK3hPfy3i/zZe9q1VEbKs8G0nECijj3tuLCwOm4/fwBFSKyxdozGXhQgOVi8DHH&#10;zPo776k7xEJJCIcMDZQxNpnWIS/JYRj7hli0i28dRlnbQtsW7xLuav2VJFPtsGJpKLGhTUn59XBz&#10;Bv7Xk9VtW9Tdjtc+/esvzfl03BkzGvarGahIfXybX9e/VvDTb+GXb2QE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Y7gxQAAAN0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78530B05"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 </w:t>
                                </w:r>
                              </w:p>
                            </w:txbxContent>
                          </v:textbox>
                        </v:shape>
                        <v:shape id="Text Box 3" o:spid="_x0000_s1288" type="#_x0000_t202" style="position:absolute;left:12891;top:69929;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eYMUA&#10;AADdAAAADwAAAGRycy9kb3ducmV2LnhtbERPS0vDQBC+F/wPywi9tZuIFIndFvEBHvrQaqHexuyY&#10;BLOzYXeaxn/vFgRv8/E9Z74cXKt6CrHxbCCfZqCIS28brgy8vz1NbkBFQbbYeiYDPxRhubgYzbGw&#10;/sSv1O+kUimEY4EGapGu0DqWNTmMU98RJ+7LB4eSYKi0DXhK4a7VV1k20w4bTg01dnRfU/m9OzoD&#10;7SGG1WcmH/1DtZaXrT7uH/ONMePL4e4WlNAg/+I/97NN8/PrG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p5gxQAAAN0AAAAPAAAAAAAAAAAAAAAAAJgCAABkcnMv&#10;ZG93bnJldi54bWxQSwUGAAAAAAQABAD1AAAAigMAAAAA&#10;" filled="f" stroked="f" strokeweight=".5pt">
                          <v:textbox inset="0,0,0,0">
                            <w:txbxContent>
                              <w:p w14:paraId="78156698"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1</w:t>
                                </w:r>
                              </w:p>
                              <w:p w14:paraId="680DC4DC" w14:textId="77777777" w:rsidR="00CC308A" w:rsidRPr="008A0F1A" w:rsidRDefault="00CC308A" w:rsidP="008A0F1A">
                                <w:pPr>
                                  <w:pStyle w:val="NormalWeb"/>
                                  <w:spacing w:before="0" w:beforeAutospacing="0" w:after="0" w:afterAutospacing="0"/>
                                  <w:jc w:val="center"/>
                                  <w:rPr>
                                    <w:rFonts w:asciiTheme="minorHAnsi" w:hAnsiTheme="minorHAnsi"/>
                                    <w:color w:val="FFFFFF" w:themeColor="background1"/>
                                  </w:rPr>
                                </w:pPr>
                                <w:r w:rsidRPr="008A0F1A">
                                  <w:rPr>
                                    <w:rFonts w:asciiTheme="minorHAnsi" w:eastAsia="Calibri" w:hAnsiTheme="minorHAnsi" w:cs="Arial"/>
                                    <w:b/>
                                    <w:bCs/>
                                    <w:color w:val="FFFFFF" w:themeColor="background1"/>
                                    <w:sz w:val="18"/>
                                    <w:szCs w:val="18"/>
                                  </w:rPr>
                                  <w:t> </w:t>
                                </w:r>
                              </w:p>
                            </w:txbxContent>
                          </v:textbox>
                        </v:shape>
                      </v:group>
                      <v:line id="Straight Connector 807" o:spid="_x0000_s1289" style="position:absolute;flip:y;visibility:visible;mso-wrap-style:square" from="987,18283" to="45063,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8wOsYAAADcAAAADwAAAGRycy9kb3ducmV2LnhtbESPQWvCQBSE7wX/w/KE3nRjDzZGV1Gp&#10;pVARjB709sg+k2j2bchuNe2vdwWhx2FmvmEms9ZU4kqNKy0rGPQjEMSZ1SXnCva7VS8G4Tyyxsoy&#10;KfglB7Np52WCibY33tI19bkIEHYJKii8rxMpXVaQQde3NXHwTrYx6INscqkbvAW4qeRbFA2lwZLD&#10;QoE1LQvKLumPUcCHhc3+Nvo7/jzX6ejDrPPjYK3Ua7edj0F4av1/+Nn+0gri6B0eZ8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vMDrGAAAA3AAAAA8AAAAAAAAA&#10;AAAAAAAAoQIAAGRycy9kb3ducmV2LnhtbFBLBQYAAAAABAAEAPkAAACUAwAAAAA=&#10;" strokecolor="#4f81bd [3204]" strokeweight="3pt">
                        <v:shadow on="t" color="black" opacity="22937f" origin=",.5" offset="0,.63889mm"/>
                      </v:line>
                      <v:group id="Group 811" o:spid="_x0000_s1290" style="position:absolute;left:3078;top:66198;width:2502;height:2838" coordsize="250237,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Isosceles Triangle 813" o:spid="_x0000_s1291" type="#_x0000_t5" style="position:absolute;left:-17121;top:17121;width:284480;height:250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SssEA&#10;AADcAAAADwAAAGRycy9kb3ducmV2LnhtbESPzQrCMBCE74LvEFbwpmkVRKpRVBD0IviDeFyatS02&#10;m9LEWt/eCILHYWa+YebL1pSiodoVlhXEwwgEcWp1wZmCy3k7mIJwHlljaZkUvMnBctHtzDHR9sVH&#10;ak4+EwHCLkEFufdVIqVLczLohrYiDt7d1gZ9kHUmdY2vADelHEXRRBosOCzkWNEmp/RxehoF1/V4&#10;9dxmZbPntY0P7b26Xc57pfq9djUD4an1//CvvdMKpvEYvmfC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7ErL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64123093" w14:textId="77777777" w:rsidR="00CC308A" w:rsidRDefault="00CC308A" w:rsidP="007808F4">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92" type="#_x0000_t202" style="position:absolute;left:12891;top:69929;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OMMA&#10;AADcAAAADwAAAGRycy9kb3ducmV2LnhtbERPTU/CQBC9m/gfNmPCTbZIQkhlIUYk4aAIqInexu7Y&#10;NnRnm92hlH/PHkw4vrzv2aJ3jeooxNqzgdEwA0VceFtzaeDzY3U/BRUF2WLjmQycKcJifnszw9z6&#10;E++o20upUgjHHA1UIm2udSwqchiHviVO3J8PDiXBUGob8JTCXaMfsmyiHdacGips6bmi4rA/OgPN&#10;dwyvv5n8dMvyTbbv+vj1MtoYM7jrnx5BCfVyFf+719bAdJz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ROMMAAADcAAAADwAAAAAAAAAAAAAAAACYAgAAZHJzL2Rv&#10;d25yZXYueG1sUEsFBgAAAAAEAAQA9QAAAIgDAAAAAA==&#10;" filled="f" stroked="f" strokeweight=".5pt">
                          <v:textbox inset="0,0,0,0">
                            <w:txbxContent>
                              <w:p w14:paraId="75C27377" w14:textId="77777777" w:rsidR="00CC308A" w:rsidRDefault="00CC308A" w:rsidP="007808F4">
                                <w:pPr>
                                  <w:pStyle w:val="TriangleNumbers"/>
                                  <w:rPr>
                                    <w:sz w:val="24"/>
                                    <w:szCs w:val="24"/>
                                  </w:rPr>
                                </w:pPr>
                                <w:r>
                                  <w:t>3</w:t>
                                </w:r>
                              </w:p>
                              <w:p w14:paraId="3FD49A2F" w14:textId="77777777" w:rsidR="00CC308A" w:rsidRDefault="00CC308A" w:rsidP="007808F4">
                                <w:pPr>
                                  <w:pStyle w:val="NormalWeb"/>
                                  <w:spacing w:before="0" w:beforeAutospacing="0" w:after="0" w:afterAutospacing="0"/>
                                  <w:jc w:val="center"/>
                                </w:pPr>
                                <w:r>
                                  <w:rPr>
                                    <w:rFonts w:eastAsia="Calibri" w:cs="Arial"/>
                                    <w:b/>
                                    <w:bCs/>
                                    <w:color w:val="FFFFFF"/>
                                    <w:sz w:val="18"/>
                                    <w:szCs w:val="18"/>
                                  </w:rPr>
                                  <w:t> </w:t>
                                </w:r>
                              </w:p>
                            </w:txbxContent>
                          </v:textbox>
                        </v:shape>
                      </v:group>
                      <w10:anchorlock/>
                    </v:group>
                  </w:pict>
                </mc:Fallback>
              </mc:AlternateContent>
            </w:r>
          </w:p>
        </w:tc>
        <w:tc>
          <w:tcPr>
            <w:tcW w:w="3702" w:type="dxa"/>
            <w:tcBorders>
              <w:top w:val="single" w:sz="4" w:space="0" w:color="DBE5F1" w:themeColor="accent1" w:themeTint="33"/>
              <w:left w:val="single" w:sz="4" w:space="0" w:color="DBE5F1" w:themeColor="accent1" w:themeTint="33"/>
              <w:right w:val="single" w:sz="36" w:space="0" w:color="4F81BD"/>
            </w:tcBorders>
          </w:tcPr>
          <w:p w14:paraId="12CF2324" w14:textId="77777777" w:rsidR="002A5851" w:rsidRPr="0095295C" w:rsidRDefault="00B368A7" w:rsidP="00B368A7">
            <w:pPr>
              <w:pStyle w:val="Heading2"/>
              <w:outlineLvl w:val="1"/>
              <w:cnfStyle w:val="000000100000" w:firstRow="0" w:lastRow="0" w:firstColumn="0" w:lastColumn="0" w:oddVBand="0" w:evenVBand="0" w:oddHBand="1" w:evenHBand="0" w:firstRowFirstColumn="0" w:firstRowLastColumn="0" w:lastRowFirstColumn="0" w:lastRowLastColumn="0"/>
            </w:pPr>
            <w:r>
              <w:t>Prerequisites</w:t>
            </w:r>
          </w:p>
        </w:tc>
      </w:tr>
      <w:tr w:rsidR="006B5979" w:rsidRPr="00CF61F8" w14:paraId="1C662E98" w14:textId="77777777" w:rsidTr="008C39A9">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71D4C8B1" w14:textId="77777777" w:rsidR="006B5979" w:rsidRPr="002A33A9" w:rsidRDefault="006B5979" w:rsidP="008C39A9">
            <w:pPr>
              <w:pStyle w:val="SmallSpace"/>
            </w:pPr>
          </w:p>
        </w:tc>
        <w:tc>
          <w:tcPr>
            <w:tcW w:w="3702" w:type="dxa"/>
            <w:tcBorders>
              <w:top w:val="nil"/>
              <w:left w:val="single" w:sz="4" w:space="0" w:color="DBE5F1" w:themeColor="accent1" w:themeTint="33"/>
              <w:bottom w:val="nil"/>
              <w:right w:val="single" w:sz="36" w:space="0" w:color="4F81BD"/>
            </w:tcBorders>
          </w:tcPr>
          <w:p w14:paraId="0B24194D" w14:textId="77777777" w:rsidR="00951CC5" w:rsidRPr="00CF61F8" w:rsidRDefault="00951CC5" w:rsidP="00B01F81">
            <w:pPr>
              <w:pStyle w:val="ListParagraph"/>
              <w:numPr>
                <w:ilvl w:val="0"/>
                <w:numId w:val="43"/>
              </w:numPr>
              <w:ind w:left="324"/>
              <w:cnfStyle w:val="000000000000" w:firstRow="0" w:lastRow="0" w:firstColumn="0" w:lastColumn="0" w:oddVBand="0" w:evenVBand="0" w:oddHBand="0" w:evenHBand="0" w:firstRowFirstColumn="0" w:firstRowLastColumn="0" w:lastRowFirstColumn="0" w:lastRowLastColumn="0"/>
              <w:rPr>
                <w:rFonts w:eastAsiaTheme="minorHAnsi"/>
              </w:rPr>
            </w:pPr>
            <w:r w:rsidRPr="00CF61F8">
              <w:rPr>
                <w:rFonts w:eastAsiaTheme="minorHAnsi"/>
              </w:rPr>
              <w:t xml:space="preserve">The </w:t>
            </w:r>
            <w:r w:rsidR="00F97DAC" w:rsidRPr="00CF61F8">
              <w:rPr>
                <w:rFonts w:eastAsiaTheme="minorHAnsi"/>
              </w:rPr>
              <w:t>proposal</w:t>
            </w:r>
            <w:r w:rsidRPr="00CF61F8">
              <w:rPr>
                <w:rFonts w:eastAsiaTheme="minorHAnsi"/>
              </w:rPr>
              <w:t xml:space="preserve"> specifies the </w:t>
            </w:r>
            <w:r w:rsidR="00BD42CD" w:rsidRPr="00CF61F8">
              <w:rPr>
                <w:rFonts w:eastAsiaTheme="minorHAnsi"/>
              </w:rPr>
              <w:t>Select Sponsor (the Grants.G</w:t>
            </w:r>
            <w:r w:rsidRPr="00CF61F8">
              <w:rPr>
                <w:rFonts w:eastAsiaTheme="minorHAnsi"/>
              </w:rPr>
              <w:t>ov</w:t>
            </w:r>
            <w:r w:rsidR="00D05862" w:rsidRPr="00CF61F8">
              <w:rPr>
                <w:rFonts w:eastAsiaTheme="minorHAnsi"/>
              </w:rPr>
              <w:t xml:space="preserve"> </w:t>
            </w:r>
            <w:r w:rsidRPr="00CF61F8">
              <w:rPr>
                <w:rFonts w:eastAsiaTheme="minorHAnsi"/>
              </w:rPr>
              <w:t>agency that published the original Funding Opportunity Announcement).</w:t>
            </w:r>
          </w:p>
          <w:p w14:paraId="02EB6123" w14:textId="77777777" w:rsidR="00E9705B" w:rsidRPr="00CF61F8" w:rsidRDefault="00951CC5" w:rsidP="00B01F81">
            <w:pPr>
              <w:pStyle w:val="ListParagraph"/>
              <w:numPr>
                <w:ilvl w:val="0"/>
                <w:numId w:val="43"/>
              </w:numPr>
              <w:ind w:left="324"/>
              <w:cnfStyle w:val="000000000000" w:firstRow="0" w:lastRow="0" w:firstColumn="0" w:lastColumn="0" w:oddVBand="0" w:evenVBand="0" w:oddHBand="0" w:evenHBand="0" w:firstRowFirstColumn="0" w:firstRowLastColumn="0" w:lastRowFirstColumn="0" w:lastRowLastColumn="0"/>
              <w:rPr>
                <w:rFonts w:eastAsiaTheme="minorHAnsi"/>
              </w:rPr>
            </w:pPr>
            <w:r w:rsidRPr="00CF61F8">
              <w:rPr>
                <w:rFonts w:eastAsiaTheme="minorHAnsi"/>
              </w:rPr>
              <w:t xml:space="preserve">While not a technical requirement, it is assumed the </w:t>
            </w:r>
            <w:r w:rsidR="00F97DAC" w:rsidRPr="00CF61F8">
              <w:rPr>
                <w:rFonts w:eastAsiaTheme="minorHAnsi"/>
              </w:rPr>
              <w:t>proposal</w:t>
            </w:r>
            <w:r w:rsidRPr="00CF61F8">
              <w:rPr>
                <w:rFonts w:eastAsiaTheme="minorHAnsi"/>
              </w:rPr>
              <w:t xml:space="preserve"> also specifies</w:t>
            </w:r>
            <w:r w:rsidR="00BD42CD" w:rsidRPr="00CF61F8">
              <w:rPr>
                <w:rFonts w:eastAsiaTheme="minorHAnsi"/>
              </w:rPr>
              <w:t xml:space="preserve"> the Prime S</w:t>
            </w:r>
            <w:r w:rsidR="00E9705B" w:rsidRPr="00CF61F8">
              <w:rPr>
                <w:rFonts w:eastAsiaTheme="minorHAnsi"/>
              </w:rPr>
              <w:t xml:space="preserve">ponsor (the primary awardee that is granting your institution a subaward.) </w:t>
            </w:r>
          </w:p>
          <w:p w14:paraId="1AFA3E1B" w14:textId="77777777" w:rsidR="008F002C" w:rsidRPr="00CF61F8" w:rsidRDefault="00C650C1" w:rsidP="00B01F81">
            <w:pPr>
              <w:pStyle w:val="ListParagraph"/>
              <w:numPr>
                <w:ilvl w:val="0"/>
                <w:numId w:val="43"/>
              </w:numPr>
              <w:ind w:left="324"/>
              <w:cnfStyle w:val="000000000000" w:firstRow="0" w:lastRow="0" w:firstColumn="0" w:lastColumn="0" w:oddVBand="0" w:evenVBand="0" w:oddHBand="0" w:evenHBand="0" w:firstRowFirstColumn="0" w:firstRowLastColumn="0" w:lastRowFirstColumn="0" w:lastRowLastColumn="0"/>
              <w:rPr>
                <w:rFonts w:eastAsiaTheme="minorHAnsi"/>
              </w:rPr>
            </w:pPr>
            <w:r w:rsidRPr="00CF61F8">
              <w:rPr>
                <w:rFonts w:eastAsiaTheme="minorHAnsi"/>
              </w:rPr>
              <w:t xml:space="preserve">The </w:t>
            </w:r>
            <w:r w:rsidR="00F97DAC" w:rsidRPr="00CF61F8">
              <w:rPr>
                <w:rFonts w:eastAsiaTheme="minorHAnsi"/>
              </w:rPr>
              <w:t>proposal</w:t>
            </w:r>
            <w:r w:rsidRPr="00CF61F8">
              <w:rPr>
                <w:rFonts w:eastAsiaTheme="minorHAnsi"/>
              </w:rPr>
              <w:t xml:space="preserve"> specifies </w:t>
            </w:r>
            <w:r w:rsidR="00EC55BD" w:rsidRPr="00CF61F8">
              <w:rPr>
                <w:rFonts w:eastAsiaTheme="minorHAnsi"/>
              </w:rPr>
              <w:t xml:space="preserve">a </w:t>
            </w:r>
            <w:r w:rsidR="008F002C" w:rsidRPr="00CF61F8">
              <w:rPr>
                <w:rFonts w:eastAsiaTheme="minorHAnsi"/>
              </w:rPr>
              <w:t>submission method other than “Click Grants via Grants.Gov</w:t>
            </w:r>
            <w:r w:rsidR="00EC55BD" w:rsidRPr="00CF61F8">
              <w:rPr>
                <w:rFonts w:eastAsiaTheme="minorHAnsi"/>
              </w:rPr>
              <w:t>.”</w:t>
            </w:r>
          </w:p>
          <w:p w14:paraId="6994E3B7" w14:textId="77777777" w:rsidR="00F76D38" w:rsidRPr="00CF61F8" w:rsidRDefault="00F76D38" w:rsidP="00B01F81">
            <w:pPr>
              <w:pStyle w:val="ListParagraph"/>
              <w:numPr>
                <w:ilvl w:val="0"/>
                <w:numId w:val="43"/>
              </w:numPr>
              <w:ind w:left="324"/>
              <w:cnfStyle w:val="000000000000" w:firstRow="0" w:lastRow="0" w:firstColumn="0" w:lastColumn="0" w:oddVBand="0" w:evenVBand="0" w:oddHBand="0" w:evenHBand="0" w:firstRowFirstColumn="0" w:firstRowLastColumn="0" w:lastRowFirstColumn="0" w:lastRowLastColumn="0"/>
            </w:pPr>
            <w:r w:rsidRPr="00CF61F8">
              <w:rPr>
                <w:rFonts w:eastAsiaTheme="minorHAnsi"/>
              </w:rPr>
              <w:t xml:space="preserve">While not </w:t>
            </w:r>
            <w:r w:rsidR="00C650C1" w:rsidRPr="00CF61F8">
              <w:rPr>
                <w:rFonts w:eastAsiaTheme="minorHAnsi"/>
              </w:rPr>
              <w:t>a technical requirement</w:t>
            </w:r>
            <w:r w:rsidRPr="00CF61F8">
              <w:rPr>
                <w:rFonts w:eastAsiaTheme="minorHAnsi"/>
              </w:rPr>
              <w:t xml:space="preserve">, it is assumed financial data has been </w:t>
            </w:r>
            <w:r w:rsidR="00C650C1" w:rsidRPr="00CF61F8">
              <w:rPr>
                <w:rFonts w:eastAsiaTheme="minorHAnsi"/>
              </w:rPr>
              <w:t>entered</w:t>
            </w:r>
            <w:r w:rsidR="00F97DAC" w:rsidRPr="00CF61F8">
              <w:rPr>
                <w:rFonts w:eastAsiaTheme="minorHAnsi"/>
              </w:rPr>
              <w:t xml:space="preserve"> in the f</w:t>
            </w:r>
            <w:r w:rsidRPr="00CF61F8">
              <w:rPr>
                <w:rFonts w:eastAsiaTheme="minorHAnsi"/>
              </w:rPr>
              <w:t xml:space="preserve">unding </w:t>
            </w:r>
            <w:r w:rsidR="00F97DAC" w:rsidRPr="00CF61F8">
              <w:rPr>
                <w:rFonts w:eastAsiaTheme="minorHAnsi"/>
              </w:rPr>
              <w:t>proposal</w:t>
            </w:r>
            <w:r w:rsidRPr="00CF61F8">
              <w:rPr>
                <w:rFonts w:eastAsiaTheme="minorHAnsi"/>
              </w:rPr>
              <w:t xml:space="preserve">’s </w:t>
            </w:r>
            <w:r w:rsidR="00F97DAC" w:rsidRPr="00CF61F8">
              <w:rPr>
                <w:rFonts w:eastAsiaTheme="minorHAnsi"/>
              </w:rPr>
              <w:t>budget</w:t>
            </w:r>
            <w:r w:rsidRPr="00CF61F8">
              <w:rPr>
                <w:rFonts w:eastAsiaTheme="minorHAnsi"/>
              </w:rPr>
              <w:t>.</w:t>
            </w:r>
          </w:p>
          <w:p w14:paraId="0D2D42BE" w14:textId="091E46F5" w:rsidR="00CF61F8" w:rsidRPr="00CF61F8" w:rsidRDefault="00CF61F8" w:rsidP="00CF61F8">
            <w:pPr>
              <w:pStyle w:val="SmallerSpace"/>
              <w:cnfStyle w:val="000000000000" w:firstRow="0" w:lastRow="0" w:firstColumn="0" w:lastColumn="0" w:oddVBand="0" w:evenVBand="0" w:oddHBand="0" w:evenHBand="0" w:firstRowFirstColumn="0" w:firstRowLastColumn="0" w:lastRowFirstColumn="0" w:lastRowLastColumn="0"/>
            </w:pPr>
          </w:p>
        </w:tc>
      </w:tr>
      <w:tr w:rsidR="006B5979" w:rsidRPr="002A33A9" w14:paraId="51F1D200" w14:textId="77777777" w:rsidTr="00C07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right w:val="single" w:sz="4" w:space="0" w:color="DBE5F1" w:themeColor="accent1" w:themeTint="33"/>
            </w:tcBorders>
            <w:shd w:val="clear" w:color="auto" w:fill="FFF8CD"/>
          </w:tcPr>
          <w:p w14:paraId="17164035" w14:textId="77777777" w:rsidR="006B5979" w:rsidRPr="002A33A9" w:rsidRDefault="006B5979" w:rsidP="008C39A9">
            <w:pPr>
              <w:pStyle w:val="SmallSpace"/>
            </w:pPr>
          </w:p>
        </w:tc>
        <w:tc>
          <w:tcPr>
            <w:tcW w:w="3702" w:type="dxa"/>
            <w:tcBorders>
              <w:left w:val="single" w:sz="4" w:space="0" w:color="DBE5F1" w:themeColor="accent1" w:themeTint="33"/>
              <w:right w:val="single" w:sz="36" w:space="0" w:color="4F81BD"/>
            </w:tcBorders>
          </w:tcPr>
          <w:p w14:paraId="4BA9F391" w14:textId="77777777" w:rsidR="006B5979" w:rsidRPr="00A56C36" w:rsidRDefault="0006634B" w:rsidP="006C3674">
            <w:pPr>
              <w:pStyle w:val="Heading2"/>
              <w:outlineLvl w:val="1"/>
              <w:cnfStyle w:val="000000100000" w:firstRow="0" w:lastRow="0" w:firstColumn="0" w:lastColumn="0" w:oddVBand="0" w:evenVBand="0" w:oddHBand="1" w:evenHBand="0" w:firstRowFirstColumn="0" w:firstRowLastColumn="0" w:lastRowFirstColumn="0" w:lastRowLastColumn="0"/>
              <w:rPr>
                <w:b w:val="0"/>
              </w:rPr>
            </w:pPr>
            <w:r>
              <w:t>Generate</w:t>
            </w:r>
            <w:r w:rsidR="006C3674">
              <w:t xml:space="preserve"> </w:t>
            </w:r>
            <w:r>
              <w:t>a</w:t>
            </w:r>
            <w:r w:rsidR="006C3674">
              <w:t xml:space="preserve"> Subaward Budget PDF</w:t>
            </w:r>
            <w:r w:rsidR="004215D1">
              <w:t xml:space="preserve"> </w:t>
            </w:r>
          </w:p>
        </w:tc>
      </w:tr>
      <w:tr w:rsidR="006B5979" w14:paraId="5B156485" w14:textId="77777777" w:rsidTr="008E1EBB">
        <w:trPr>
          <w:trHeight w:val="4815"/>
        </w:trPr>
        <w:tc>
          <w:tcPr>
            <w:cnfStyle w:val="001000000000" w:firstRow="0" w:lastRow="0" w:firstColumn="1" w:lastColumn="0" w:oddVBand="0" w:evenVBand="0" w:oddHBand="0" w:evenHBand="0" w:firstRowFirstColumn="0" w:firstRowLastColumn="0" w:lastRowFirstColumn="0" w:lastRowLastColumn="0"/>
            <w:tcW w:w="7458" w:type="dxa"/>
            <w:vMerge/>
            <w:tcBorders>
              <w:left w:val="single" w:sz="36" w:space="0" w:color="4F81BD"/>
              <w:bottom w:val="single" w:sz="36" w:space="0" w:color="4F81BD"/>
              <w:right w:val="single" w:sz="4" w:space="0" w:color="DBE5F1" w:themeColor="accent1" w:themeTint="33"/>
            </w:tcBorders>
            <w:shd w:val="clear" w:color="auto" w:fill="FFF8CD"/>
          </w:tcPr>
          <w:p w14:paraId="4512190D" w14:textId="77777777" w:rsidR="006B5979" w:rsidRPr="002A33A9" w:rsidRDefault="006B5979" w:rsidP="008C39A9">
            <w:pPr>
              <w:pStyle w:val="SmallSpace"/>
            </w:pPr>
          </w:p>
        </w:tc>
        <w:tc>
          <w:tcPr>
            <w:tcW w:w="3702" w:type="dxa"/>
            <w:tcBorders>
              <w:top w:val="nil"/>
              <w:left w:val="single" w:sz="4" w:space="0" w:color="DBE5F1" w:themeColor="accent1" w:themeTint="33"/>
              <w:bottom w:val="single" w:sz="36" w:space="0" w:color="4F81BD"/>
              <w:right w:val="single" w:sz="36" w:space="0" w:color="4F81BD"/>
            </w:tcBorders>
          </w:tcPr>
          <w:p w14:paraId="442993BE" w14:textId="77777777" w:rsidR="001D667A" w:rsidRDefault="001D667A" w:rsidP="00B01F81">
            <w:pPr>
              <w:pStyle w:val="List1"/>
              <w:numPr>
                <w:ilvl w:val="0"/>
                <w:numId w:val="17"/>
              </w:numPr>
              <w:cnfStyle w:val="000000000000" w:firstRow="0" w:lastRow="0" w:firstColumn="0" w:lastColumn="0" w:oddVBand="0" w:evenVBand="0" w:oddHBand="0" w:evenHBand="0" w:firstRowFirstColumn="0" w:firstRowLastColumn="0" w:lastRowFirstColumn="0" w:lastRowLastColumn="0"/>
            </w:pPr>
            <w:r>
              <w:t>From</w:t>
            </w:r>
            <w:r w:rsidR="006C3674">
              <w:t xml:space="preserve"> the </w:t>
            </w:r>
            <w:r w:rsidR="00BD42CD">
              <w:t>funding</w:t>
            </w:r>
            <w:r w:rsidR="00F97DAC">
              <w:t xml:space="preserve"> proposal</w:t>
            </w:r>
            <w:r w:rsidR="006C3674">
              <w:t xml:space="preserve"> </w:t>
            </w:r>
            <w:r w:rsidR="00F97DAC">
              <w:t>w</w:t>
            </w:r>
            <w:r w:rsidR="006C3674">
              <w:t xml:space="preserve">orkspace, click </w:t>
            </w:r>
            <w:r w:rsidR="006C3674" w:rsidRPr="00465832">
              <w:rPr>
                <w:b/>
              </w:rPr>
              <w:t>Export Budget to Subaward PDF</w:t>
            </w:r>
            <w:r w:rsidR="006B5979">
              <w:t>.</w:t>
            </w:r>
          </w:p>
          <w:p w14:paraId="0FE253A6" w14:textId="77777777" w:rsidR="001D667A" w:rsidRDefault="004215D1" w:rsidP="00B01F81">
            <w:pPr>
              <w:pStyle w:val="List1"/>
              <w:numPr>
                <w:ilvl w:val="0"/>
                <w:numId w:val="17"/>
              </w:numPr>
              <w:cnfStyle w:val="000000000000" w:firstRow="0" w:lastRow="0" w:firstColumn="0" w:lastColumn="0" w:oddVBand="0" w:evenVBand="0" w:oddHBand="0" w:evenHBand="0" w:firstRowFirstColumn="0" w:firstRowLastColumn="0" w:lastRowFirstColumn="0" w:lastRowLastColumn="0"/>
            </w:pPr>
            <w:r>
              <w:t xml:space="preserve">In the </w:t>
            </w:r>
            <w:r w:rsidR="00BD42CD">
              <w:t>pop-up window</w:t>
            </w:r>
            <w:r>
              <w:t xml:space="preserve">, click </w:t>
            </w:r>
            <w:r w:rsidRPr="001D667A">
              <w:rPr>
                <w:b/>
              </w:rPr>
              <w:t>OK</w:t>
            </w:r>
            <w:r>
              <w:t>.</w:t>
            </w:r>
            <w:r w:rsidR="00662FC2">
              <w:br/>
            </w:r>
            <w:r w:rsidR="00BD42CD">
              <w:t>A s</w:t>
            </w:r>
            <w:r w:rsidR="00951CC5">
              <w:t xml:space="preserve">uccess message indicates the PDF </w:t>
            </w:r>
            <w:r w:rsidR="00BD42CD">
              <w:t>was</w:t>
            </w:r>
            <w:r w:rsidR="00951CC5">
              <w:t xml:space="preserve"> created.</w:t>
            </w:r>
          </w:p>
          <w:p w14:paraId="2475ED17" w14:textId="35F194B2" w:rsidR="004215D1" w:rsidRDefault="00951CC5" w:rsidP="00B01F81">
            <w:pPr>
              <w:pStyle w:val="List1"/>
              <w:numPr>
                <w:ilvl w:val="0"/>
                <w:numId w:val="17"/>
              </w:numPr>
              <w:cnfStyle w:val="000000000000" w:firstRow="0" w:lastRow="0" w:firstColumn="0" w:lastColumn="0" w:oddVBand="0" w:evenVBand="0" w:oddHBand="0" w:evenHBand="0" w:firstRowFirstColumn="0" w:firstRowLastColumn="0" w:lastRowFirstColumn="0" w:lastRowLastColumn="0"/>
            </w:pPr>
            <w:r>
              <w:t>To</w:t>
            </w:r>
            <w:r w:rsidR="00C0778C">
              <w:t xml:space="preserve"> view</w:t>
            </w:r>
            <w:r w:rsidR="007C66FC">
              <w:t xml:space="preserve"> the </w:t>
            </w:r>
            <w:r w:rsidR="007808F4">
              <w:t>PDF</w:t>
            </w:r>
            <w:r w:rsidR="007C66FC">
              <w:t xml:space="preserve">, </w:t>
            </w:r>
            <w:r>
              <w:t>click</w:t>
            </w:r>
            <w:r w:rsidR="007C66FC">
              <w:t xml:space="preserve"> </w:t>
            </w:r>
            <w:r w:rsidR="00C0778C">
              <w:t xml:space="preserve">the </w:t>
            </w:r>
            <w:r w:rsidR="00C0778C" w:rsidRPr="001D667A">
              <w:rPr>
                <w:b/>
              </w:rPr>
              <w:t>History</w:t>
            </w:r>
            <w:r w:rsidR="00C0778C">
              <w:t xml:space="preserve"> tab</w:t>
            </w:r>
            <w:r w:rsidR="007C66FC">
              <w:t xml:space="preserve">, </w:t>
            </w:r>
            <w:r>
              <w:t>and then</w:t>
            </w:r>
            <w:r w:rsidR="007808F4">
              <w:t xml:space="preserve"> the</w:t>
            </w:r>
            <w:r>
              <w:t xml:space="preserve"> </w:t>
            </w:r>
            <w:r w:rsidR="007C66FC" w:rsidRPr="001D667A">
              <w:rPr>
                <w:b/>
              </w:rPr>
              <w:t>Subaward Budget Export.pdf</w:t>
            </w:r>
            <w:r w:rsidR="007808F4" w:rsidRPr="001D667A">
              <w:rPr>
                <w:b/>
              </w:rPr>
              <w:t xml:space="preserve"> </w:t>
            </w:r>
            <w:r w:rsidR="007808F4" w:rsidRPr="007808F4">
              <w:t>link</w:t>
            </w:r>
            <w:r w:rsidR="00C0778C" w:rsidRPr="007808F4">
              <w:t>.</w:t>
            </w:r>
          </w:p>
        </w:tc>
      </w:tr>
    </w:tbl>
    <w:p w14:paraId="5EBE2200" w14:textId="77777777" w:rsidR="0091758E" w:rsidRPr="00A96537" w:rsidRDefault="0091758E" w:rsidP="00D70537">
      <w:pPr>
        <w:pStyle w:val="SmallSpace"/>
      </w:pPr>
    </w:p>
    <w:p w14:paraId="3F2B321E" w14:textId="658682E9" w:rsidR="005E006E" w:rsidRDefault="005E006E">
      <w:r>
        <w:br w:type="page"/>
      </w:r>
    </w:p>
    <w:tbl>
      <w:tblPr>
        <w:tblStyle w:val="MediumList2-Accent1"/>
        <w:tblW w:w="11187" w:type="dxa"/>
        <w:tblInd w:w="135" w:type="dxa"/>
        <w:tblBorders>
          <w:top w:val="single" w:sz="36" w:space="0" w:color="4F81BD" w:themeColor="accent1"/>
          <w:left w:val="single" w:sz="36" w:space="0" w:color="4F81BD" w:themeColor="accent1"/>
          <w:bottom w:val="single" w:sz="36" w:space="0" w:color="4F81BD" w:themeColor="accent1"/>
          <w:right w:val="single" w:sz="36" w:space="0" w:color="4F81BD" w:themeColor="accent1"/>
          <w:insideV w:val="single" w:sz="8" w:space="0" w:color="DBE5F1"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454AD7" w:rsidRPr="00454AD7" w14:paraId="3E44DA04" w14:textId="77777777" w:rsidTr="00F367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4F81BD" w:themeFill="accent1"/>
          </w:tcPr>
          <w:p w14:paraId="67518AC0" w14:textId="158552D3" w:rsidR="00454AD7" w:rsidRPr="00454AD7" w:rsidRDefault="00454AD7" w:rsidP="00454AD7">
            <w:pPr>
              <w:pStyle w:val="Heading1"/>
              <w:outlineLvl w:val="0"/>
              <w:rPr>
                <w:rFonts w:eastAsiaTheme="minorHAnsi"/>
              </w:rPr>
            </w:pPr>
            <w:bookmarkStart w:id="34" w:name="_Toc467261547"/>
            <w:r w:rsidRPr="00454AD7">
              <w:rPr>
                <w:rFonts w:eastAsiaTheme="minorHAnsi"/>
              </w:rPr>
              <w:t xml:space="preserve">Create </w:t>
            </w:r>
            <w:r w:rsidR="001D2FE0">
              <w:rPr>
                <w:rFonts w:eastAsiaTheme="minorHAnsi"/>
              </w:rPr>
              <w:t>a Renewal Proposal</w:t>
            </w:r>
            <w:bookmarkEnd w:id="34"/>
          </w:p>
        </w:tc>
      </w:tr>
      <w:tr w:rsidR="00454AD7" w:rsidRPr="00454AD7" w14:paraId="4D10DFCA" w14:textId="77777777" w:rsidTr="00F367A4">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726CA55D" w14:textId="77777777" w:rsidR="00454AD7" w:rsidRPr="00454AD7" w:rsidRDefault="00454AD7" w:rsidP="00454AD7">
            <w:pPr>
              <w:rPr>
                <w:rFonts w:eastAsiaTheme="minorHAnsi" w:cstheme="minorBidi"/>
                <w:color w:val="auto"/>
              </w:rPr>
            </w:pPr>
            <w:r w:rsidRPr="00454AD7">
              <w:rPr>
                <w:rFonts w:eastAsiaTheme="minorHAnsi" w:cstheme="minorBidi"/>
                <w:color w:val="auto"/>
              </w:rPr>
              <w:t xml:space="preserve">You may need to modify an existing award for various reasons, for example, to make changes requested by the sponsor or your institution, to update awarded amounts, or to request an extension. </w:t>
            </w:r>
          </w:p>
        </w:tc>
      </w:tr>
      <w:tr w:rsidR="00454AD7" w:rsidRPr="00454AD7" w14:paraId="0D4FAF31" w14:textId="77777777" w:rsidTr="00F36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1B661DBB" w14:textId="4A3018AB" w:rsidR="00454AD7" w:rsidRPr="00454AD7" w:rsidRDefault="00682FAE" w:rsidP="00454AD7">
            <w:pPr>
              <w:rPr>
                <w:rFonts w:eastAsiaTheme="minorHAnsi" w:cstheme="minorBidi"/>
                <w:color w:val="auto"/>
              </w:rPr>
            </w:pPr>
            <w:r w:rsidRPr="00454AD7">
              <w:rPr>
                <w:noProof/>
              </w:rPr>
              <mc:AlternateContent>
                <mc:Choice Requires="wpc">
                  <w:drawing>
                    <wp:inline distT="0" distB="0" distL="0" distR="0" wp14:anchorId="322F3269" wp14:editId="57ADBB43">
                      <wp:extent cx="4700270" cy="5879805"/>
                      <wp:effectExtent l="19050" t="0" r="119380" b="6985"/>
                      <wp:docPr id="386" name="Canvas 3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90" name="Picture 390"/>
                                <pic:cNvPicPr>
                                  <a:picLocks noChangeAspect="1"/>
                                </pic:cNvPicPr>
                              </pic:nvPicPr>
                              <pic:blipFill>
                                <a:blip r:embed="rId94"/>
                                <a:stretch>
                                  <a:fillRect/>
                                </a:stretch>
                              </pic:blipFill>
                              <pic:spPr>
                                <a:xfrm>
                                  <a:off x="1032658" y="4438037"/>
                                  <a:ext cx="2630972" cy="1312025"/>
                                </a:xfrm>
                                <a:prstGeom prst="rect">
                                  <a:avLst/>
                                </a:prstGeom>
                                <a:ln>
                                  <a:solidFill>
                                    <a:sysClr val="window" lastClr="FFFFFF">
                                      <a:lumMod val="75000"/>
                                    </a:sysClr>
                                  </a:solidFill>
                                </a:ln>
                                <a:effectLst>
                                  <a:outerShdw blurRad="50800" dist="38100" dir="2700000" algn="tl" rotWithShape="0">
                                    <a:prstClr val="black">
                                      <a:alpha val="40000"/>
                                    </a:prstClr>
                                  </a:outerShdw>
                                </a:effectLst>
                              </pic:spPr>
                            </pic:pic>
                            <pic:pic xmlns:pic="http://schemas.openxmlformats.org/drawingml/2006/picture">
                              <pic:nvPicPr>
                                <pic:cNvPr id="388" name="Picture 388"/>
                                <pic:cNvPicPr>
                                  <a:picLocks noChangeAspect="1"/>
                                </pic:cNvPicPr>
                              </pic:nvPicPr>
                              <pic:blipFill>
                                <a:blip r:embed="rId95"/>
                                <a:stretch>
                                  <a:fillRect/>
                                </a:stretch>
                              </pic:blipFill>
                              <pic:spPr>
                                <a:xfrm>
                                  <a:off x="1542075" y="1939038"/>
                                  <a:ext cx="1711997" cy="2138265"/>
                                </a:xfrm>
                                <a:prstGeom prst="rect">
                                  <a:avLst/>
                                </a:prstGeom>
                                <a:ln>
                                  <a:solidFill>
                                    <a:sysClr val="window" lastClr="FFFFFF">
                                      <a:lumMod val="75000"/>
                                    </a:sysClr>
                                  </a:solidFill>
                                </a:ln>
                                <a:effectLst>
                                  <a:outerShdw blurRad="50800" dist="38100" dir="2700000" algn="tl" rotWithShape="0">
                                    <a:prstClr val="black">
                                      <a:alpha val="40000"/>
                                    </a:prstClr>
                                  </a:outerShdw>
                                </a:effectLst>
                              </pic:spPr>
                            </pic:pic>
                            <pic:pic xmlns:pic="http://schemas.openxmlformats.org/drawingml/2006/picture">
                              <pic:nvPicPr>
                                <pic:cNvPr id="387" name="Picture 387"/>
                                <pic:cNvPicPr>
                                  <a:picLocks noChangeAspect="1"/>
                                </pic:cNvPicPr>
                              </pic:nvPicPr>
                              <pic:blipFill>
                                <a:blip r:embed="rId96"/>
                                <a:stretch>
                                  <a:fillRect/>
                                </a:stretch>
                              </pic:blipFill>
                              <pic:spPr>
                                <a:xfrm>
                                  <a:off x="38303" y="900722"/>
                                  <a:ext cx="4617720" cy="822334"/>
                                </a:xfrm>
                                <a:prstGeom prst="rect">
                                  <a:avLst/>
                                </a:prstGeom>
                                <a:ln>
                                  <a:solidFill>
                                    <a:sysClr val="window" lastClr="FFFFFF">
                                      <a:lumMod val="75000"/>
                                    </a:sysClr>
                                  </a:solidFill>
                                </a:ln>
                                <a:effectLst>
                                  <a:outerShdw blurRad="50800" dist="38100" dir="2700000" algn="tl" rotWithShape="0">
                                    <a:prstClr val="black">
                                      <a:alpha val="40000"/>
                                    </a:prstClr>
                                  </a:outerShdw>
                                </a:effectLst>
                              </pic:spPr>
                            </pic:pic>
                            <wpg:wgp>
                              <wpg:cNvPr id="356" name="Group 356"/>
                              <wpg:cNvGrpSpPr/>
                              <wpg:grpSpPr>
                                <a:xfrm flipH="1">
                                  <a:off x="1518928" y="3792188"/>
                                  <a:ext cx="243840" cy="285115"/>
                                  <a:chOff x="1" y="1"/>
                                  <a:chExt cx="251945" cy="286249"/>
                                </a:xfrm>
                                <a:effectLst>
                                  <a:outerShdw blurRad="50800" dist="38100" dir="2700000" algn="tl" rotWithShape="0">
                                    <a:prstClr val="black">
                                      <a:alpha val="40000"/>
                                    </a:prstClr>
                                  </a:outerShdw>
                                </a:effectLst>
                              </wpg:grpSpPr>
                              <wps:wsp>
                                <wps:cNvPr id="357" name="Isosceles Triangle 357"/>
                                <wps:cNvSpPr/>
                                <wps:spPr>
                                  <a:xfrm rot="16200000">
                                    <a:off x="-17151" y="17153"/>
                                    <a:ext cx="286249" cy="251945"/>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F996AC1"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 name="Text Box 3"/>
                                <wps:cNvSpPr txBox="1"/>
                                <wps:spPr>
                                  <a:xfrm>
                                    <a:off x="72428" y="82652"/>
                                    <a:ext cx="171149" cy="166373"/>
                                  </a:xfrm>
                                  <a:prstGeom prst="rect">
                                    <a:avLst/>
                                  </a:prstGeom>
                                  <a:noFill/>
                                  <a:ln w="6350">
                                    <a:noFill/>
                                  </a:ln>
                                  <a:effectLst/>
                                </wps:spPr>
                                <wps:txbx>
                                  <w:txbxContent>
                                    <w:p w14:paraId="3BA16493" w14:textId="77777777" w:rsidR="00CC308A" w:rsidRPr="000C776F" w:rsidRDefault="00CC308A" w:rsidP="00682FAE">
                                      <w:pPr>
                                        <w:pStyle w:val="TriangleNumbers"/>
                                      </w:pPr>
                                      <w:r w:rsidRPr="000C776F">
                                        <w:t>3</w:t>
                                      </w:r>
                                    </w:p>
                                    <w:p w14:paraId="399C3BFC"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63" name="Group 363"/>
                              <wpg:cNvGrpSpPr/>
                              <wpg:grpSpPr>
                                <a:xfrm>
                                  <a:off x="3520815" y="4933433"/>
                                  <a:ext cx="259080" cy="285750"/>
                                  <a:chOff x="0" y="0"/>
                                  <a:chExt cx="259650" cy="286249"/>
                                </a:xfrm>
                                <a:effectLst>
                                  <a:outerShdw blurRad="50800" dist="38100" dir="2700000" algn="tl" rotWithShape="0">
                                    <a:prstClr val="black">
                                      <a:alpha val="40000"/>
                                    </a:prstClr>
                                  </a:outerShdw>
                                </a:effectLst>
                              </wpg:grpSpPr>
                              <wps:wsp>
                                <wps:cNvPr id="364" name="Isosceles Triangle 364"/>
                                <wps:cNvSpPr/>
                                <wps:spPr>
                                  <a:xfrm rot="16200000">
                                    <a:off x="-17152" y="17152"/>
                                    <a:ext cx="286249" cy="251945"/>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B6118F"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Text Box 3"/>
                                <wps:cNvSpPr txBox="1"/>
                                <wps:spPr>
                                  <a:xfrm>
                                    <a:off x="88501" y="70407"/>
                                    <a:ext cx="171149" cy="166373"/>
                                  </a:xfrm>
                                  <a:prstGeom prst="rect">
                                    <a:avLst/>
                                  </a:prstGeom>
                                  <a:noFill/>
                                  <a:ln w="6350">
                                    <a:noFill/>
                                  </a:ln>
                                  <a:effectLst/>
                                </wps:spPr>
                                <wps:txbx>
                                  <w:txbxContent>
                                    <w:p w14:paraId="18CC5AB7" w14:textId="77777777" w:rsidR="00CC308A" w:rsidRPr="000C776F" w:rsidRDefault="00CC308A" w:rsidP="00682FAE">
                                      <w:pPr>
                                        <w:pStyle w:val="NormalWeb"/>
                                        <w:spacing w:before="0" w:beforeAutospacing="0" w:after="0" w:afterAutospacing="0"/>
                                        <w:jc w:val="center"/>
                                        <w:rPr>
                                          <w:rFonts w:asciiTheme="minorHAnsi" w:hAnsiTheme="minorHAnsi"/>
                                          <w:color w:val="FFFFFF" w:themeColor="background1"/>
                                        </w:rPr>
                                      </w:pPr>
                                      <w:r>
                                        <w:rPr>
                                          <w:rFonts w:asciiTheme="minorHAnsi" w:eastAsia="Times New Roman" w:hAnsiTheme="minorHAnsi" w:cs="Arial"/>
                                          <w:b/>
                                          <w:bCs/>
                                          <w:color w:val="FFFFFF" w:themeColor="background1"/>
                                          <w:sz w:val="18"/>
                                          <w:szCs w:val="18"/>
                                        </w:rPr>
                                        <w:t>4</w:t>
                                      </w:r>
                                    </w:p>
                                    <w:p w14:paraId="72C0E80F"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366" name="Picture 366"/>
                                <pic:cNvPicPr/>
                              </pic:nvPicPr>
                              <pic:blipFill>
                                <a:blip r:embed="rId97"/>
                                <a:stretch>
                                  <a:fillRect/>
                                </a:stretch>
                              </pic:blipFill>
                              <pic:spPr>
                                <a:xfrm>
                                  <a:off x="38305" y="113966"/>
                                  <a:ext cx="4662805" cy="560070"/>
                                </a:xfrm>
                                <a:prstGeom prst="rect">
                                  <a:avLst/>
                                </a:prstGeom>
                                <a:ln>
                                  <a:solidFill>
                                    <a:sysClr val="window" lastClr="FFFFFF">
                                      <a:lumMod val="75000"/>
                                    </a:sysClr>
                                  </a:solidFill>
                                </a:ln>
                                <a:effectLst>
                                  <a:outerShdw blurRad="50800" dist="38100" dir="2700000" algn="tl" rotWithShape="0">
                                    <a:prstClr val="black">
                                      <a:alpha val="40000"/>
                                    </a:prstClr>
                                  </a:outerShdw>
                                </a:effectLst>
                              </pic:spPr>
                            </pic:pic>
                            <wps:wsp>
                              <wps:cNvPr id="367" name="Rectangle 367"/>
                              <wps:cNvSpPr/>
                              <wps:spPr>
                                <a:xfrm>
                                  <a:off x="1120108" y="1095203"/>
                                  <a:ext cx="729957" cy="201168"/>
                                </a:xfrm>
                                <a:prstGeom prst="rect">
                                  <a:avLst/>
                                </a:prstGeom>
                                <a:noFill/>
                                <a:ln w="38100" cap="flat" cmpd="sng" algn="ctr">
                                  <a:solidFill>
                                    <a:srgbClr val="F79646"/>
                                  </a:solidFill>
                                  <a:prstDash val="solid"/>
                                </a:ln>
                                <a:effectLst/>
                              </wps:spPr>
                              <wps:txbx>
                                <w:txbxContent>
                                  <w:p w14:paraId="6D936F86" w14:textId="77777777" w:rsidR="00CC308A" w:rsidRDefault="00CC308A" w:rsidP="00682FAE">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4155371" y="1534534"/>
                                  <a:ext cx="455325" cy="167005"/>
                                </a:xfrm>
                                <a:prstGeom prst="ellipse">
                                  <a:avLst/>
                                </a:prstGeom>
                                <a:noFill/>
                                <a:ln w="38100" cap="flat" cmpd="sng" algn="ctr">
                                  <a:solidFill>
                                    <a:srgbClr val="F79646"/>
                                  </a:solidFill>
                                  <a:prstDash val="solid"/>
                                </a:ln>
                                <a:effectLst/>
                              </wps:spPr>
                              <wps:txbx>
                                <w:txbxContent>
                                  <w:p w14:paraId="4C2A4D0F" w14:textId="77777777" w:rsidR="00CC308A" w:rsidRDefault="00CC308A" w:rsidP="00682FAE">
                                    <w:pPr>
                                      <w:pStyle w:val="NormalWeb"/>
                                      <w:spacing w:before="0" w:beforeAutospacing="0" w:after="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69" name="Group 369"/>
                              <wpg:cNvGrpSpPr/>
                              <wpg:grpSpPr>
                                <a:xfrm rot="5400000">
                                  <a:off x="784018" y="1489534"/>
                                  <a:ext cx="283210" cy="247650"/>
                                  <a:chOff x="745490" y="1406525"/>
                                  <a:chExt cx="284480" cy="250237"/>
                                </a:xfrm>
                              </wpg:grpSpPr>
                              <wps:wsp>
                                <wps:cNvPr id="370" name="Isosceles Triangle 370"/>
                                <wps:cNvSpPr/>
                                <wps:spPr>
                                  <a:xfrm>
                                    <a:off x="745490" y="1406525"/>
                                    <a:ext cx="284480" cy="250237"/>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DB0926" w14:textId="77777777" w:rsidR="00CC308A" w:rsidRDefault="00CC308A" w:rsidP="00682FA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 name="Text Box 4"/>
                                <wps:cNvSpPr txBox="1"/>
                                <wps:spPr>
                                  <a:xfrm rot="16200000">
                                    <a:off x="802408" y="1476904"/>
                                    <a:ext cx="170507" cy="164843"/>
                                  </a:xfrm>
                                  <a:prstGeom prst="rect">
                                    <a:avLst/>
                                  </a:prstGeom>
                                  <a:noFill/>
                                  <a:ln w="6350">
                                    <a:noFill/>
                                  </a:ln>
                                  <a:effectLst/>
                                </wps:spPr>
                                <wps:txbx>
                                  <w:txbxContent>
                                    <w:p w14:paraId="26FAC256" w14:textId="77777777" w:rsidR="00CC308A" w:rsidRDefault="00CC308A" w:rsidP="00682FAE">
                                      <w:pPr>
                                        <w:pStyle w:val="TriangleNumbers"/>
                                        <w:rPr>
                                          <w:sz w:val="24"/>
                                          <w:szCs w:val="24"/>
                                        </w:rPr>
                                      </w:pPr>
                                      <w: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72" name="Group 372"/>
                              <wpg:cNvGrpSpPr/>
                              <wpg:grpSpPr>
                                <a:xfrm rot="16200000">
                                  <a:off x="2961529" y="182864"/>
                                  <a:ext cx="250190" cy="283845"/>
                                  <a:chOff x="2923222" y="68898"/>
                                  <a:chExt cx="251945" cy="286249"/>
                                </a:xfrm>
                                <a:effectLst>
                                  <a:outerShdw blurRad="50800" dist="38100" dir="2700000" algn="tl" rotWithShape="0">
                                    <a:prstClr val="black">
                                      <a:alpha val="40000"/>
                                    </a:prstClr>
                                  </a:outerShdw>
                                </a:effectLst>
                              </wpg:grpSpPr>
                              <wps:wsp>
                                <wps:cNvPr id="373" name="Isosceles Triangle 373"/>
                                <wps:cNvSpPr/>
                                <wps:spPr>
                                  <a:xfrm rot="16200000">
                                    <a:off x="2906070" y="86050"/>
                                    <a:ext cx="286249" cy="251945"/>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CFE1450" w14:textId="77777777" w:rsidR="00CC308A" w:rsidRDefault="00CC308A" w:rsidP="00682FAE">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 name="Text Box 3"/>
                                <wps:cNvSpPr txBox="1"/>
                                <wps:spPr>
                                  <a:xfrm rot="5400000">
                                    <a:off x="2978606" y="141424"/>
                                    <a:ext cx="171071" cy="166449"/>
                                  </a:xfrm>
                                  <a:prstGeom prst="rect">
                                    <a:avLst/>
                                  </a:prstGeom>
                                  <a:noFill/>
                                  <a:ln w="6350">
                                    <a:noFill/>
                                  </a:ln>
                                  <a:effectLst/>
                                </wps:spPr>
                                <wps:txbx>
                                  <w:txbxContent>
                                    <w:p w14:paraId="3A5E2E4F" w14:textId="77777777" w:rsidR="00CC308A" w:rsidRPr="0081704B" w:rsidRDefault="00CC308A" w:rsidP="00682FAE">
                                      <w:pPr>
                                        <w:pStyle w:val="TriangleNumbers"/>
                                      </w:pPr>
                                      <w:r w:rsidRPr="0081704B">
                                        <w:t>1</w:t>
                                      </w:r>
                                    </w:p>
                                    <w:p w14:paraId="4A23603E" w14:textId="77777777" w:rsidR="00CC308A" w:rsidRDefault="00CC308A" w:rsidP="00682FAE">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22F3269" id="Canvas 386" o:spid="_x0000_s1293" editas="canvas" style="width:370.1pt;height:463pt;mso-position-horizontal-relative:char;mso-position-vertical-relative:line" coordsize="47002,5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">
                      <v:shape id="_x0000_s1294" type="#_x0000_t75" style="position:absolute;width:47002;height:58794;visibility:visible;mso-wrap-style:square">
                        <v:fill o:detectmouseclick="t"/>
                        <v:path o:connecttype="none"/>
                      </v:shape>
                      <v:shape id="Picture 390" o:spid="_x0000_s1295" type="#_x0000_t75" style="position:absolute;left:10326;top:44380;width:26310;height:1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3pVTEAAAA3AAAAA8AAABkcnMvZG93bnJldi54bWxEj8FqwkAQhu+C77BMobe6sQWx0VWqYClF&#10;ClrxPGTHZNvsbJrdmvj2zkHwOPzzfzPffNn7Wp2pjS6wgfEoA0VcBOu4NHD43jxNQcWEbLEOTAYu&#10;FGG5GA7mmNvQ8Y7O+1QqgXDM0UCVUpNrHYuKPMZRaIglO4XWY5KxLbVtsRO4r/Vzlk20R8dyocKG&#10;1hUVv/t/L5TuC8fb/nO62rji+P7zt11pF415fOjfZqAS9em+fGt/WAMvr/K+yIgI6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3pVTEAAAA3AAAAA8AAAAAAAAAAAAAAAAA&#10;nwIAAGRycy9kb3ducmV2LnhtbFBLBQYAAAAABAAEAPcAAACQAwAAAAA=&#10;" stroked="t" strokecolor="#bfbfbf">
                        <v:imagedata r:id="rId98" o:title=""/>
                        <v:shadow on="t" color="black" opacity="26214f" origin="-.5,-.5" offset=".74836mm,.74836mm"/>
                        <v:path arrowok="t"/>
                      </v:shape>
                      <v:shape id="Picture 388" o:spid="_x0000_s1296" type="#_x0000_t75" style="position:absolute;left:15420;top:19390;width:17120;height:2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KKnDAAAA3AAAAA8AAABkcnMvZG93bnJldi54bWxET89rwjAUvg/2P4Q32G2mbjBLbRRRnMOD&#10;uHTg9dG8tZ3NS2lirf/9chh4/Ph+58vRtmKg3jeOFUwnCQji0pmGKwXfxfYlBeEDssHWMSm4kYfl&#10;4vEhx8y4K3/RoEMlYgj7DBXUIXSZlL6syaKfuI44cj+utxgi7CtperzGcNvK1yR5lxYbjg01drSu&#10;qTzri1VwvEmdBq2Hj9Nsutvvi99ie9go9fw0ruYgAo3hLv53fxoFb2lcG8/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8oqcMAAADcAAAADwAAAAAAAAAAAAAAAACf&#10;AgAAZHJzL2Rvd25yZXYueG1sUEsFBgAAAAAEAAQA9wAAAI8DAAAAAA==&#10;" stroked="t" strokecolor="#bfbfbf">
                        <v:imagedata r:id="rId99" o:title=""/>
                        <v:shadow on="t" color="black" opacity="26214f" origin="-.5,-.5" offset=".74836mm,.74836mm"/>
                        <v:path arrowok="t"/>
                      </v:shape>
                      <v:shape id="Picture 387" o:spid="_x0000_s1297" type="#_x0000_t75" style="position:absolute;left:383;top:9007;width:46177;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YfEXEAAAA3AAAAA8AAABkcnMvZG93bnJldi54bWxEj91qwkAUhO8LvsNyBG+KblRoJbqKBEoK&#10;xYtqH+CYPckGs2dDdpuft+8WCr0cZuYb5nAabSN66nztWMF6lYAgLpyuuVLwdXtb7kD4gKyxcUwK&#10;JvJwOs6eDphqN/An9ddQiQhhn6ICE0KbSukLQxb9yrXE0StdZzFE2VVSdzhEuG3kJklepMWa44LB&#10;ljJDxeP6bRVkzzIpPyZT3nvG8Wa3lzy/aKUW8/G8BxFoDP/hv/a7VrDdvcLvmXgE5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YfEXEAAAA3AAAAA8AAAAAAAAAAAAAAAAA&#10;nwIAAGRycy9kb3ducmV2LnhtbFBLBQYAAAAABAAEAPcAAACQAwAAAAA=&#10;" stroked="t" strokecolor="#bfbfbf">
                        <v:imagedata r:id="rId100" o:title=""/>
                        <v:shadow on="t" color="black" opacity="26214f" origin="-.5,-.5" offset=".74836mm,.74836mm"/>
                        <v:path arrowok="t"/>
                      </v:shape>
                      <v:group id="Group 356" o:spid="_x0000_s1298" style="position:absolute;left:15189;top:37921;width:2438;height:2852;flip:x" coordorigin="1,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AUd8QAAADcAAAA&#10;DwAAAAAAAAAAAAAAAACqAgAAZHJzL2Rvd25yZXYueG1sUEsFBgAAAAAEAAQA+gAAAJsDAAAAAA==&#10;">
                        <v:shape id="Isosceles Triangle 357" o:spid="_x0000_s1299" type="#_x0000_t5" style="position:absolute;left:-17151;top:17153;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QUMcA&#10;AADcAAAADwAAAGRycy9kb3ducmV2LnhtbESPQWvCQBSE70L/w/IKXqRuqtiU6CpFEATFYtoevD2y&#10;zySYfRuza0z7611B6HGYmW+Y2aIzlWipcaVlBa/DCARxZnXJuYLvr9XLOwjnkTVWlknBLzlYzJ96&#10;M0y0vfKe2tTnIkDYJaig8L5OpHRZQQbd0NbEwTvaxqAPssmlbvAa4KaSoyh6kwZLDgsF1rQsKDul&#10;F6Mg/hwfzungHLfbwc/mb+vSPe2WSvWfu48pCE+d/w8/2mutYDyJ4X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x0FDHAAAA3AAAAA8AAAAAAAAAAAAAAAAAmAIAAGRy&#10;cy9kb3ducmV2LnhtbFBLBQYAAAAABAAEAPUAAACMAwAAAAA=&#10;" fillcolor="#2c5d98" stroked="f">
                          <v:fill color2="#3a7ccb" rotate="t" angle="180" colors="0 #2c5d98;52429f #3c7bc7;1 #3a7ccb" focus="100%" type="gradient">
                            <o:fill v:ext="view" type="gradientUnscaled"/>
                          </v:fill>
                          <v:shadow on="t" color="black" opacity="22937f" origin=",.5" offset="0,.63889mm"/>
                          <v:textbox>
                            <w:txbxContent>
                              <w:p w14:paraId="7F996AC1"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v:textbox>
                        </v:shape>
                        <v:shape id="Text Box 3" o:spid="_x0000_s1300" type="#_x0000_t202" style="position:absolute;left:72428;top:82652;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A0cQA&#10;AADcAAAADwAAAGRycy9kb3ducmV2LnhtbERPTU/CQBC9m/AfNkPCTbZIJK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gNHEAAAA3AAAAA8AAAAAAAAAAAAAAAAAmAIAAGRycy9k&#10;b3ducmV2LnhtbFBLBQYAAAAABAAEAPUAAACJAwAAAAA=&#10;" filled="f" stroked="f" strokeweight=".5pt">
                          <v:textbox inset="0,0,0,0">
                            <w:txbxContent>
                              <w:p w14:paraId="3BA16493" w14:textId="77777777" w:rsidR="00CC308A" w:rsidRPr="000C776F" w:rsidRDefault="00CC308A" w:rsidP="00682FAE">
                                <w:pPr>
                                  <w:pStyle w:val="TriangleNumbers"/>
                                </w:pPr>
                                <w:r w:rsidRPr="000C776F">
                                  <w:t>3</w:t>
                                </w:r>
                              </w:p>
                              <w:p w14:paraId="399C3BFC"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v:textbox>
                        </v:shape>
                      </v:group>
                      <v:group id="Group 363" o:spid="_x0000_s1301" style="position:absolute;left:35208;top:49334;width:2590;height:2857"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Isosceles Triangle 364" o:spid="_x0000_s1302"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mscA&#10;AADcAAAADwAAAGRycy9kb3ducmV2LnhtbESPT2vCQBTE70K/w/IEL1I3/kFL6ipFEASlYtoeentk&#10;X5Ng9m3MrjH66buC4HGYmd8w82VrStFQ7QrLCoaDCARxanXBmYLvr/XrGwjnkTWWlknBlRwsFy+d&#10;OcbaXvhATeIzESDsYlSQe1/FUro0J4NuYCvi4P3Z2qAPss6krvES4KaUoyiaSoMFh4UcK1rllB6T&#10;s1Ew249/T0n/NGt2/Z/tbeeSA32ulOp12493EJ5a/ww/2hutYDydwP1MO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PhJrHAAAA3AAAAA8AAAAAAAAAAAAAAAAAmAIAAGRy&#10;cy9kb3ducmV2LnhtbFBLBQYAAAAABAAEAPUAAACMAwAAAAA=&#10;" fillcolor="#2c5d98" stroked="f">
                          <v:fill color2="#3a7ccb" rotate="t" angle="180" colors="0 #2c5d98;52429f #3c7bc7;1 #3a7ccb" focus="100%" type="gradient">
                            <o:fill v:ext="view" type="gradientUnscaled"/>
                          </v:fill>
                          <v:shadow on="t" color="black" opacity="22937f" origin=",.5" offset="0,.63889mm"/>
                          <v:textbox>
                            <w:txbxContent>
                              <w:p w14:paraId="39B6118F"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v:textbox>
                        </v:shape>
                        <v:shape id="Text Box 3" o:spid="_x0000_s1303" type="#_x0000_t202" style="position:absolute;left:88501;top:7040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l8scA&#10;AADcAAAADwAAAGRycy9kb3ducmV2LnhtbESPQUvDQBSE70L/w/IK3uymFkuJ3ZZSLXhQW9sKentm&#10;n0kw+zbsvqbx37uC4HGYmW+Y+bJ3jeooxNqzgfEoA0VceFtzaeB42FzNQEVBtth4JgPfFGG5GFzM&#10;Mbf+zC/U7aVUCcIxRwOVSJtrHYuKHMaRb4mT9+mDQ0kylNoGPCe4a/R1lk21w5rTQoUtrSsqvvYn&#10;Z6B5i+HxI5P37q58kt1Wn17vx8/GXA771S0ooV7+w3/tB2tgMr2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N5fLHAAAA3AAAAA8AAAAAAAAAAAAAAAAAmAIAAGRy&#10;cy9kb3ducmV2LnhtbFBLBQYAAAAABAAEAPUAAACMAwAAAAA=&#10;" filled="f" stroked="f" strokeweight=".5pt">
                          <v:textbox inset="0,0,0,0">
                            <w:txbxContent>
                              <w:p w14:paraId="18CC5AB7" w14:textId="77777777" w:rsidR="00CC308A" w:rsidRPr="000C776F" w:rsidRDefault="00CC308A" w:rsidP="00682FAE">
                                <w:pPr>
                                  <w:pStyle w:val="NormalWeb"/>
                                  <w:spacing w:before="0" w:beforeAutospacing="0" w:after="0" w:afterAutospacing="0"/>
                                  <w:jc w:val="center"/>
                                  <w:rPr>
                                    <w:rFonts w:asciiTheme="minorHAnsi" w:hAnsiTheme="minorHAnsi"/>
                                    <w:color w:val="FFFFFF" w:themeColor="background1"/>
                                  </w:rPr>
                                </w:pPr>
                                <w:r>
                                  <w:rPr>
                                    <w:rFonts w:asciiTheme="minorHAnsi" w:eastAsia="Times New Roman" w:hAnsiTheme="minorHAnsi" w:cs="Arial"/>
                                    <w:b/>
                                    <w:bCs/>
                                    <w:color w:val="FFFFFF" w:themeColor="background1"/>
                                    <w:sz w:val="18"/>
                                    <w:szCs w:val="18"/>
                                  </w:rPr>
                                  <w:t>4</w:t>
                                </w:r>
                              </w:p>
                              <w:p w14:paraId="72C0E80F" w14:textId="77777777" w:rsidR="00CC308A" w:rsidRPr="000C776F" w:rsidRDefault="00CC308A" w:rsidP="00682FAE">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v:textbox>
                        </v:shape>
                      </v:group>
                      <v:shape id="Picture 366" o:spid="_x0000_s1304" type="#_x0000_t75" style="position:absolute;left:383;top:1139;width:46628;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A8zGAAAA3AAAAA8AAABkcnMvZG93bnJldi54bWxEj09rwkAUxO+FfoflFXqrGysEia4iEUsL&#10;Lfjv4u2ZfSbR7Nuwu9W0n94VBI/DzPyGGU8704gzOV9bVtDvJSCIC6trLhVsN4u3IQgfkDU2lknB&#10;H3mYTp6fxphpe+EVndehFBHCPkMFVQhtJqUvKjLoe7Yljt7BOoMhSldK7fAS4aaR70mSSoM1x4UK&#10;W8orKk7rX6PgZ5MP/ov5rll+LL6WaX7cz7/JKfX60s1GIAJ14RG+tz+1gkGawu1MPAJyc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DzMYAAADcAAAADwAAAAAAAAAAAAAA&#10;AACfAgAAZHJzL2Rvd25yZXYueG1sUEsFBgAAAAAEAAQA9wAAAJIDAAAAAA==&#10;" stroked="t" strokecolor="#bfbfbf">
                        <v:imagedata r:id="rId101" o:title=""/>
                        <v:shadow on="t" color="black" opacity="26214f" origin="-.5,-.5" offset=".74836mm,.74836mm"/>
                      </v:shape>
                      <v:rect id="Rectangle 367" o:spid="_x0000_s1305" style="position:absolute;left:11201;top:10952;width:7299;height:2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bI8YA&#10;AADcAAAADwAAAGRycy9kb3ducmV2LnhtbESPT2vCQBTE74LfYXlCb7oxRS2pq/iHUqWXaovnZ/aZ&#10;BLNvY3ar0U/fFQSPw8z8hhlPG1OKM9WusKyg34tAEKdWF5wp+P356L6BcB5ZY2mZFFzJwXTSbo0x&#10;0fbCGzpvfSYChF2CCnLvq0RKl+Zk0PVsRRy8g60N+iDrTOoaLwFuShlH0VAaLDgs5FjRIqf0uP0z&#10;Cr4/o+N6P9h9FfEus9Vqubmd4rlSL51m9g7CU+Of4Ud7pRW8DkdwPx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QbI8YAAADcAAAADwAAAAAAAAAAAAAAAACYAgAAZHJz&#10;L2Rvd25yZXYueG1sUEsFBgAAAAAEAAQA9QAAAIsDAAAAAA==&#10;" filled="f" strokecolor="#f79646" strokeweight="3pt">
                        <v:textbox>
                          <w:txbxContent>
                            <w:p w14:paraId="6D936F86" w14:textId="77777777" w:rsidR="00CC308A" w:rsidRDefault="00CC308A" w:rsidP="00682FAE">
                              <w:pPr>
                                <w:pStyle w:val="NormalWeb"/>
                                <w:spacing w:before="120" w:beforeAutospacing="0" w:after="120" w:afterAutospacing="0"/>
                              </w:pPr>
                              <w:r>
                                <w:rPr>
                                  <w:rFonts w:eastAsia="Times New Roman"/>
                                  <w:color w:val="FFFFFF"/>
                                  <w:sz w:val="22"/>
                                  <w:szCs w:val="22"/>
                                </w:rPr>
                                <w:t> </w:t>
                              </w:r>
                            </w:p>
                          </w:txbxContent>
                        </v:textbox>
                      </v:rect>
                      <v:oval id="Oval 368" o:spid="_x0000_s1306" style="position:absolute;left:41553;top:15345;width:455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fHsQA&#10;AADcAAAADwAAAGRycy9kb3ducmV2LnhtbERPXWvCMBR9H+w/hDvwbU2nw0ltKioKYwPZVATfLs21&#10;6WxuShO1/vvlYbDHw/nOZ71txJU6XztW8JKkIIhLp2uuFOx36+cJCB+QNTaOScGdPMyKx4ccM+1u&#10;/E3XbahEDGGfoQITQptJ6UtDFn3iWuLInVxnMUTYVVJ3eIvhtpHDNB1LizXHBoMtLQ2V5+3FKqja&#10;0dtuud7cXxdf5vO4+qGP4WGj1OCpn09BBOrDv/jP/a4VjMZxbTw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3x7EAAAA3AAAAA8AAAAAAAAAAAAAAAAAmAIAAGRycy9k&#10;b3ducmV2LnhtbFBLBQYAAAAABAAEAPUAAACJAwAAAAA=&#10;" filled="f" strokecolor="#f79646" strokeweight="3pt">
                        <v:textbox>
                          <w:txbxContent>
                            <w:p w14:paraId="4C2A4D0F" w14:textId="77777777" w:rsidR="00CC308A" w:rsidRDefault="00CC308A" w:rsidP="00682FAE">
                              <w:pPr>
                                <w:pStyle w:val="NormalWeb"/>
                                <w:spacing w:before="0" w:beforeAutospacing="0" w:after="0" w:afterAutospacing="0"/>
                              </w:pPr>
                              <w:r>
                                <w:rPr>
                                  <w:rFonts w:eastAsia="Times New Roman"/>
                                  <w:color w:val="FFFFFF"/>
                                  <w:sz w:val="22"/>
                                  <w:szCs w:val="22"/>
                                </w:rPr>
                                <w:t> </w:t>
                              </w:r>
                            </w:p>
                          </w:txbxContent>
                        </v:textbox>
                      </v:oval>
                      <v:group id="Group 369" o:spid="_x0000_s1307" style="position:absolute;left:7840;top:14894;width:2832;height:2477;rotation:90" coordorigin="7454,14065" coordsize="284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glaMUAAADcAAAADwAAAGRycy9kb3ducmV2LnhtbESPT2sCMRTE7wW/Q3iC&#10;l1KzWhDdGsU/LPSqrejxsXndLN28rEl0t9++EQo9DjPzG2a57m0j7uRD7VjBZJyBIC6drrlS8PlR&#10;vMxBhIissXFMCn4owHo1eFpirl3HB7ofYyUShEOOCkyMbS5lKA1ZDGPXEifvy3mLMUlfSe2xS3Db&#10;yGmWzaTFmtOCwZZ2hsrv480q4OtpXlyb83NxKf1ks+0WZn+JSo2G/eYNRKQ+/of/2u9awetsAY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IJWjFAAAA3AAA&#10;AA8AAAAAAAAAAAAAAAAAqgIAAGRycy9kb3ducmV2LnhtbFBLBQYAAAAABAAEAPoAAACcAwAAAAA=&#10;">
                        <v:shape id="Isosceles Triangle 370" o:spid="_x0000_s1308" type="#_x0000_t5" style="position:absolute;left:7454;top:14065;width:284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AasEA&#10;AADcAAAADwAAAGRycy9kb3ducmV2LnhtbERP3WrCMBS+H/gO4QjezdRKN6lGkcGgMNio7gEOzbEp&#10;NielSX98e3Mx2OXH9384zbYVI/W+caxgs05AEFdON1wr+L1+vu5A+ICssXVMCh7k4XRcvBww127i&#10;ksZLqEUMYZ+jAhNCl0vpK0MW/dp1xJG7ud5iiLCvpe5xiuG2lWmSvEmLDccGgx19GKrul8EqsMP3&#10;T2l43n2VRZa6MhuvyXBTarWcz3sQgebwL/5zF1rB9j3Oj2fiEZDH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QAGrBAAAA3AAAAA8AAAAAAAAAAAAAAAAAmAIAAGRycy9kb3du&#10;cmV2LnhtbFBLBQYAAAAABAAEAPUAAACGAwAAAAA=&#10;" fillcolor="#2c5d98" stroked="f">
                          <v:fill color2="#3a7ccb" rotate="t" angle="180" colors="0 #2c5d98;52429f #3c7bc7;1 #3a7ccb" focus="100%" type="gradient">
                            <o:fill v:ext="view" type="gradientUnscaled"/>
                          </v:fill>
                          <v:shadow on="t" color="black" opacity="22937f" origin=",.5" offset="0,.63889mm"/>
                          <v:textbox>
                            <w:txbxContent>
                              <w:p w14:paraId="0DDB0926" w14:textId="77777777" w:rsidR="00CC308A" w:rsidRDefault="00CC308A" w:rsidP="00682FAE">
                                <w:pPr>
                                  <w:pStyle w:val="NormalWeb"/>
                                  <w:spacing w:before="0" w:beforeAutospacing="0" w:after="0" w:afterAutospacing="0"/>
                                  <w:jc w:val="center"/>
                                </w:pPr>
                                <w:r>
                                  <w:rPr>
                                    <w:rFonts w:eastAsia="Calibri" w:cs="Arial"/>
                                    <w:b/>
                                    <w:bCs/>
                                    <w:color w:val="FFFFFF"/>
                                    <w:sz w:val="18"/>
                                    <w:szCs w:val="18"/>
                                  </w:rPr>
                                  <w:t> </w:t>
                                </w:r>
                              </w:p>
                            </w:txbxContent>
                          </v:textbox>
                        </v:shape>
                        <v:shape id="Text Box 4" o:spid="_x0000_s1309" type="#_x0000_t202" style="position:absolute;left:8023;top:14769;width:1705;height:1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188UA&#10;AADcAAAADwAAAGRycy9kb3ducmV2LnhtbESPQWsCMRSE74L/ITyht5rVlrauRhGl1aPaCnp7bJ67&#10;y25eliTV1V9vCgWPw8x8w0xmranFmZwvLSsY9BMQxJnVJecKfr4/nz9A+ICssbZMCq7kYTbtdiaY&#10;anvhLZ13IRcRwj5FBUUITSqlzwoy6Pu2IY7eyTqDIUqXS+3wEuGmlsMkeZMGS44LBTa0KCirdr9G&#10;waZyy8PidTU6fd30vmkr5vK4Uuqp187HIAK14RH+b6+1gpf3Afyd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jXzxQAAANwAAAAPAAAAAAAAAAAAAAAAAJgCAABkcnMv&#10;ZG93bnJldi54bWxQSwUGAAAAAAQABAD1AAAAigMAAAAA&#10;" filled="f" stroked="f" strokeweight=".5pt">
                          <v:textbox inset="0,0,0,0">
                            <w:txbxContent>
                              <w:p w14:paraId="26FAC256" w14:textId="77777777" w:rsidR="00CC308A" w:rsidRDefault="00CC308A" w:rsidP="00682FAE">
                                <w:pPr>
                                  <w:pStyle w:val="TriangleNumbers"/>
                                  <w:rPr>
                                    <w:sz w:val="24"/>
                                    <w:szCs w:val="24"/>
                                  </w:rPr>
                                </w:pPr>
                                <w:r>
                                  <w:t>2</w:t>
                                </w:r>
                              </w:p>
                            </w:txbxContent>
                          </v:textbox>
                        </v:shape>
                      </v:group>
                      <v:group id="Group 372" o:spid="_x0000_s1310" style="position:absolute;left:29615;top:1828;width:2502;height:2838;rotation:-90" coordorigin="29232,688"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xmWQMcAAADc&#10;AAAADwAAAAAAAAAAAAAAAACqAgAAZHJzL2Rvd25yZXYueG1sUEsFBgAAAAAEAAQA+gAAAJ4DAAAA&#10;AA==&#10;">
                        <v:shape id="Isosceles Triangle 373" o:spid="_x0000_s1311" type="#_x0000_t5" style="position:absolute;left:29060;top:860;width:2863;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8cA&#10;AADcAAAADwAAAGRycy9kb3ducmV2LnhtbESPQWvCQBSE74X+h+UVehHd2EAj0VVEKBQqFqMevD2y&#10;r0lo9m3MbmP013cFweMwM98ws0VvatFR6yrLCsajCARxbnXFhYL97mM4AeE8ssbaMim4kIPF/Plp&#10;hqm2Z95Sl/lCBAi7FBWU3jeplC4vyaAb2YY4eD+2NeiDbAupWzwHuKnlWxS9S4MVh4USG1qVlP9m&#10;f0ZB8h0fT9nglHTrweHrunbZljYrpV5f+uUUhKfeP8L39qdWECcx3M6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jPHAAAA3AAAAA8AAAAAAAAAAAAAAAAAmAIAAGRy&#10;cy9kb3ducmV2LnhtbFBLBQYAAAAABAAEAPUAAACMAwAAAAA=&#10;" fillcolor="#2c5d98" stroked="f">
                          <v:fill color2="#3a7ccb" rotate="t" angle="180" colors="0 #2c5d98;52429f #3c7bc7;1 #3a7ccb" focus="100%" type="gradient">
                            <o:fill v:ext="view" type="gradientUnscaled"/>
                          </v:fill>
                          <v:shadow on="t" color="black" opacity="22937f" origin=",.5" offset="0,.63889mm"/>
                          <v:textbox>
                            <w:txbxContent>
                              <w:p w14:paraId="7CFE1450" w14:textId="77777777" w:rsidR="00CC308A" w:rsidRDefault="00CC308A" w:rsidP="00682FAE">
                                <w:pPr>
                                  <w:pStyle w:val="NormalWeb"/>
                                  <w:spacing w:before="120" w:beforeAutospacing="0" w:after="120" w:afterAutospacing="0"/>
                                </w:pPr>
                                <w:r>
                                  <w:rPr>
                                    <w:rFonts w:eastAsia="Times New Roman" w:cs="Arial"/>
                                    <w:color w:val="FFFFFF"/>
                                    <w:sz w:val="18"/>
                                    <w:szCs w:val="18"/>
                                  </w:rPr>
                                  <w:t> </w:t>
                                </w:r>
                              </w:p>
                            </w:txbxContent>
                          </v:textbox>
                        </v:shape>
                        <v:shape id="Text Box 3" o:spid="_x0000_s1312" type="#_x0000_t202" style="position:absolute;left:29786;top:1414;width:1710;height:1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naMUA&#10;AADcAAAADwAAAGRycy9kb3ducmV2LnhtbESPT2sCMRTE7wW/Q3iCN836h1ZXo4hYlEKhtT14fCbP&#10;3eDmZdmkun77piD0OMzMb5jFqnWVuFITrGcFw0EGglh7Y7lQ8P312p+CCBHZYOWZFNwpwGrZeVpg&#10;bvyNP+l6iIVIEA45KihjrHMpgy7JYRj4mjh5Z984jEk2hTQN3hLcVXKUZc/SoeW0UGJNm5L05fDj&#10;FMze307a+w/t4nZq7WaU7Y52q1Sv267nICK18T/8aO+NgvHL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OdoxQAAANwAAAAPAAAAAAAAAAAAAAAAAJgCAABkcnMv&#10;ZG93bnJldi54bWxQSwUGAAAAAAQABAD1AAAAigMAAAAA&#10;" filled="f" stroked="f" strokeweight=".5pt">
                          <v:textbox inset="0,0,0,0">
                            <w:txbxContent>
                              <w:p w14:paraId="3A5E2E4F" w14:textId="77777777" w:rsidR="00CC308A" w:rsidRPr="0081704B" w:rsidRDefault="00CC308A" w:rsidP="00682FAE">
                                <w:pPr>
                                  <w:pStyle w:val="TriangleNumbers"/>
                                </w:pPr>
                                <w:r w:rsidRPr="0081704B">
                                  <w:t>1</w:t>
                                </w:r>
                              </w:p>
                              <w:p w14:paraId="4A23603E" w14:textId="77777777" w:rsidR="00CC308A" w:rsidRDefault="00CC308A" w:rsidP="00682FAE">
                                <w:pPr>
                                  <w:pStyle w:val="NormalWeb"/>
                                  <w:spacing w:before="120" w:beforeAutospacing="0" w:after="120" w:afterAutospacing="0"/>
                                </w:pPr>
                                <w:r>
                                  <w:rPr>
                                    <w:rFonts w:eastAsia="Calibri" w:cs="Arial"/>
                                    <w:color w:val="FFFFFF"/>
                                    <w:sz w:val="18"/>
                                    <w:szCs w:val="18"/>
                                  </w:rPr>
                                  <w:t> </w:t>
                                </w:r>
                              </w:p>
                            </w:txbxContent>
                          </v:textbox>
                        </v:shape>
                      </v:group>
                      <w10:anchorlock/>
                    </v:group>
                  </w:pict>
                </mc:Fallback>
              </mc:AlternateContent>
            </w:r>
          </w:p>
        </w:tc>
        <w:tc>
          <w:tcPr>
            <w:tcW w:w="3630" w:type="dxa"/>
            <w:tcBorders>
              <w:left w:val="single" w:sz="4" w:space="0" w:color="DBE5F1" w:themeColor="accent1" w:themeTint="33"/>
              <w:right w:val="single" w:sz="36" w:space="0" w:color="4F81BD" w:themeColor="accent1"/>
            </w:tcBorders>
            <w:shd w:val="clear" w:color="auto" w:fill="D3DFEE"/>
          </w:tcPr>
          <w:p w14:paraId="378F3E24" w14:textId="77777777" w:rsidR="00454AD7" w:rsidRPr="00454AD7" w:rsidRDefault="00454AD7" w:rsidP="0081704B">
            <w:pPr>
              <w:pStyle w:val="Heading2"/>
              <w:outlineLvl w:val="1"/>
              <w:cnfStyle w:val="000000100000" w:firstRow="0" w:lastRow="0" w:firstColumn="0" w:lastColumn="0" w:oddVBand="0" w:evenVBand="0" w:oddHBand="1" w:evenHBand="0" w:firstRowFirstColumn="0" w:firstRowLastColumn="0" w:lastRowFirstColumn="0" w:lastRowLastColumn="0"/>
              <w:rPr>
                <w:rFonts w:eastAsiaTheme="minorHAnsi"/>
              </w:rPr>
            </w:pPr>
            <w:r w:rsidRPr="00454AD7">
              <w:rPr>
                <w:rFonts w:eastAsiaTheme="minorHAnsi"/>
              </w:rPr>
              <w:t>Prerequisites for this Task</w:t>
            </w:r>
          </w:p>
        </w:tc>
      </w:tr>
      <w:tr w:rsidR="00454AD7" w:rsidRPr="00454AD7" w14:paraId="2F5AA68C" w14:textId="77777777" w:rsidTr="00F367A4">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500A28C" w14:textId="77777777" w:rsidR="00454AD7" w:rsidRPr="00454AD7" w:rsidRDefault="00454AD7" w:rsidP="00454AD7">
            <w:pPr>
              <w:rPr>
                <w:rFonts w:eastAsiaTheme="minorHAnsi" w:cstheme="minorBidi"/>
                <w:color w:val="auto"/>
              </w:rPr>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4468B418" w14:textId="53390C69" w:rsidR="00454AD7" w:rsidRPr="00454AD7" w:rsidRDefault="00454AD7" w:rsidP="00B01F81">
            <w:pPr>
              <w:numPr>
                <w:ilvl w:val="0"/>
                <w:numId w:val="28"/>
              </w:num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r w:rsidRPr="00454AD7">
              <w:rPr>
                <w:rFonts w:eastAsiaTheme="minorHAnsi" w:cstheme="minorBidi"/>
                <w:color w:val="auto"/>
              </w:rPr>
              <w:t xml:space="preserve">The </w:t>
            </w:r>
            <w:r w:rsidR="001D2FE0">
              <w:rPr>
                <w:rFonts w:eastAsiaTheme="minorHAnsi" w:cstheme="minorBidi"/>
                <w:color w:val="auto"/>
              </w:rPr>
              <w:t xml:space="preserve">proposal is in the </w:t>
            </w:r>
            <w:r w:rsidR="001D2FE0" w:rsidRPr="001D2FE0">
              <w:rPr>
                <w:rFonts w:eastAsiaTheme="minorHAnsi" w:cstheme="minorBidi"/>
                <w:b/>
                <w:color w:val="auto"/>
              </w:rPr>
              <w:t xml:space="preserve">Awarded </w:t>
            </w:r>
            <w:r w:rsidRPr="00454AD7">
              <w:rPr>
                <w:rFonts w:eastAsiaTheme="minorHAnsi" w:cstheme="minorBidi"/>
                <w:color w:val="auto"/>
              </w:rPr>
              <w:t>state.</w:t>
            </w:r>
          </w:p>
          <w:p w14:paraId="33EB1DAD" w14:textId="77777777" w:rsidR="00454AD7" w:rsidRPr="0081704B" w:rsidRDefault="0081704B" w:rsidP="00B01F81">
            <w:pPr>
              <w:numPr>
                <w:ilvl w:val="0"/>
                <w:numId w:val="28"/>
              </w:num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r>
              <w:t>You are logged in as a role authorized to create a renewal.</w:t>
            </w:r>
          </w:p>
          <w:p w14:paraId="7FD1D162" w14:textId="0E46244C" w:rsidR="0081704B" w:rsidRPr="00454AD7" w:rsidRDefault="0081704B" w:rsidP="005B05AF">
            <w:pPr>
              <w:pStyle w:val="SmallerSpace"/>
              <w:cnfStyle w:val="000000000000" w:firstRow="0" w:lastRow="0" w:firstColumn="0" w:lastColumn="0" w:oddVBand="0" w:evenVBand="0" w:oddHBand="0" w:evenHBand="0" w:firstRowFirstColumn="0" w:firstRowLastColumn="0" w:lastRowFirstColumn="0" w:lastRowLastColumn="0"/>
              <w:rPr>
                <w:rFonts w:eastAsiaTheme="minorHAnsi"/>
              </w:rPr>
            </w:pPr>
          </w:p>
        </w:tc>
      </w:tr>
      <w:tr w:rsidR="00454AD7" w:rsidRPr="00454AD7" w14:paraId="0E445FE1" w14:textId="77777777" w:rsidTr="00F36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3B40BC5" w14:textId="77777777" w:rsidR="00454AD7" w:rsidRPr="00454AD7" w:rsidRDefault="00454AD7" w:rsidP="00454AD7">
            <w:pPr>
              <w:rPr>
                <w:rFonts w:eastAsiaTheme="minorHAnsi" w:cstheme="minorBidi"/>
                <w:color w:val="auto"/>
              </w:rPr>
            </w:pPr>
          </w:p>
        </w:tc>
        <w:tc>
          <w:tcPr>
            <w:tcW w:w="3630" w:type="dxa"/>
            <w:tcBorders>
              <w:left w:val="single" w:sz="4" w:space="0" w:color="DBE5F1" w:themeColor="accent1" w:themeTint="33"/>
              <w:right w:val="single" w:sz="36" w:space="0" w:color="4F81BD" w:themeColor="accent1"/>
            </w:tcBorders>
            <w:shd w:val="clear" w:color="auto" w:fill="D3DFEE"/>
          </w:tcPr>
          <w:p w14:paraId="6D346645" w14:textId="2479E615" w:rsidR="00454AD7" w:rsidRPr="00454AD7" w:rsidRDefault="006E0E4F" w:rsidP="0081704B">
            <w:pPr>
              <w:pStyle w:val="Heading2"/>
              <w:outlineLvl w:val="1"/>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Find the</w:t>
            </w:r>
            <w:r w:rsidR="00454AD7" w:rsidRPr="00454AD7">
              <w:rPr>
                <w:rFonts w:eastAsiaTheme="minorHAnsi"/>
              </w:rPr>
              <w:t xml:space="preserve"> </w:t>
            </w:r>
            <w:r w:rsidR="001D2FE0">
              <w:rPr>
                <w:rFonts w:eastAsiaTheme="minorHAnsi"/>
              </w:rPr>
              <w:t>Awarded Proposal</w:t>
            </w:r>
          </w:p>
        </w:tc>
      </w:tr>
      <w:tr w:rsidR="00454AD7" w:rsidRPr="00454AD7" w14:paraId="341F3C7B" w14:textId="77777777" w:rsidTr="00F367A4">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701EE31F" w14:textId="77777777" w:rsidR="00454AD7" w:rsidRPr="00454AD7" w:rsidRDefault="00454AD7" w:rsidP="00454AD7">
            <w:pPr>
              <w:rPr>
                <w:rFonts w:eastAsiaTheme="minorHAnsi" w:cstheme="minorBidi"/>
                <w:color w:val="auto"/>
              </w:rPr>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6BFC18CA" w14:textId="77777777" w:rsidR="00454AD7" w:rsidRPr="00682FAE" w:rsidRDefault="00454AD7" w:rsidP="00B01F81">
            <w:pPr>
              <w:pStyle w:val="List1"/>
              <w:numPr>
                <w:ilvl w:val="0"/>
                <w:numId w:val="38"/>
              </w:numPr>
              <w:cnfStyle w:val="000000000000" w:firstRow="0" w:lastRow="0" w:firstColumn="0" w:lastColumn="0" w:oddVBand="0" w:evenVBand="0" w:oddHBand="0" w:evenHBand="0" w:firstRowFirstColumn="0" w:firstRowLastColumn="0" w:lastRowFirstColumn="0" w:lastRowLastColumn="0"/>
              <w:rPr>
                <w:rFonts w:eastAsiaTheme="minorHAnsi"/>
              </w:rPr>
            </w:pPr>
            <w:r w:rsidRPr="00682FAE">
              <w:rPr>
                <w:rFonts w:eastAsiaTheme="minorHAnsi"/>
              </w:rPr>
              <w:t xml:space="preserve">Click the </w:t>
            </w:r>
            <w:r w:rsidRPr="00682FAE">
              <w:rPr>
                <w:rFonts w:eastAsiaTheme="minorHAnsi"/>
                <w:b/>
              </w:rPr>
              <w:t xml:space="preserve">Grants </w:t>
            </w:r>
            <w:r w:rsidRPr="00682FAE">
              <w:rPr>
                <w:rFonts w:eastAsiaTheme="minorHAnsi"/>
              </w:rPr>
              <w:t>tab at the top.</w:t>
            </w:r>
          </w:p>
          <w:p w14:paraId="1F89D71F" w14:textId="767BDCB3" w:rsidR="00454AD7" w:rsidRPr="00682FAE" w:rsidRDefault="00454AD7" w:rsidP="00682FAE">
            <w:pPr>
              <w:pStyle w:val="List1"/>
              <w:cnfStyle w:val="000000000000" w:firstRow="0" w:lastRow="0" w:firstColumn="0" w:lastColumn="0" w:oddVBand="0" w:evenVBand="0" w:oddHBand="0" w:evenHBand="0" w:firstRowFirstColumn="0" w:firstRowLastColumn="0" w:lastRowFirstColumn="0" w:lastRowLastColumn="0"/>
              <w:rPr>
                <w:rFonts w:eastAsiaTheme="minorHAnsi"/>
              </w:rPr>
            </w:pPr>
            <w:r w:rsidRPr="00682FAE">
              <w:rPr>
                <w:rFonts w:eastAsiaTheme="minorHAnsi"/>
              </w:rPr>
              <w:t xml:space="preserve">Click the </w:t>
            </w:r>
            <w:r w:rsidRPr="00682FAE">
              <w:rPr>
                <w:rFonts w:eastAsiaTheme="minorHAnsi"/>
                <w:b/>
              </w:rPr>
              <w:t>All Awards</w:t>
            </w:r>
            <w:r w:rsidRPr="00682FAE">
              <w:rPr>
                <w:rFonts w:eastAsiaTheme="minorHAnsi"/>
              </w:rPr>
              <w:t xml:space="preserve"> tab and </w:t>
            </w:r>
            <w:r w:rsidR="008A7968">
              <w:rPr>
                <w:rFonts w:eastAsiaTheme="minorHAnsi"/>
              </w:rPr>
              <w:t xml:space="preserve">then </w:t>
            </w:r>
            <w:r w:rsidRPr="00682FAE">
              <w:rPr>
                <w:rFonts w:eastAsiaTheme="minorHAnsi"/>
              </w:rPr>
              <w:t xml:space="preserve">open </w:t>
            </w:r>
            <w:r w:rsidR="008A7968">
              <w:rPr>
                <w:rFonts w:eastAsiaTheme="minorHAnsi"/>
              </w:rPr>
              <w:t>the proposal</w:t>
            </w:r>
            <w:r w:rsidRPr="00682FAE">
              <w:rPr>
                <w:rFonts w:eastAsiaTheme="minorHAnsi"/>
              </w:rPr>
              <w:t>.</w:t>
            </w:r>
          </w:p>
          <w:p w14:paraId="414FF964" w14:textId="565F4293" w:rsidR="0081704B" w:rsidRPr="00454AD7" w:rsidRDefault="0081704B" w:rsidP="005B05AF">
            <w:pPr>
              <w:pStyle w:val="SmallerSpace"/>
              <w:cnfStyle w:val="000000000000" w:firstRow="0" w:lastRow="0" w:firstColumn="0" w:lastColumn="0" w:oddVBand="0" w:evenVBand="0" w:oddHBand="0" w:evenHBand="0" w:firstRowFirstColumn="0" w:firstRowLastColumn="0" w:lastRowFirstColumn="0" w:lastRowLastColumn="0"/>
              <w:rPr>
                <w:rFonts w:eastAsiaTheme="minorHAnsi"/>
              </w:rPr>
            </w:pPr>
          </w:p>
        </w:tc>
      </w:tr>
      <w:tr w:rsidR="00454AD7" w:rsidRPr="00454AD7" w14:paraId="3F86E3B3" w14:textId="77777777" w:rsidTr="00F36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D601BA4" w14:textId="77777777" w:rsidR="00454AD7" w:rsidRPr="00454AD7" w:rsidRDefault="00454AD7" w:rsidP="00454AD7">
            <w:pPr>
              <w:rPr>
                <w:rFonts w:eastAsiaTheme="minorHAnsi" w:cstheme="minorBidi"/>
                <w:color w:val="auto"/>
              </w:rPr>
            </w:pPr>
          </w:p>
        </w:tc>
        <w:tc>
          <w:tcPr>
            <w:tcW w:w="3630" w:type="dxa"/>
            <w:tcBorders>
              <w:left w:val="single" w:sz="4" w:space="0" w:color="DBE5F1" w:themeColor="accent1" w:themeTint="33"/>
              <w:right w:val="single" w:sz="36" w:space="0" w:color="4F81BD" w:themeColor="accent1"/>
            </w:tcBorders>
            <w:shd w:val="clear" w:color="auto" w:fill="D3DFEE"/>
          </w:tcPr>
          <w:p w14:paraId="5B113E10" w14:textId="19A1EB5E" w:rsidR="00454AD7" w:rsidRPr="00454AD7" w:rsidRDefault="00682FAE" w:rsidP="0081704B">
            <w:pPr>
              <w:pStyle w:val="Heading2"/>
              <w:outlineLvl w:val="1"/>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Complete the Renewal</w:t>
            </w:r>
          </w:p>
        </w:tc>
      </w:tr>
      <w:tr w:rsidR="00526B3B" w:rsidRPr="00454AD7" w14:paraId="4568312C" w14:textId="77777777" w:rsidTr="00F367A4">
        <w:trPr>
          <w:trHeight w:val="4601"/>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34DA157B" w14:textId="77777777" w:rsidR="00526B3B" w:rsidRPr="00454AD7" w:rsidRDefault="00526B3B" w:rsidP="00454AD7">
            <w:pPr>
              <w:rPr>
                <w:rFonts w:eastAsiaTheme="minorHAnsi" w:cstheme="minorBidi"/>
                <w:color w:val="auto"/>
              </w:rPr>
            </w:pPr>
          </w:p>
        </w:tc>
        <w:tc>
          <w:tcPr>
            <w:tcW w:w="3630" w:type="dxa"/>
            <w:vMerge w:val="restart"/>
            <w:tcBorders>
              <w:top w:val="nil"/>
              <w:left w:val="single" w:sz="4" w:space="0" w:color="DBE5F1" w:themeColor="accent1" w:themeTint="33"/>
              <w:right w:val="single" w:sz="36" w:space="0" w:color="4F81BD" w:themeColor="accent1"/>
            </w:tcBorders>
            <w:shd w:val="clear" w:color="auto" w:fill="FFFFFF" w:themeFill="background1"/>
          </w:tcPr>
          <w:p w14:paraId="14EC2FB5" w14:textId="77777777" w:rsidR="00526B3B" w:rsidRPr="00454AD7" w:rsidRDefault="00526B3B" w:rsidP="00682FAE">
            <w:pPr>
              <w:pStyle w:val="List1"/>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From</w:t>
            </w:r>
            <w:r w:rsidRPr="00454AD7">
              <w:rPr>
                <w:rFonts w:eastAsiaTheme="minorHAnsi"/>
              </w:rPr>
              <w:t xml:space="preserve"> the </w:t>
            </w:r>
            <w:r>
              <w:rPr>
                <w:rFonts w:eastAsiaTheme="minorHAnsi"/>
              </w:rPr>
              <w:t>proposal</w:t>
            </w:r>
            <w:r w:rsidRPr="00454AD7">
              <w:rPr>
                <w:rFonts w:eastAsiaTheme="minorHAnsi"/>
              </w:rPr>
              <w:t xml:space="preserve"> workspace, click </w:t>
            </w:r>
            <w:r w:rsidRPr="00454AD7">
              <w:rPr>
                <w:rFonts w:eastAsiaTheme="minorHAnsi"/>
                <w:b/>
              </w:rPr>
              <w:t xml:space="preserve">Create </w:t>
            </w:r>
            <w:r>
              <w:rPr>
                <w:rFonts w:eastAsiaTheme="minorHAnsi"/>
                <w:b/>
              </w:rPr>
              <w:t>Renewal</w:t>
            </w:r>
            <w:r w:rsidRPr="00454AD7">
              <w:rPr>
                <w:rFonts w:eastAsiaTheme="minorHAnsi"/>
              </w:rPr>
              <w:t>.</w:t>
            </w:r>
          </w:p>
          <w:p w14:paraId="43EEEDF3" w14:textId="77777777" w:rsidR="00526B3B" w:rsidRPr="00682FAE" w:rsidRDefault="00526B3B" w:rsidP="00682FAE">
            <w:pPr>
              <w:pStyle w:val="List1"/>
              <w:cnfStyle w:val="000000000000" w:firstRow="0" w:lastRow="0" w:firstColumn="0" w:lastColumn="0" w:oddVBand="0" w:evenVBand="0" w:oddHBand="0" w:evenHBand="0" w:firstRowFirstColumn="0" w:firstRowLastColumn="0" w:lastRowFirstColumn="0" w:lastRowLastColumn="0"/>
              <w:rPr>
                <w:rFonts w:eastAsiaTheme="minorHAnsi"/>
                <w:b/>
              </w:rPr>
            </w:pPr>
            <w:r>
              <w:rPr>
                <w:rFonts w:eastAsiaTheme="minorHAnsi"/>
              </w:rPr>
              <w:t xml:space="preserve">Edit the renewal name if appropriate and click </w:t>
            </w:r>
            <w:r w:rsidRPr="00682FAE">
              <w:rPr>
                <w:rFonts w:eastAsiaTheme="minorHAnsi"/>
                <w:b/>
              </w:rPr>
              <w:t>OK</w:t>
            </w:r>
            <w:r>
              <w:rPr>
                <w:rFonts w:eastAsiaTheme="minorHAnsi"/>
              </w:rPr>
              <w:t xml:space="preserve">. </w:t>
            </w:r>
          </w:p>
          <w:p w14:paraId="402B49C9" w14:textId="77777777" w:rsidR="00526B3B" w:rsidRDefault="00526B3B" w:rsidP="00682FAE">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r>
              <w:rPr>
                <w:rFonts w:eastAsiaTheme="minorHAnsi" w:cstheme="minorBidi"/>
                <w:color w:val="auto"/>
              </w:rPr>
              <w:t xml:space="preserve">See </w:t>
            </w:r>
            <w:hyperlink w:anchor="_Complete_the_Proposal" w:history="1">
              <w:r w:rsidRPr="00682FAE">
                <w:rPr>
                  <w:rStyle w:val="Hyperlink"/>
                  <w:rFonts w:eastAsiaTheme="minorHAnsi" w:cstheme="minorBidi"/>
                </w:rPr>
                <w:t>Complete the Proposal</w:t>
              </w:r>
            </w:hyperlink>
            <w:r>
              <w:rPr>
                <w:rFonts w:eastAsiaTheme="minorHAnsi" w:cstheme="minorBidi"/>
                <w:color w:val="auto"/>
              </w:rPr>
              <w:t xml:space="preserve"> for steps.</w:t>
            </w:r>
          </w:p>
          <w:p w14:paraId="57BA7AEF" w14:textId="77777777" w:rsidR="00526B3B" w:rsidRPr="00454AD7" w:rsidRDefault="00526B3B" w:rsidP="00682FAE">
            <w:pPr>
              <w:cnfStyle w:val="000000000000" w:firstRow="0" w:lastRow="0" w:firstColumn="0" w:lastColumn="0" w:oddVBand="0" w:evenVBand="0" w:oddHBand="0" w:evenHBand="0" w:firstRowFirstColumn="0" w:firstRowLastColumn="0" w:lastRowFirstColumn="0" w:lastRowLastColumn="0"/>
              <w:rPr>
                <w:rFonts w:eastAsiaTheme="minorHAnsi"/>
              </w:rPr>
            </w:pPr>
          </w:p>
          <w:p w14:paraId="0BD4F396" w14:textId="369C9931" w:rsidR="00735863" w:rsidRDefault="00735863" w:rsidP="00735863">
            <w:pPr>
              <w:pStyle w:val="List1"/>
              <w:numPr>
                <w:ilvl w:val="0"/>
                <w:numId w:val="0"/>
              </w:numPr>
              <w:cnfStyle w:val="000000000000" w:firstRow="0" w:lastRow="0" w:firstColumn="0" w:lastColumn="0" w:oddVBand="0" w:evenVBand="0" w:oddHBand="0" w:evenHBand="0" w:firstRowFirstColumn="0" w:firstRowLastColumn="0" w:lastRowFirstColumn="0" w:lastRowLastColumn="0"/>
            </w:pPr>
            <w:r>
              <w:t xml:space="preserve">The renewal goes through the same approval and submission steps as any other funding proposal. </w:t>
            </w:r>
          </w:p>
          <w:p w14:paraId="2D76E627" w14:textId="0500D416" w:rsidR="00526B3B" w:rsidRPr="00454AD7" w:rsidRDefault="00526B3B" w:rsidP="00682FAE">
            <w:pPr>
              <w:cnfStyle w:val="000000000000" w:firstRow="0" w:lastRow="0" w:firstColumn="0" w:lastColumn="0" w:oddVBand="0" w:evenVBand="0" w:oddHBand="0" w:evenHBand="0" w:firstRowFirstColumn="0" w:firstRowLastColumn="0" w:lastRowFirstColumn="0" w:lastRowLastColumn="0"/>
              <w:rPr>
                <w:rFonts w:eastAsiaTheme="minorHAnsi"/>
              </w:rPr>
            </w:pPr>
          </w:p>
        </w:tc>
      </w:tr>
      <w:tr w:rsidR="00526B3B" w:rsidRPr="00454AD7" w14:paraId="3651E898" w14:textId="77777777" w:rsidTr="00526B3B">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557" w:type="dxa"/>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0A0C6691" w14:textId="77777777" w:rsidR="00526B3B" w:rsidRPr="00454AD7" w:rsidRDefault="00526B3B" w:rsidP="00454AD7"/>
        </w:tc>
        <w:tc>
          <w:tcPr>
            <w:tcW w:w="3630" w:type="dxa"/>
            <w:vMerge/>
            <w:tcBorders>
              <w:left w:val="single" w:sz="4" w:space="0" w:color="DBE5F1" w:themeColor="accent1" w:themeTint="33"/>
              <w:bottom w:val="single" w:sz="36" w:space="0" w:color="4F81BD" w:themeColor="accent1"/>
              <w:right w:val="single" w:sz="36" w:space="0" w:color="4F81BD" w:themeColor="accent1"/>
            </w:tcBorders>
            <w:shd w:val="clear" w:color="auto" w:fill="FFFFFF" w:themeFill="background1"/>
          </w:tcPr>
          <w:p w14:paraId="18C7714A" w14:textId="77777777" w:rsidR="00526B3B" w:rsidRDefault="00526B3B" w:rsidP="00682FAE">
            <w:pPr>
              <w:pStyle w:val="List1"/>
              <w:numPr>
                <w:ilvl w:val="0"/>
                <w:numId w:val="0"/>
              </w:numPr>
              <w:cnfStyle w:val="000000100000" w:firstRow="0" w:lastRow="0" w:firstColumn="0" w:lastColumn="0" w:oddVBand="0" w:evenVBand="0" w:oddHBand="1" w:evenHBand="0" w:firstRowFirstColumn="0" w:firstRowLastColumn="0" w:lastRowFirstColumn="0" w:lastRowLastColumn="0"/>
              <w:rPr>
                <w:rFonts w:eastAsiaTheme="minorHAnsi"/>
              </w:rPr>
            </w:pPr>
          </w:p>
        </w:tc>
      </w:tr>
    </w:tbl>
    <w:p w14:paraId="0B0E9C52" w14:textId="09F7F53A" w:rsidR="00064E11" w:rsidRDefault="005E006E" w:rsidP="005E006E">
      <w:pPr>
        <w:sectPr w:rsidR="00064E11" w:rsidSect="00451438">
          <w:headerReference w:type="default" r:id="rId102"/>
          <w:footerReference w:type="default" r:id="rId103"/>
          <w:pgSz w:w="12240" w:h="15840"/>
          <w:pgMar w:top="1080" w:right="450" w:bottom="720" w:left="450" w:header="576" w:footer="432" w:gutter="0"/>
          <w:cols w:space="720"/>
          <w:docGrid w:linePitch="360"/>
        </w:sectPr>
      </w:pPr>
      <w:r>
        <w:br w:type="page"/>
      </w:r>
    </w:p>
    <w:p w14:paraId="772E73C0" w14:textId="546A1AE2" w:rsidR="00003E82" w:rsidRPr="008A7968" w:rsidRDefault="00054376" w:rsidP="008A7968">
      <w:pPr>
        <w:pStyle w:val="Heading1"/>
      </w:pPr>
      <w:bookmarkStart w:id="35" w:name="_Toc467261548"/>
      <w:r w:rsidRPr="008A7968">
        <w:t xml:space="preserve">Award </w:t>
      </w:r>
      <w:r w:rsidR="00C65BF0" w:rsidRPr="008A7968">
        <w:t xml:space="preserve">Workflow </w:t>
      </w:r>
      <w:r w:rsidRPr="008A7968">
        <w:t>and State Transitions</w:t>
      </w:r>
      <w:bookmarkEnd w:id="35"/>
    </w:p>
    <w:p w14:paraId="4C1B7832" w14:textId="77777777" w:rsidR="00003E82" w:rsidRDefault="00003E82" w:rsidP="00003E82">
      <w:pPr>
        <w:pStyle w:val="SmallerSpace"/>
      </w:pPr>
      <w:r>
        <w:rPr>
          <w:noProof/>
        </w:rPr>
        <mc:AlternateContent>
          <mc:Choice Requires="wpc">
            <w:drawing>
              <wp:inline distT="0" distB="0" distL="0" distR="0" wp14:anchorId="667413CE" wp14:editId="0E28AE24">
                <wp:extent cx="8810625" cy="3009899"/>
                <wp:effectExtent l="0" t="0" r="0" b="0"/>
                <wp:docPr id="572" name="Canvas 5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73" name="Elbow Connector 73"/>
                        <wps:cNvCnPr>
                          <a:endCxn id="92" idx="1"/>
                        </wps:cNvCnPr>
                        <wps:spPr>
                          <a:xfrm>
                            <a:off x="4676775" y="1352398"/>
                            <a:ext cx="1584019" cy="1059167"/>
                          </a:xfrm>
                          <a:prstGeom prst="bentConnector3">
                            <a:avLst>
                              <a:gd name="adj1" fmla="val 490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0" name="Elbow Connector 80"/>
                        <wps:cNvCnPr>
                          <a:endCxn id="91" idx="1"/>
                        </wps:cNvCnPr>
                        <wps:spPr>
                          <a:xfrm>
                            <a:off x="5267325" y="1352398"/>
                            <a:ext cx="992051" cy="524524"/>
                          </a:xfrm>
                          <a:prstGeom prst="bentConnector3">
                            <a:avLst>
                              <a:gd name="adj1" fmla="val -3767"/>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Flowchart: Terminator 8"/>
                        <wps:cNvSpPr/>
                        <wps:spPr>
                          <a:xfrm>
                            <a:off x="2638425" y="1170830"/>
                            <a:ext cx="1228725" cy="36313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60D4CA2D" w14:textId="77777777" w:rsidR="00CC308A" w:rsidRPr="00A37C27" w:rsidRDefault="00CC308A" w:rsidP="00003E82">
                              <w:pPr>
                                <w:pStyle w:val="NormalWeb"/>
                                <w:spacing w:before="0" w:beforeAutospacing="0" w:after="0" w:afterAutospacing="0"/>
                                <w:jc w:val="center"/>
                                <w:rPr>
                                  <w:sz w:val="22"/>
                                  <w:szCs w:val="22"/>
                                </w:rPr>
                              </w:pPr>
                              <w:r w:rsidRPr="00A37C27">
                                <w:rPr>
                                  <w:rFonts w:asciiTheme="minorHAnsi" w:eastAsia="Calibri" w:hAnsi="Calibri"/>
                                  <w:b/>
                                  <w:bCs/>
                                  <w:color w:val="FFFFFF" w:themeColor="light1"/>
                                  <w:kern w:val="24"/>
                                  <w:sz w:val="22"/>
                                  <w:szCs w:val="22"/>
                                </w:rPr>
                                <w:t>Draft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 name="Flowchart: Terminator 9"/>
                        <wps:cNvSpPr/>
                        <wps:spPr>
                          <a:xfrm>
                            <a:off x="4400550" y="1172305"/>
                            <a:ext cx="1199184" cy="36313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31ABC174" w14:textId="77777777" w:rsidR="00CC308A" w:rsidRPr="00A37C27" w:rsidRDefault="00CC308A" w:rsidP="00003E82">
                              <w:pPr>
                                <w:pStyle w:val="NormalWeb"/>
                                <w:spacing w:before="0" w:beforeAutospacing="0" w:after="0" w:afterAutospacing="0"/>
                                <w:jc w:val="center"/>
                                <w:rPr>
                                  <w:sz w:val="22"/>
                                  <w:szCs w:val="22"/>
                                </w:rPr>
                              </w:pPr>
                              <w:r w:rsidRPr="00A37C27">
                                <w:rPr>
                                  <w:rFonts w:asciiTheme="minorHAnsi" w:eastAsia="Calibri" w:hAnsi="Calibri" w:cstheme="minorBidi"/>
                                  <w:b/>
                                  <w:bCs/>
                                  <w:color w:val="FFFFFF" w:themeColor="light1"/>
                                  <w:kern w:val="24"/>
                                  <w:sz w:val="22"/>
                                  <w:szCs w:val="22"/>
                                </w:rPr>
                                <w:t>Active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Straight Arrow Connector 29"/>
                        <wps:cNvCnPr>
                          <a:stCxn id="433" idx="3"/>
                          <a:endCxn id="8" idx="1"/>
                        </wps:cNvCnPr>
                        <wps:spPr>
                          <a:xfrm flipV="1">
                            <a:off x="2133600" y="1352398"/>
                            <a:ext cx="504825" cy="5113"/>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9" idx="3"/>
                          <a:endCxn id="89" idx="1"/>
                        </wps:cNvCnPr>
                        <wps:spPr>
                          <a:xfrm flipV="1">
                            <a:off x="5599734" y="1350351"/>
                            <a:ext cx="658225" cy="3522"/>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Flowchart: Terminator 89"/>
                        <wps:cNvSpPr/>
                        <wps:spPr>
                          <a:xfrm>
                            <a:off x="6257959" y="1170089"/>
                            <a:ext cx="1161286" cy="360523"/>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3C533D5C"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Completed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 name="Flowchart: Terminator 91"/>
                        <wps:cNvSpPr/>
                        <wps:spPr>
                          <a:xfrm>
                            <a:off x="6259376" y="1697096"/>
                            <a:ext cx="1160235" cy="359652"/>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3A828D39"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Transferred Out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Flowchart: Terminator 92"/>
                        <wps:cNvSpPr/>
                        <wps:spPr>
                          <a:xfrm>
                            <a:off x="6260794" y="2232174"/>
                            <a:ext cx="1159181" cy="358781"/>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22142FA8"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Terminated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 name="Elbow Connector 93"/>
                        <wps:cNvCnPr>
                          <a:stCxn id="1075" idx="3"/>
                          <a:endCxn id="9" idx="0"/>
                        </wps:cNvCnPr>
                        <wps:spPr>
                          <a:xfrm>
                            <a:off x="4763831" y="566482"/>
                            <a:ext cx="236311" cy="605823"/>
                          </a:xfrm>
                          <a:prstGeom prst="bentConnector2">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 name="Elbow Connector 94"/>
                        <wps:cNvCnPr>
                          <a:stCxn id="8" idx="0"/>
                          <a:endCxn id="1075" idx="1"/>
                        </wps:cNvCnPr>
                        <wps:spPr>
                          <a:xfrm rot="5400000" flipH="1" flipV="1">
                            <a:off x="3108179" y="711091"/>
                            <a:ext cx="604348" cy="315130"/>
                          </a:xfrm>
                          <a:prstGeom prst="bentConnector2">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g:cNvPr id="431" name="Group 431"/>
                        <wpg:cNvGrpSpPr/>
                        <wpg:grpSpPr>
                          <a:xfrm>
                            <a:off x="1449888" y="933350"/>
                            <a:ext cx="683712" cy="848321"/>
                            <a:chOff x="1624933" y="1322852"/>
                            <a:chExt cx="429133" cy="487714"/>
                          </a:xfrm>
                        </wpg:grpSpPr>
                        <wpg:grpSp>
                          <wpg:cNvPr id="432" name="Group 432"/>
                          <wpg:cNvGrpSpPr/>
                          <wpg:grpSpPr>
                            <a:xfrm>
                              <a:off x="1624933" y="1322852"/>
                              <a:ext cx="429133" cy="487714"/>
                              <a:chOff x="0" y="0"/>
                              <a:chExt cx="429133" cy="542102"/>
                            </a:xfrm>
                          </wpg:grpSpPr>
                          <wps:wsp>
                            <wps:cNvPr id="433" name="Rectangle 433"/>
                            <wps:cNvSpPr/>
                            <wps:spPr>
                              <a:xfrm>
                                <a:off x="0" y="0"/>
                                <a:ext cx="429133" cy="542102"/>
                              </a:xfrm>
                              <a:prstGeom prst="rect">
                                <a:avLst/>
                              </a:prstGeom>
                              <a:solidFill>
                                <a:schemeClr val="bg1"/>
                              </a:solidFill>
                              <a:ln w="3175">
                                <a:solidFill>
                                  <a:schemeClr val="tx1"/>
                                </a:solidFill>
                              </a:ln>
                              <a:effectLst>
                                <a:outerShdw blurRad="50800" dist="25400" dir="2700000" algn="tl" rotWithShape="0">
                                  <a:prstClr val="black">
                                    <a:alpha val="50000"/>
                                  </a:prstClr>
                                </a:outerShdw>
                              </a:effectLst>
                            </wps:spPr>
                            <wps:style>
                              <a:lnRef idx="1">
                                <a:schemeClr val="accent1"/>
                              </a:lnRef>
                              <a:fillRef idx="3">
                                <a:schemeClr val="accent1"/>
                              </a:fillRef>
                              <a:effectRef idx="2">
                                <a:schemeClr val="accent1"/>
                              </a:effectRef>
                              <a:fontRef idx="minor">
                                <a:schemeClr val="lt1"/>
                              </a:fontRef>
                            </wps:style>
                            <wps:txbx>
                              <w:txbxContent>
                                <w:p w14:paraId="54A26660" w14:textId="77777777" w:rsidR="00CC308A" w:rsidRDefault="00CC308A" w:rsidP="00003E8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52448" y="58960"/>
                                <a:ext cx="318936" cy="45719"/>
                              </a:xfrm>
                              <a:prstGeom prst="rect">
                                <a:avLst/>
                              </a:prstGeom>
                              <a:noFill/>
                              <a:ln w="317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2CD9440"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 xml:space="preserve">Lorem ipsum dolor sit amet, consecte </w:t>
                                  </w:r>
                                </w:p>
                              </w:txbxContent>
                            </wps:txbx>
                            <wps:bodyPr lIns="0" tIns="0" rIns="0" bIns="0" rtlCol="0" anchor="ctr"/>
                          </wps:wsp>
                          <wps:wsp>
                            <wps:cNvPr id="435" name="Rectangle 435"/>
                            <wps:cNvSpPr/>
                            <wps:spPr>
                              <a:xfrm>
                                <a:off x="52449" y="154719"/>
                                <a:ext cx="224003" cy="45719"/>
                              </a:xfrm>
                              <a:prstGeom prst="rect">
                                <a:avLst/>
                              </a:prstGeom>
                              <a:noFill/>
                              <a:ln w="317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30B3BA6"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Lorem ipsum dolor sit amet,</w:t>
                                  </w:r>
                                </w:p>
                              </w:txbxContent>
                            </wps:txbx>
                            <wps:bodyPr lIns="0" tIns="0" rIns="0" bIns="0" rtlCol="0" anchor="ctr"/>
                          </wps:wsp>
                          <wps:wsp>
                            <wps:cNvPr id="436" name="Rectangle 436"/>
                            <wps:cNvSpPr/>
                            <wps:spPr>
                              <a:xfrm>
                                <a:off x="50268" y="346237"/>
                                <a:ext cx="318936" cy="45719"/>
                              </a:xfrm>
                              <a:prstGeom prst="rect">
                                <a:avLst/>
                              </a:prstGeom>
                              <a:noFill/>
                              <a:ln w="317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FE69A1C"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 xml:space="preserve">Lorem ipsum dolor sit amet, consectetur </w:t>
                                  </w:r>
                                </w:p>
                              </w:txbxContent>
                            </wps:txbx>
                            <wps:bodyPr lIns="0" tIns="0" rIns="0" bIns="0" rtlCol="0" anchor="ctr"/>
                          </wps:wsp>
                          <wps:wsp>
                            <wps:cNvPr id="437" name="Rectangle 437"/>
                            <wps:cNvSpPr/>
                            <wps:spPr>
                              <a:xfrm>
                                <a:off x="50267" y="441994"/>
                                <a:ext cx="226186" cy="45720"/>
                              </a:xfrm>
                              <a:prstGeom prst="rect">
                                <a:avLst/>
                              </a:prstGeom>
                              <a:noFill/>
                              <a:ln w="317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CAA54FD"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Lorem ipsum dolor sit amet</w:t>
                                  </w:r>
                                </w:p>
                              </w:txbxContent>
                            </wps:txbx>
                            <wps:bodyPr lIns="0" tIns="0" rIns="0" bIns="0" rtlCol="0" anchor="ctr"/>
                          </wps:wsp>
                          <wps:wsp>
                            <wps:cNvPr id="438" name="Rectangle 438"/>
                            <wps:cNvSpPr/>
                            <wps:spPr>
                              <a:xfrm>
                                <a:off x="50268" y="250478"/>
                                <a:ext cx="162752" cy="45719"/>
                              </a:xfrm>
                              <a:prstGeom prst="rect">
                                <a:avLst/>
                              </a:prstGeom>
                              <a:noFill/>
                              <a:ln w="317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449571E"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 xml:space="preserve">Lorem ipsum dolor </w:t>
                                  </w:r>
                                </w:p>
                              </w:txbxContent>
                            </wps:txbx>
                            <wps:bodyPr lIns="0" tIns="0" rIns="0" bIns="0" rtlCol="0" anchor="ctr"/>
                          </wps:wsp>
                          <wps:wsp>
                            <wps:cNvPr id="439" name="Rectangle 439"/>
                            <wps:cNvSpPr/>
                            <wps:spPr>
                              <a:xfrm>
                                <a:off x="264212" y="250478"/>
                                <a:ext cx="114170" cy="45719"/>
                              </a:xfrm>
                              <a:prstGeom prst="rect">
                                <a:avLst/>
                              </a:prstGeom>
                              <a:noFill/>
                              <a:ln w="317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DB59E16"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Lorem ipsum</w:t>
                                  </w:r>
                                </w:p>
                              </w:txbxContent>
                            </wps:txbx>
                            <wps:bodyPr lIns="0" tIns="0" rIns="0" bIns="0" rtlCol="0" anchor="ctr"/>
                          </wps:wsp>
                        </wpg:grpSp>
                        <wps:wsp>
                          <wps:cNvPr id="440" name="Text Box 18"/>
                          <wps:cNvSpPr txBox="1"/>
                          <wps:spPr>
                            <a:xfrm>
                              <a:off x="1632690" y="1502786"/>
                              <a:ext cx="376203" cy="133985"/>
                            </a:xfrm>
                            <a:prstGeom prst="rect">
                              <a:avLst/>
                            </a:prstGeom>
                            <a:solidFill>
                              <a:schemeClr val="bg1"/>
                            </a:solidFill>
                            <a:ln>
                              <a:noFill/>
                            </a:ln>
                          </wps:spPr>
                          <wps:style>
                            <a:lnRef idx="2">
                              <a:schemeClr val="accent4"/>
                            </a:lnRef>
                            <a:fillRef idx="1">
                              <a:schemeClr val="lt1"/>
                            </a:fillRef>
                            <a:effectRef idx="0">
                              <a:schemeClr val="accent4"/>
                            </a:effectRef>
                            <a:fontRef idx="minor">
                              <a:schemeClr val="dk1"/>
                            </a:fontRef>
                          </wps:style>
                          <wps:txbx>
                            <w:txbxContent>
                              <w:p w14:paraId="2E4638E4"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kern w:val="24"/>
                                    <w:sz w:val="22"/>
                                    <w:szCs w:val="22"/>
                                  </w:rPr>
                                  <w:t>Award</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075" name="Flowchart: Terminator 1075"/>
                        <wps:cNvSpPr/>
                        <wps:spPr>
                          <a:xfrm>
                            <a:off x="3567918" y="385350"/>
                            <a:ext cx="1195913" cy="362264"/>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14:paraId="69F9818B" w14:textId="77777777" w:rsidR="00CC308A" w:rsidRPr="00A37C27" w:rsidRDefault="00CC308A" w:rsidP="00B93ABC">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Advance Account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0" name="Straight Arrow Connector 1080"/>
                        <wps:cNvCnPr>
                          <a:stCxn id="8" idx="3"/>
                          <a:endCxn id="9" idx="1"/>
                        </wps:cNvCnPr>
                        <wps:spPr>
                          <a:xfrm>
                            <a:off x="3867150" y="1352398"/>
                            <a:ext cx="533400" cy="1475"/>
                          </a:xfrm>
                          <a:prstGeom prst="straightConnector1">
                            <a:avLst/>
                          </a:prstGeom>
                          <a:ln w="28575" cap="rnd">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8" name="Flowchart: Terminator 878"/>
                        <wps:cNvSpPr/>
                        <wps:spPr>
                          <a:xfrm>
                            <a:off x="7523775" y="122850"/>
                            <a:ext cx="1160780" cy="360045"/>
                          </a:xfrm>
                          <a:prstGeom prst="flowChartTerminator">
                            <a:avLst/>
                          </a:prstGeom>
                          <a:solidFill>
                            <a:schemeClr val="accent6">
                              <a:lumMod val="75000"/>
                            </a:schemeClr>
                          </a:solidFill>
                        </wps:spPr>
                        <wps:style>
                          <a:lnRef idx="0">
                            <a:schemeClr val="accent1"/>
                          </a:lnRef>
                          <a:fillRef idx="3">
                            <a:schemeClr val="accent1"/>
                          </a:fillRef>
                          <a:effectRef idx="3">
                            <a:schemeClr val="accent1"/>
                          </a:effectRef>
                          <a:fontRef idx="minor">
                            <a:schemeClr val="lt1"/>
                          </a:fontRef>
                        </wps:style>
                        <wps:txbx>
                          <w:txbxContent>
                            <w:p w14:paraId="1EE58D10" w14:textId="77777777" w:rsidR="00CC308A" w:rsidRPr="00C65BF0" w:rsidRDefault="00CC308A" w:rsidP="00C65BF0">
                              <w:pPr>
                                <w:pStyle w:val="NormalWeb"/>
                                <w:spacing w:before="0" w:beforeAutospacing="0" w:after="0" w:afterAutospacing="0"/>
                                <w:jc w:val="center"/>
                                <w:rPr>
                                  <w:rFonts w:asciiTheme="minorHAnsi" w:hAnsiTheme="minorHAnsi"/>
                                </w:rPr>
                              </w:pPr>
                              <w:r>
                                <w:rPr>
                                  <w:rFonts w:asciiTheme="minorHAnsi" w:eastAsia="Calibri" w:hAnsiTheme="minorHAnsi"/>
                                  <w:b/>
                                  <w:bCs/>
                                  <w:color w:val="FFFFFF"/>
                                  <w:kern w:val="24"/>
                                  <w:sz w:val="22"/>
                                  <w:szCs w:val="22"/>
                                </w:rPr>
                                <w:t>End States</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67413CE" id="Canvas 572" o:spid="_x0000_s1313" editas="canvas" style="width:693.75pt;height:237pt;mso-position-horizontal-relative:char;mso-position-vertical-relative:line" coordsize="88106,3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">
                <v:shape id="_x0000_s1314" type="#_x0000_t75" style="position:absolute;width:88106;height:30092;visibility:visible;mso-wrap-style:square">
                  <v:fill o:detectmouseclick="t"/>
                  <v:path o:connecttype="none"/>
                </v:shape>
                <v:shape id="Elbow Connector 73" o:spid="_x0000_s1315" type="#_x0000_t34" style="position:absolute;left:46767;top:13523;width:15840;height:105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rMMUAAADbAAAADwAAAGRycy9kb3ducmV2LnhtbESPQWsCMRSE74L/ITyhN822RS1bo5SC&#10;tNKT1tYeXzevu6ubl5DEdf33piB4HGbmG2a26EwjWvKhtqzgfpSBIC6srrlUsP1cDp9AhIissbFM&#10;Cs4UYDHv92aYa3viNbWbWIoE4ZCjgipGl0sZiooMhpF1xMn7s95gTNKXUns8Jbhp5EOWTaTBmtNC&#10;hY5eKyoOm6NR4N1xv1v+rr78+Dye7H6+V+3Hm1PqbtC9PIOI1MVb+Np+1wqmj/D/Jf0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hrMMUAAADbAAAADwAAAAAAAAAA&#10;AAAAAAChAgAAZHJzL2Rvd25yZXYueG1sUEsFBgAAAAAEAAQA+QAAAJMDAAAAAA==&#10;" adj="1059" strokecolor="#1f497d [3215]" strokeweight="2.25pt">
                  <v:stroke endarrow="block" endcap="round"/>
                </v:shape>
                <v:shape id="Elbow Connector 80" o:spid="_x0000_s1316" type="#_x0000_t34" style="position:absolute;left:52673;top:13523;width:9920;height:52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PDcAAAADbAAAADwAAAGRycy9kb3ducmV2LnhtbERPPWvDMBDdC/kP4gJdQiO3Q0mcKKYk&#10;NRg6xcnQ8bAutql1MpJqq/8+GgIdH+97X0QziImc7y0reF1nIIgbq3tuFVwv5csGhA/IGgfLpOCP&#10;PBSHxdMec21nPtNUh1akEPY5KuhCGHMpfdORQb+2I3HibtYZDAm6VmqHcwo3g3zLsndpsOfU0OFI&#10;x46an/rXKNhKotNcxe+v1epzrMsQ7VCflXpexo8diEAx/Isf7kor2KT16Uv6AfJw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Tw3AAAAA2wAAAA8AAAAAAAAAAAAAAAAA&#10;oQIAAGRycy9kb3ducmV2LnhtbFBLBQYAAAAABAAEAPkAAACOAwAAAAA=&#10;" adj="-814" strokecolor="#1f497d [3215]" strokeweight="2.25pt">
                  <v:stroke endarrow="block" endcap="round"/>
                </v:shape>
                <v:shape id="Flowchart: Terminator 8" o:spid="_x0000_s1317" type="#_x0000_t116" style="position:absolute;left:26384;top:11708;width:12287;height:3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DLcAA&#10;AADaAAAADwAAAGRycy9kb3ducmV2LnhtbERP3UrDMBS+H+wdwhF2t6X1Ysy6bIzBoGAR1voAx+TY&#10;FJuT0sS2+vTmQvDy4/s/nhfXi4nG0HlWkO8yEMTam45bBW/NbXsAESKywd4zKfimAOfTenXEwviZ&#10;7zTVsRUphEOBCmyMQyFl0JYchp0fiBP34UeHMcGxlWbEOYW7Xj5m2V467Dg1WBzoakl/1l9OwdMw&#10;VeX7SzO/5u2PvZSorxVppTYPy+UZRKQl/ov/3KVRkLamK+kGyN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GDLcAAAADa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60D4CA2D" w14:textId="77777777" w:rsidR="00CC308A" w:rsidRPr="00A37C27" w:rsidRDefault="00CC308A" w:rsidP="00003E82">
                        <w:pPr>
                          <w:pStyle w:val="NormalWeb"/>
                          <w:spacing w:before="0" w:beforeAutospacing="0" w:after="0" w:afterAutospacing="0"/>
                          <w:jc w:val="center"/>
                          <w:rPr>
                            <w:sz w:val="22"/>
                            <w:szCs w:val="22"/>
                          </w:rPr>
                        </w:pPr>
                        <w:r w:rsidRPr="00A37C27">
                          <w:rPr>
                            <w:rFonts w:asciiTheme="minorHAnsi" w:eastAsia="Calibri" w:hAnsi="Calibri"/>
                            <w:b/>
                            <w:bCs/>
                            <w:color w:val="FFFFFF" w:themeColor="light1"/>
                            <w:kern w:val="24"/>
                            <w:sz w:val="22"/>
                            <w:szCs w:val="22"/>
                          </w:rPr>
                          <w:t>Draft</w:t>
                        </w:r>
                      </w:p>
                    </w:txbxContent>
                  </v:textbox>
                </v:shape>
                <v:shape id="Flowchart: Terminator 9" o:spid="_x0000_s1318" type="#_x0000_t116" style="position:absolute;left:44005;top:11723;width:11992;height:3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mtsEA&#10;AADaAAAADwAAAGRycy9kb3ducmV2LnhtbESP0YrCMBRE3xf8h3AF39bUfZDdahQRhMKKsOoHXJNr&#10;U2xuShPb6tebhYV9HGbODLNcD64WHbWh8qxgNs1AEGtvKi4VnE+7908QISIbrD2TggcFWK9Gb0vM&#10;je/5h7pjLEUq4ZCjAhtjk0sZtCWHYeob4uRdfeswJtmW0rTYp3JXy48sm0uHFacFiw1tLenb8e4U&#10;fDXdvrh8n/rDrHzaTYF6uyet1GQ8bBYgIg3xP/xHFyZx8Hsl3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tJrbBAAAA2g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31ABC174" w14:textId="77777777" w:rsidR="00CC308A" w:rsidRPr="00A37C27" w:rsidRDefault="00CC308A" w:rsidP="00003E82">
                        <w:pPr>
                          <w:pStyle w:val="NormalWeb"/>
                          <w:spacing w:before="0" w:beforeAutospacing="0" w:after="0" w:afterAutospacing="0"/>
                          <w:jc w:val="center"/>
                          <w:rPr>
                            <w:sz w:val="22"/>
                            <w:szCs w:val="22"/>
                          </w:rPr>
                        </w:pPr>
                        <w:r w:rsidRPr="00A37C27">
                          <w:rPr>
                            <w:rFonts w:asciiTheme="minorHAnsi" w:eastAsia="Calibri" w:hAnsi="Calibri" w:cstheme="minorBidi"/>
                            <w:b/>
                            <w:bCs/>
                            <w:color w:val="FFFFFF" w:themeColor="light1"/>
                            <w:kern w:val="24"/>
                            <w:sz w:val="22"/>
                            <w:szCs w:val="22"/>
                          </w:rPr>
                          <w:t>Active</w:t>
                        </w:r>
                      </w:p>
                    </w:txbxContent>
                  </v:textbox>
                </v:shape>
                <v:shape id="Straight Arrow Connector 29" o:spid="_x0000_s1319" type="#_x0000_t32" style="position:absolute;left:21336;top:13523;width:5048;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Ow8QAAADbAAAADwAAAGRycy9kb3ducmV2LnhtbESPQWvCQBSE7wX/w/KEXkQ3yaFo6ioi&#10;CNIW0bTS6yP7TILZt2F31fjvu4LQ4zAz3zDzZW9acSXnG8sK0kkCgri0uuFKwc/3ZjwF4QOyxtYy&#10;KbiTh+Vi8DLHXNsbH+hahEpECPscFdQhdLmUvqzJoJ/Yjjh6J+sMhihdJbXDW4SbVmZJ8iYNNhwX&#10;auxoXVN5Li4mUu6jbTX6SLPPr45+He3a/TQ9KvU67FfvIAL14T/8bG+1gmwGj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M7DxAAAANsAAAAPAAAAAAAAAAAA&#10;AAAAAKECAABkcnMvZG93bnJldi54bWxQSwUGAAAAAAQABAD5AAAAkgMAAAAA&#10;" strokecolor="#1f497d [3215]" strokeweight="2.25pt">
                  <v:stroke endarrow="block" endcap="round"/>
                </v:shape>
                <v:shape id="Straight Arrow Connector 90" o:spid="_x0000_s1320" type="#_x0000_t32" style="position:absolute;left:55997;top:13503;width:6582;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GuucQAAADbAAAADwAAAGRycy9kb3ducmV2LnhtbESPwWrCQBCG7wXfYRnBi9RNPIhNXaUU&#10;CqIi1bb0OmSnSWh2NuyuGt/eOQgeh3/+b+ZbrHrXqjOF2Hg2kE8yUMSltw1XBr6/Pp7noGJCtth6&#10;JgNXirBaDp4WWFh/4QOdj6lSAuFYoIE6pa7QOpY1OYwT3xFL9ueDwyRjqLQNeBG4a/U0y2baYcNy&#10;ocaO3msq/48nJ5TreF2NN/l0u+voN9C+/ZznP8aMhv3bK6hEfXos39tra+BFvhcX8QC9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a65xAAAANsAAAAPAAAAAAAAAAAA&#10;AAAAAKECAABkcnMvZG93bnJldi54bWxQSwUGAAAAAAQABAD5AAAAkgMAAAAA&#10;" strokecolor="#1f497d [3215]" strokeweight="2.25pt">
                  <v:stroke endarrow="block" endcap="round"/>
                </v:shape>
                <v:shape id="Flowchart: Terminator 89" o:spid="_x0000_s1321" type="#_x0000_t116" style="position:absolute;left:62579;top:11700;width:1161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2+cMA&#10;AADbAAAADwAAAGRycy9kb3ducmV2LnhtbESPUWvCMBSF3wf+h3AF32bqhK7rjCKDMWE40G3vl+ba&#10;VJubksTa/XsjCHs8nHO+w1msBtuKnnxoHCuYTTMQxJXTDdcKfr7fHwsQISJrbB2Tgj8KsFqOHhZY&#10;anfhHfX7WIsE4VCiAhNjV0oZKkMWw9R1xMk7OG8xJulrqT1eEty28inLcmmx4bRgsKM3Q9Vpf7YK&#10;+vN8mx/z4iv82pM0O/25+fDPSk3Gw/oVRKQh/ofv7Y1WULzA7Uv6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2+cMAAADbAAAADwAAAAAAAAAAAAAAAACYAgAAZHJzL2Rv&#10;d25yZXYueG1sUEsFBgAAAAAEAAQA9QAAAIgDAAAAAA==&#10;" fillcolor="#e36c0a [2409]" stroked="f">
                  <v:shadow on="t" color="black" opacity="22937f" origin=",.5" offset="0,.63889mm"/>
                  <v:textbox inset="0,0,0,0">
                    <w:txbxContent>
                      <w:p w14:paraId="3C533D5C"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Completed</w:t>
                        </w:r>
                      </w:p>
                    </w:txbxContent>
                  </v:textbox>
                </v:shape>
                <v:shape id="Flowchart: Terminator 91" o:spid="_x0000_s1322" type="#_x0000_t116" style="position:absolute;left:62593;top:16970;width:11603;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sMA&#10;AADbAAAADwAAAGRycy9kb3ducmV2LnhtbESP3WoCMRSE7wu+QziCdzWrwtZujSJCqVBa8Kf3h83p&#10;ZnVzsiRx3b59IwheDjPzDbNY9bYRHflQO1YwGWcgiEuna64UHA/vz3MQISJrbByTgj8KsFoOnhZY&#10;aHflHXX7WIkE4VCgAhNjW0gZSkMWw9i1xMn7dd5iTNJXUnu8Jrht5DTLcmmx5rRgsKWNofK8v1gF&#10;3WX2lZ/y+Xf4sWdpdvpz++FflBoN+/UbiEh9fITv7a1W8DqB2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IsMAAADbAAAADwAAAAAAAAAAAAAAAACYAgAAZHJzL2Rv&#10;d25yZXYueG1sUEsFBgAAAAAEAAQA9QAAAIgDAAAAAA==&#10;" fillcolor="#e36c0a [2409]" stroked="f">
                  <v:shadow on="t" color="black" opacity="22937f" origin=",.5" offset="0,.63889mm"/>
                  <v:textbox inset="0,0,0,0">
                    <w:txbxContent>
                      <w:p w14:paraId="3A828D39"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Transferred Out</w:t>
                        </w:r>
                      </w:p>
                    </w:txbxContent>
                  </v:textbox>
                </v:shape>
                <v:shape id="Flowchart: Terminator 92" o:spid="_x0000_s1323" type="#_x0000_t116" style="position:absolute;left:62607;top:22321;width:11592;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yVcMA&#10;AADbAAAADwAAAGRycy9kb3ducmV2LnhtbESP3WoCMRSE74W+QziF3mm2Fla7NYoIolAq+NP7w+Z0&#10;s3VzsiRx3b59IwheDjPzDTNb9LYRHflQO1bwOspAEJdO11wpOB3XwymIEJE1No5JwR8FWMyfBjMs&#10;tLvynrpDrESCcChQgYmxLaQMpSGLYeRa4uT9OG8xJukrqT1eE9w2cpxlubRYc1ow2NLKUHk+XKyC&#10;7vL2lf/m0134tmdp9vpzu/ETpV6e++UHiEh9fITv7a1W8D6G2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jyVcMAAADbAAAADwAAAAAAAAAAAAAAAACYAgAAZHJzL2Rv&#10;d25yZXYueG1sUEsFBgAAAAAEAAQA9QAAAIgDAAAAAA==&#10;" fillcolor="#e36c0a [2409]" stroked="f">
                  <v:shadow on="t" color="black" opacity="22937f" origin=",.5" offset="0,.63889mm"/>
                  <v:textbox inset="0,0,0,0">
                    <w:txbxContent>
                      <w:p w14:paraId="22142FA8"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Terminated</w:t>
                        </w:r>
                      </w:p>
                    </w:txbxContent>
                  </v:textbox>
                </v:shape>
                <v:shape id="Elbow Connector 93" o:spid="_x0000_s1324" type="#_x0000_t33" style="position:absolute;left:47638;top:5664;width:2363;height:60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EcUAAADbAAAADwAAAGRycy9kb3ducmV2LnhtbESPQWvCQBSE70L/w/IKvZmNFaSNboKU&#10;iiIVNO2hx2f2mYRm34bs1iT/vlsQPA4z8w2zygbTiCt1rrasYBbFIIgLq2suFXx9bqYvIJxH1thY&#10;JgUjOcjSh8kKE217PtE196UIEHYJKqi8bxMpXVGRQRfZljh4F9sZ9EF2pdQd9gFuGvkcxwtpsOaw&#10;UGFLbxUVP/mvUfCxwPP3e7E16/EwO1z2ph/n+VGpp8dhvQThafD38K290wpe5/D/JfwA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w+EcUAAADbAAAADwAAAAAAAAAA&#10;AAAAAAChAgAAZHJzL2Rvd25yZXYueG1sUEsFBgAAAAAEAAQA+QAAAJMDAAAAAA==&#10;" strokecolor="#1f497d [3215]" strokeweight="2.25pt">
                  <v:stroke endarrow="block" endcap="round"/>
                </v:shape>
                <v:shape id="Elbow Connector 94" o:spid="_x0000_s1325" type="#_x0000_t33" style="position:absolute;left:31081;top:7110;width:6044;height:315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MK8YAAADbAAAADwAAAGRycy9kb3ducmV2LnhtbESPT2vCQBTE74V+h+UVvDWbahWNrlIq&#10;opce/AN6fGSfSdrs2212TdJv3y0UPA4z8xtmsepNLVpqfGVZwUuSgiDOra64UHA6bp6nIHxA1lhb&#10;JgU/5GG1fHxYYKZtx3tqD6EQEcI+QwVlCC6T0uclGfSJdcTRu9rGYIiyKaRusItwU8thmk6kwYrj&#10;QomO3kvKvw43o2DcjW+h/nbr1rvP8/B62Y52H1ulBk/92xxEoD7cw//tnVYwe4W/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ATCvGAAAA2wAAAA8AAAAAAAAA&#10;AAAAAAAAoQIAAGRycy9kb3ducmV2LnhtbFBLBQYAAAAABAAEAPkAAACUAwAAAAA=&#10;" strokecolor="#1f497d [3215]" strokeweight="2.25pt">
                  <v:stroke endarrow="block" endcap="round"/>
                </v:shape>
                <v:group id="Group 431" o:spid="_x0000_s1326" style="position:absolute;left:14498;top:9333;width:6838;height:8483" coordorigin="16249,13228" coordsize="4291,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group id="Group 432" o:spid="_x0000_s1327" style="position:absolute;left:16249;top:13228;width:4291;height:4877" coordsize="4291,5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ect id="Rectangle 433" o:spid="_x0000_s1328" style="position:absolute;width:4291;height:5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g4sYA&#10;AADcAAAADwAAAGRycy9kb3ducmV2LnhtbESPQWvCQBSE7wX/w/KE3nSjFivRVUol4KE9NLWCt2f2&#10;mUSzb9PdVdN/3y0IPQ4z8w2zWHWmEVdyvrasYDRMQBAXVtdcKth+ZoMZCB+QNTaWScEPeVgtew8L&#10;TLW98Qdd81CKCGGfooIqhDaV0hcVGfRD2xJH72idwRClK6V2eItw08hxkkylwZrjQoUtvVZUnPOL&#10;UfD9nE/3Pjut7aEdUb57/3rbukypx373MgcRqAv/4Xt7oxU8TS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jg4sYAAADcAAAADwAAAAAAAAAAAAAAAACYAgAAZHJz&#10;L2Rvd25yZXYueG1sUEsFBgAAAAAEAAQA9QAAAIsDAAAAAA==&#10;" fillcolor="white [3212]" strokecolor="black [3213]" strokeweight=".25pt">
                      <v:shadow on="t" color="black" opacity=".5" origin="-.5,-.5" offset=".49892mm,.49892mm"/>
                      <v:textbox>
                        <w:txbxContent>
                          <w:p w14:paraId="54A26660" w14:textId="77777777" w:rsidR="00CC308A" w:rsidRDefault="00CC308A" w:rsidP="00003E82">
                            <w:pPr>
                              <w:rPr>
                                <w:rFonts w:eastAsia="Times New Roman"/>
                              </w:rPr>
                            </w:pPr>
                          </w:p>
                        </w:txbxContent>
                      </v:textbox>
                    </v:rect>
                    <v:rect id="Rectangle 434" o:spid="_x0000_s1329" style="position:absolute;left:524;top:589;width:318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1BsQA&#10;AADcAAAADwAAAGRycy9kb3ducmV2LnhtbESPQWvCQBSE7wX/w/IEb2ZjE1obXUVaRC+l1Kb3R/aZ&#10;BLNvQ3abxP76riD0OMzMN8x6O5pG9NS52rKCRRSDIC6srrlUkH/t50sQziNrbCyTgis52G4mD2vM&#10;tB34k/qTL0WAsMtQQeV9m0npiooMusi2xME7286gD7Irpe5wCHDTyMc4fpIGaw4LFbb0WlFxOf0Y&#10;Bf33b/5i6AO179/ZvA3JZfl8UGo2HXcrEJ5G/x++t49aQZqkcDs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NQbEAAAA3AAAAA8AAAAAAAAAAAAAAAAAmAIAAGRycy9k&#10;b3ducmV2LnhtbFBLBQYAAAAABAAEAPUAAACJAwAAAAA=&#10;" filled="f" strokecolor="black [3213]" strokeweight=".25pt">
                      <v:textbox inset="0,0,0,0">
                        <w:txbxContent>
                          <w:p w14:paraId="72CD9440"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 xml:space="preserve">Lorem ipsum dolor sit amet, consecte </w:t>
                            </w:r>
                          </w:p>
                        </w:txbxContent>
                      </v:textbox>
                    </v:rect>
                    <v:rect id="Rectangle 435" o:spid="_x0000_s1330" style="position:absolute;left:524;top:1547;width:224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QncQA&#10;AADcAAAADwAAAGRycy9kb3ducmV2LnhtbESPQWvCQBSE74L/YXkFb82mWq2mWaW0lHoR0cb7I/ua&#10;BLNvQ3ZN0v56Vyh4HGbmGybdDKYWHbWusqzgKYpBEOdWV1woyL4/H5cgnEfWWFsmBb/kYLMej1JM&#10;tO35QN3RFyJA2CWooPS+SaR0eUkGXWQb4uD92NagD7ItpG6xD3BTy2kcL6TBisNCiQ29l5Sfjxej&#10;oDv9ZStDe9S+27H56Gfn5cuXUpOH4e0VhKfB38P/7a1W8Dybw+1MO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1kJ3EAAAA3AAAAA8AAAAAAAAAAAAAAAAAmAIAAGRycy9k&#10;b3ducmV2LnhtbFBLBQYAAAAABAAEAPUAAACJAwAAAAA=&#10;" filled="f" strokecolor="black [3213]" strokeweight=".25pt">
                      <v:textbox inset="0,0,0,0">
                        <w:txbxContent>
                          <w:p w14:paraId="230B3BA6"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Lorem ipsum dolor sit amet,</w:t>
                            </w:r>
                          </w:p>
                        </w:txbxContent>
                      </v:textbox>
                    </v:rect>
                    <v:rect id="Rectangle 436" o:spid="_x0000_s1331" style="position:absolute;left:502;top:3462;width:319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O6sQA&#10;AADcAAAADwAAAGRycy9kb3ducmV2LnhtbESPQWvCQBSE7wX/w/IEb83GKjaNriItopdSmqb3R/aZ&#10;BLNvQ3abRH+9Wyj0OMzMN8xmN5pG9NS52rKCeRSDIC6srrlUkH8dHhMQziNrbCyTgis52G0nDxtM&#10;tR34k/rMlyJA2KWooPK+TaV0RUUGXWRb4uCdbWfQB9mVUnc4BLhp5FMcr6TBmsNChS29VlRcsh+j&#10;oP++5S+GPlD7/p3N27C4JM9HpWbTcb8G4Wn0/+G/9kkrWC5W8Hs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DurEAAAA3AAAAA8AAAAAAAAAAAAAAAAAmAIAAGRycy9k&#10;b3ducmV2LnhtbFBLBQYAAAAABAAEAPUAAACJAwAAAAA=&#10;" filled="f" strokecolor="black [3213]" strokeweight=".25pt">
                      <v:textbox inset="0,0,0,0">
                        <w:txbxContent>
                          <w:p w14:paraId="5FE69A1C"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 xml:space="preserve">Lorem ipsum dolor sit amet, consectetur </w:t>
                            </w:r>
                          </w:p>
                        </w:txbxContent>
                      </v:textbox>
                    </v:rect>
                    <v:rect id="Rectangle 437" o:spid="_x0000_s1332" style="position:absolute;left:502;top:4419;width:2262;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rccUA&#10;AADcAAAADwAAAGRycy9kb3ducmV2LnhtbESPzWrDMBCE74W8g9hAbrWcuDSOE8WEhtBeSml+7ou1&#10;sU2slbFU2+nTV4VCj8PMfMNs8tE0oqfO1ZYVzKMYBHFhdc2lgvPp8JiCcB5ZY2OZFNzJQb6dPGww&#10;03bgT+qPvhQBwi5DBZX3bSalKyoy6CLbEgfvajuDPsiulLrDIcBNIxdx/CwN1hwWKmzppaLidvwy&#10;CvrL93ll6AO179/Z7Ifkli5flZpNx90ahKfR/4f/2m9awVOyhN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6txxQAAANwAAAAPAAAAAAAAAAAAAAAAAJgCAABkcnMv&#10;ZG93bnJldi54bWxQSwUGAAAAAAQABAD1AAAAigMAAAAA&#10;" filled="f" strokecolor="black [3213]" strokeweight=".25pt">
                      <v:textbox inset="0,0,0,0">
                        <w:txbxContent>
                          <w:p w14:paraId="6CAA54FD"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Lorem ipsum dolor sit amet</w:t>
                            </w:r>
                          </w:p>
                        </w:txbxContent>
                      </v:textbox>
                    </v:rect>
                    <v:rect id="Rectangle 438" o:spid="_x0000_s1333" style="position:absolute;left:502;top:2504;width:162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A8AA&#10;AADcAAAADwAAAGRycy9kb3ducmV2LnhtbERPTYvCMBC9L/gfwgje1lRdVq1GEUXci4hV70MztsVm&#10;UprY1v31m4Owx8f7Xq47U4qGaldYVjAaRiCIU6sLzhRcL/vPGQjnkTWWlknBixysV72PJcbatnym&#10;JvGZCCHsYlSQe1/FUro0J4NuaCviwN1tbdAHWGdS19iGcFPKcRR9S4MFh4YcK9rmlD6Sp1HQ3H6v&#10;c0Mn1L45stm1k8dselBq0O82CxCeOv8vfrt/tIKvSVgbzo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Q/A8AAAADcAAAADwAAAAAAAAAAAAAAAACYAgAAZHJzL2Rvd25y&#10;ZXYueG1sUEsFBgAAAAAEAAQA9QAAAIUDAAAAAA==&#10;" filled="f" strokecolor="black [3213]" strokeweight=".25pt">
                      <v:textbox inset="0,0,0,0">
                        <w:txbxContent>
                          <w:p w14:paraId="4449571E"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 xml:space="preserve">Lorem ipsum dolor </w:t>
                            </w:r>
                          </w:p>
                        </w:txbxContent>
                      </v:textbox>
                    </v:rect>
                    <v:rect id="Rectangle 439" o:spid="_x0000_s1334" style="position:absolute;left:2642;top:2504;width:11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mMQA&#10;AADcAAAADwAAAGRycy9kb3ducmV2LnhtbESPQWvCQBSE7wX/w/KE3upGLW1MXUUspV6KmNr7I/tM&#10;gtm3YXdNUn+9KxR6HGbmG2a5HkwjOnK+tqxgOklAEBdW11wqOH5/PKUgfEDW2FgmBb/kYb0aPSwx&#10;07bnA3V5KEWEsM9QQRVCm0npi4oM+oltiaN3ss5giNKVUjvsI9w0cpYkL9JgzXGhwpa2FRXn/GIU&#10;dD/X48LQHnXovti89/Nz+vqp1ON42LyBCDSE//Bfe6cVPM8X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mpjEAAAA3AAAAA8AAAAAAAAAAAAAAAAAmAIAAGRycy9k&#10;b3ducmV2LnhtbFBLBQYAAAAABAAEAPUAAACJAwAAAAA=&#10;" filled="f" strokecolor="black [3213]" strokeweight=".25pt">
                      <v:textbox inset="0,0,0,0">
                        <w:txbxContent>
                          <w:p w14:paraId="2DB59E16" w14:textId="77777777" w:rsidR="00CC308A" w:rsidRDefault="00CC308A" w:rsidP="00003E82">
                            <w:pPr>
                              <w:pStyle w:val="NormalWeb"/>
                              <w:spacing w:before="0" w:beforeAutospacing="0" w:after="0" w:afterAutospacing="0"/>
                              <w:textAlignment w:val="baseline"/>
                            </w:pPr>
                            <w:r>
                              <w:rPr>
                                <w:rFonts w:asciiTheme="minorHAnsi" w:hAnsi="Calibri" w:cstheme="minorBidi"/>
                                <w:color w:val="000000" w:themeColor="text1"/>
                                <w:kern w:val="24"/>
                                <w:position w:val="-1"/>
                                <w:sz w:val="4"/>
                                <w:szCs w:val="4"/>
                                <w:vertAlign w:val="subscript"/>
                                <w:lang w:val="da-DK"/>
                              </w:rPr>
                              <w:t>Lorem ipsum</w:t>
                            </w:r>
                          </w:p>
                        </w:txbxContent>
                      </v:textbox>
                    </v:rect>
                  </v:group>
                  <v:shape id="Text Box 18" o:spid="_x0000_s1335" type="#_x0000_t202" style="position:absolute;left:16326;top:15027;width:376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7X78A&#10;AADcAAAADwAAAGRycy9kb3ducmV2LnhtbERPy4rCMBTdC/MP4Q7MTlOLylCNIoowi3HhY/aX5ppW&#10;m5uaRO38vVkILg/nPVt0thF38qF2rGA4yEAQl07XbBQcD5v+N4gQkTU2jknBPwVYzD96Myy0e/CO&#10;7vtoRArhUKCCKsa2kDKUFVkMA9cSJ+7kvMWYoDdSe3ykcNvIPMsm0mLNqaHCllYVlZf9zSooKf6e&#10;1+OrqbfZxrg/zie+yZX6+uyWUxCRuvgWv9w/WsFolOanM+k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RLtfvwAAANwAAAAPAAAAAAAAAAAAAAAAAJgCAABkcnMvZG93bnJl&#10;di54bWxQSwUGAAAAAAQABAD1AAAAhAMAAAAA&#10;" fillcolor="white [3212]" stroked="f" strokeweight="2pt">
                    <v:textbox inset="0,0,0,0">
                      <w:txbxContent>
                        <w:p w14:paraId="2E4638E4" w14:textId="77777777" w:rsidR="00CC308A" w:rsidRPr="00A37C27" w:rsidRDefault="00CC308A" w:rsidP="00003E82">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kern w:val="24"/>
                              <w:sz w:val="22"/>
                              <w:szCs w:val="22"/>
                            </w:rPr>
                            <w:t>Award</w:t>
                          </w:r>
                        </w:p>
                      </w:txbxContent>
                    </v:textbox>
                  </v:shape>
                </v:group>
                <v:shape id="Flowchart: Terminator 1075" o:spid="_x0000_s1336" type="#_x0000_t116" style="position:absolute;left:35679;top:3853;width:11959;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nPsIA&#10;AADdAAAADwAAAGRycy9kb3ducmV2LnhtbERP3WrCMBS+H/gO4Qi7m6mCm1ajiCAUJoOpD3BMjk2x&#10;OSlNbLs9/TIY7O58fL9nvR1cLTpqQ+VZwXSSgSDW3lRcKricDy8LECEiG6w9k4IvCrDdjJ7WmBvf&#10;8yd1p1iKFMIhRwU2xiaXMmhLDsPEN8SJu/nWYUywLaVpsU/hrpazLHuVDitODRYb2lvS99PDKVg2&#10;3bG4vp/7j2n5bXcF6v2RtFLP42G3AhFpiP/iP3dh0vzsbQ6/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c+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inset="0,0,0,0">
                    <w:txbxContent>
                      <w:p w14:paraId="69F9818B" w14:textId="77777777" w:rsidR="00CC308A" w:rsidRPr="00A37C27" w:rsidRDefault="00CC308A" w:rsidP="00B93ABC">
                        <w:pPr>
                          <w:pStyle w:val="NormalWeb"/>
                          <w:spacing w:before="0" w:beforeAutospacing="0" w:after="0" w:afterAutospacing="0"/>
                          <w:jc w:val="center"/>
                          <w:rPr>
                            <w:rFonts w:asciiTheme="minorHAnsi" w:hAnsiTheme="minorHAnsi"/>
                            <w:sz w:val="22"/>
                            <w:szCs w:val="22"/>
                          </w:rPr>
                        </w:pPr>
                        <w:r w:rsidRPr="00A37C27">
                          <w:rPr>
                            <w:rFonts w:asciiTheme="minorHAnsi" w:eastAsia="Calibri" w:hAnsiTheme="minorHAnsi"/>
                            <w:b/>
                            <w:bCs/>
                            <w:color w:val="FFFFFF"/>
                            <w:kern w:val="24"/>
                            <w:sz w:val="22"/>
                            <w:szCs w:val="22"/>
                          </w:rPr>
                          <w:t>Advance Account</w:t>
                        </w:r>
                      </w:p>
                    </w:txbxContent>
                  </v:textbox>
                </v:shape>
                <v:shape id="Straight Arrow Connector 1080" o:spid="_x0000_s1337" type="#_x0000_t32" style="position:absolute;left:38671;top:13523;width:5334;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Q1cUAAADdAAAADwAAAGRycy9kb3ducmV2LnhtbESPQWvCQBCF74L/YRmhN92kB5HUVYJi&#10;661qpdDbkJ0modnZkN2a5N87B8HbDO/Ne9+st4Nr1I26UHs2kC4SUMSFtzWXBq5fh/kKVIjIFhvP&#10;ZGCkANvNdLLGzPqez3S7xFJJCIcMDVQxtpnWoajIYVj4lli0X985jLJ2pbYd9hLuGv2aJEvtsGZp&#10;qLClXUXF3+XfGejHz+v+/Sc/83fq0nGf5kX4OBnzMhvyN1CRhvg0P66PVvCTlfDLNzKC3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8Q1cUAAADdAAAADwAAAAAAAAAA&#10;AAAAAAChAgAAZHJzL2Rvd25yZXYueG1sUEsFBgAAAAAEAAQA+QAAAJMDAAAAAA==&#10;" strokecolor="#1f497d [3215]" strokeweight="2.25pt">
                  <v:stroke endarrow="block" endcap="round"/>
                </v:shape>
                <v:shape id="Flowchart: Terminator 878" o:spid="_x0000_s1338" type="#_x0000_t116" style="position:absolute;left:75237;top:1228;width:116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0DcAA&#10;AADcAAAADwAAAGRycy9kb3ducmV2LnhtbERPW2vCMBR+H/gfwhF8m6kb1NIZZQhjgih4ez80Z01n&#10;c1KSWLt/vzwIPn5898VqsK3oyYfGsYLZNANBXDndcK3gfPp6LUCEiKyxdUwK/ijAajl6WWCp3Z0P&#10;1B9jLVIIhxIVmBi7UspQGbIYpq4jTtyP8xZjgr6W2uM9hdtWvmVZLi02nBoMdrQ2VF2PN6ugv73v&#10;8t+82IeLvUpz0NvNt58rNRkPnx8gIg3xKX64N1pBMU9r05l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L0DcAAAADcAAAADwAAAAAAAAAAAAAAAACYAgAAZHJzL2Rvd25y&#10;ZXYueG1sUEsFBgAAAAAEAAQA9QAAAIUDAAAAAA==&#10;" fillcolor="#e36c0a [2409]" stroked="f">
                  <v:shadow on="t" color="black" opacity="22937f" origin=",.5" offset="0,.63889mm"/>
                  <v:textbox inset="0,0,0,0">
                    <w:txbxContent>
                      <w:p w14:paraId="1EE58D10" w14:textId="77777777" w:rsidR="00CC308A" w:rsidRPr="00C65BF0" w:rsidRDefault="00CC308A" w:rsidP="00C65BF0">
                        <w:pPr>
                          <w:pStyle w:val="NormalWeb"/>
                          <w:spacing w:before="0" w:beforeAutospacing="0" w:after="0" w:afterAutospacing="0"/>
                          <w:jc w:val="center"/>
                          <w:rPr>
                            <w:rFonts w:asciiTheme="minorHAnsi" w:hAnsiTheme="minorHAnsi"/>
                          </w:rPr>
                        </w:pPr>
                        <w:r>
                          <w:rPr>
                            <w:rFonts w:asciiTheme="minorHAnsi" w:eastAsia="Calibri" w:hAnsiTheme="minorHAnsi"/>
                            <w:b/>
                            <w:bCs/>
                            <w:color w:val="FFFFFF"/>
                            <w:kern w:val="24"/>
                            <w:sz w:val="22"/>
                            <w:szCs w:val="22"/>
                          </w:rPr>
                          <w:t>End States</w:t>
                        </w:r>
                      </w:p>
                    </w:txbxContent>
                  </v:textbox>
                </v:shape>
                <w10:anchorlock/>
              </v:group>
            </w:pict>
          </mc:Fallback>
        </mc:AlternateContent>
      </w:r>
    </w:p>
    <w:p w14:paraId="78EE048F" w14:textId="62CD4F9D" w:rsidR="008A7968" w:rsidRDefault="00003E82" w:rsidP="008A7968">
      <w:r>
        <w:t>The</w:t>
      </w:r>
      <w:r w:rsidR="00980776">
        <w:t xml:space="preserve"> </w:t>
      </w:r>
      <w:r w:rsidR="00AA7710">
        <w:t xml:space="preserve">Award </w:t>
      </w:r>
      <w:r w:rsidR="00980776">
        <w:t>Workflow States and Transitions</w:t>
      </w:r>
      <w:r>
        <w:t xml:space="preserve"> table on the following page</w:t>
      </w:r>
      <w:r w:rsidR="008A7968">
        <w:t>s</w:t>
      </w:r>
      <w:r>
        <w:t xml:space="preserve"> shows the </w:t>
      </w:r>
      <w:r w:rsidR="00980776" w:rsidRPr="00980776">
        <w:t xml:space="preserve">activities </w:t>
      </w:r>
      <w:r>
        <w:t xml:space="preserve">various roles can perform while </w:t>
      </w:r>
      <w:r w:rsidR="008A7968">
        <w:t>an</w:t>
      </w:r>
      <w:r>
        <w:t xml:space="preserve"> </w:t>
      </w:r>
      <w:r w:rsidRPr="004208E0">
        <w:t>award</w:t>
      </w:r>
      <w:r>
        <w:t xml:space="preserve"> is in a given state, and how those </w:t>
      </w:r>
      <w:r w:rsidR="00980776" w:rsidRPr="00980776">
        <w:t>activities</w:t>
      </w:r>
      <w:r w:rsidR="00980776">
        <w:t xml:space="preserve"> </w:t>
      </w:r>
      <w:r>
        <w:t>change the state. The roles are defined as follows:</w:t>
      </w:r>
    </w:p>
    <w:p w14:paraId="0A67887C" w14:textId="77777777" w:rsidR="006637A5" w:rsidRDefault="006637A5" w:rsidP="00003E82"/>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691"/>
        <w:gridCol w:w="11333"/>
      </w:tblGrid>
      <w:tr w:rsidR="00003E82" w14:paraId="06D3EC8E" w14:textId="77777777" w:rsidTr="00770BDA">
        <w:trPr>
          <w:trHeight w:val="319"/>
        </w:trPr>
        <w:tc>
          <w:tcPr>
            <w:tcW w:w="2718" w:type="dxa"/>
            <w:shd w:val="clear" w:color="auto" w:fill="B8CCE4"/>
          </w:tcPr>
          <w:p w14:paraId="40EBA7FB" w14:textId="77777777" w:rsidR="00003E82" w:rsidRPr="004B5849" w:rsidRDefault="00003E82" w:rsidP="007040D3">
            <w:pPr>
              <w:rPr>
                <w:b/>
                <w:color w:val="1F497D" w:themeColor="text2"/>
              </w:rPr>
            </w:pPr>
            <w:r>
              <w:rPr>
                <w:b/>
                <w:color w:val="1F497D" w:themeColor="text2"/>
              </w:rPr>
              <w:t>Role</w:t>
            </w:r>
          </w:p>
        </w:tc>
        <w:tc>
          <w:tcPr>
            <w:tcW w:w="11538" w:type="dxa"/>
            <w:shd w:val="clear" w:color="auto" w:fill="B8CCE4"/>
          </w:tcPr>
          <w:p w14:paraId="2B982519" w14:textId="77777777" w:rsidR="00003E82" w:rsidRPr="004B5849" w:rsidRDefault="00003E82" w:rsidP="007040D3">
            <w:pPr>
              <w:rPr>
                <w:b/>
                <w:color w:val="1F497D" w:themeColor="text2"/>
              </w:rPr>
            </w:pPr>
            <w:r>
              <w:rPr>
                <w:b/>
                <w:color w:val="1F497D" w:themeColor="text2"/>
              </w:rPr>
              <w:t>Typical Activities</w:t>
            </w:r>
          </w:p>
        </w:tc>
      </w:tr>
      <w:tr w:rsidR="00003E82" w14:paraId="2A6407E9" w14:textId="77777777" w:rsidTr="00770BDA">
        <w:trPr>
          <w:trHeight w:val="403"/>
        </w:trPr>
        <w:tc>
          <w:tcPr>
            <w:tcW w:w="2718" w:type="dxa"/>
          </w:tcPr>
          <w:p w14:paraId="0B26A71B" w14:textId="77777777" w:rsidR="00003E82" w:rsidRPr="00007373" w:rsidRDefault="00003E82" w:rsidP="007040D3">
            <w:pPr>
              <w:pStyle w:val="TableText"/>
              <w:spacing w:before="60"/>
              <w:rPr>
                <w:b/>
              </w:rPr>
            </w:pPr>
            <w:r w:rsidRPr="00007373">
              <w:rPr>
                <w:b/>
              </w:rPr>
              <w:t>Specialist Finance/Grant</w:t>
            </w:r>
          </w:p>
        </w:tc>
        <w:tc>
          <w:tcPr>
            <w:tcW w:w="11538" w:type="dxa"/>
          </w:tcPr>
          <w:p w14:paraId="64E56E07" w14:textId="38CAA515" w:rsidR="00F163B6" w:rsidRDefault="006F068C" w:rsidP="00345FE3">
            <w:pPr>
              <w:pStyle w:val="TableText"/>
              <w:numPr>
                <w:ilvl w:val="0"/>
                <w:numId w:val="3"/>
              </w:numPr>
              <w:spacing w:before="60" w:after="0"/>
              <w:ind w:left="346"/>
            </w:pPr>
            <w:r>
              <w:t xml:space="preserve">Processes the Notification of Award </w:t>
            </w:r>
            <w:r w:rsidR="00A51151">
              <w:t xml:space="preserve">(NOA) </w:t>
            </w:r>
            <w:r>
              <w:t xml:space="preserve">when it is received and creates a new </w:t>
            </w:r>
            <w:r w:rsidR="00A51151">
              <w:t>a</w:t>
            </w:r>
            <w:r>
              <w:t>ward to a</w:t>
            </w:r>
            <w:r w:rsidR="008A7968">
              <w:t>ccount for and manage the funds.</w:t>
            </w:r>
          </w:p>
          <w:p w14:paraId="50BAFDB9" w14:textId="17FCBF0C" w:rsidR="00F163B6" w:rsidRDefault="00F163B6" w:rsidP="00345FE3">
            <w:pPr>
              <w:pStyle w:val="TableText"/>
              <w:numPr>
                <w:ilvl w:val="0"/>
                <w:numId w:val="3"/>
              </w:numPr>
              <w:spacing w:before="60" w:after="0"/>
              <w:ind w:left="346"/>
            </w:pPr>
            <w:r>
              <w:t xml:space="preserve">Enables spending to begin by activating the </w:t>
            </w:r>
            <w:r w:rsidR="00A51151">
              <w:t>a</w:t>
            </w:r>
            <w:r>
              <w:t xml:space="preserve">ward, or if necessary, creating an advance account and putting the </w:t>
            </w:r>
            <w:r w:rsidR="00A51151">
              <w:t>a</w:t>
            </w:r>
            <w:r>
              <w:t>ward into the Advance Award state.</w:t>
            </w:r>
          </w:p>
          <w:p w14:paraId="30A493BA" w14:textId="7170B980" w:rsidR="00F163B6" w:rsidRPr="00442C68" w:rsidRDefault="00F97DAC" w:rsidP="00345FE3">
            <w:pPr>
              <w:pStyle w:val="TableText"/>
              <w:numPr>
                <w:ilvl w:val="0"/>
                <w:numId w:val="3"/>
              </w:numPr>
              <w:spacing w:before="60" w:after="0"/>
              <w:ind w:left="346"/>
            </w:pPr>
            <w:r w:rsidRPr="00442C68">
              <w:t xml:space="preserve">Creates a </w:t>
            </w:r>
            <w:r w:rsidR="00442C68" w:rsidRPr="00442C68">
              <w:t>continuation</w:t>
            </w:r>
            <w:r w:rsidRPr="00442C68">
              <w:t xml:space="preserve"> f</w:t>
            </w:r>
            <w:r w:rsidR="00F163B6" w:rsidRPr="00442C68">
              <w:t xml:space="preserve">unding </w:t>
            </w:r>
            <w:r w:rsidRPr="00442C68">
              <w:t>p</w:t>
            </w:r>
            <w:r w:rsidR="00F163B6" w:rsidRPr="00442C68">
              <w:t xml:space="preserve">roposal based on the current </w:t>
            </w:r>
            <w:r w:rsidR="00442C68">
              <w:t>a</w:t>
            </w:r>
            <w:r w:rsidR="00F163B6" w:rsidRPr="00442C68">
              <w:t>ward.</w:t>
            </w:r>
          </w:p>
          <w:p w14:paraId="34C4012A" w14:textId="07AE3D39" w:rsidR="00F163B6" w:rsidRDefault="00AA7710" w:rsidP="00345FE3">
            <w:pPr>
              <w:pStyle w:val="TableText"/>
              <w:numPr>
                <w:ilvl w:val="0"/>
                <w:numId w:val="3"/>
              </w:numPr>
              <w:spacing w:before="60" w:after="0"/>
              <w:ind w:left="346"/>
            </w:pPr>
            <w:r>
              <w:t>Creates s</w:t>
            </w:r>
            <w:r w:rsidR="00F163B6">
              <w:t>ubaward</w:t>
            </w:r>
            <w:r w:rsidR="006637A5">
              <w:t xml:space="preserve">s </w:t>
            </w:r>
            <w:r w:rsidR="00A51151">
              <w:t>to</w:t>
            </w:r>
            <w:r w:rsidR="006637A5">
              <w:t xml:space="preserve"> </w:t>
            </w:r>
            <w:r w:rsidR="00F163B6">
              <w:t xml:space="preserve">manage </w:t>
            </w:r>
            <w:r w:rsidR="006637A5">
              <w:t xml:space="preserve">any </w:t>
            </w:r>
            <w:r w:rsidR="00F163B6">
              <w:t>funds to be paid to subcontractors.</w:t>
            </w:r>
          </w:p>
          <w:p w14:paraId="5E6D83BE" w14:textId="61F51EAF" w:rsidR="00003E82" w:rsidRPr="004B5849" w:rsidRDefault="00F163B6" w:rsidP="00345FE3">
            <w:pPr>
              <w:pStyle w:val="TableText"/>
              <w:numPr>
                <w:ilvl w:val="0"/>
                <w:numId w:val="3"/>
              </w:numPr>
              <w:spacing w:before="60" w:after="0"/>
              <w:ind w:left="346"/>
            </w:pPr>
            <w:r>
              <w:t xml:space="preserve">Creates </w:t>
            </w:r>
            <w:r w:rsidR="00A51151">
              <w:t>a</w:t>
            </w:r>
            <w:r>
              <w:t xml:space="preserve">ward </w:t>
            </w:r>
            <w:r w:rsidR="00A51151">
              <w:t>m</w:t>
            </w:r>
            <w:r>
              <w:t xml:space="preserve">odifications to change attributes of an active </w:t>
            </w:r>
            <w:r w:rsidR="00A51151">
              <w:t>a</w:t>
            </w:r>
            <w:r>
              <w:t>ward, to termi</w:t>
            </w:r>
            <w:r w:rsidR="006637A5">
              <w:t xml:space="preserve">nate an </w:t>
            </w:r>
            <w:r w:rsidR="00A51151">
              <w:t>a</w:t>
            </w:r>
            <w:r w:rsidR="006637A5">
              <w:t>ward ahead of schedule</w:t>
            </w:r>
            <w:r w:rsidR="00EA7BB0">
              <w:t>, or to document that it has followed the PI to some other institution.</w:t>
            </w:r>
          </w:p>
        </w:tc>
      </w:tr>
    </w:tbl>
    <w:p w14:paraId="5A904119" w14:textId="77777777" w:rsidR="006637A5" w:rsidRDefault="006637A5" w:rsidP="00003E82"/>
    <w:tbl>
      <w:tblPr>
        <w:tblStyle w:val="Style1"/>
        <w:tblW w:w="14832" w:type="dxa"/>
        <w:tblLayout w:type="fixed"/>
        <w:tblCellMar>
          <w:left w:w="72" w:type="dxa"/>
          <w:right w:w="0" w:type="dxa"/>
        </w:tblCellMar>
        <w:tblLook w:val="04C0" w:firstRow="0" w:lastRow="1" w:firstColumn="1" w:lastColumn="0" w:noHBand="0" w:noVBand="1"/>
      </w:tblPr>
      <w:tblGrid>
        <w:gridCol w:w="2520"/>
        <w:gridCol w:w="2142"/>
        <w:gridCol w:w="5670"/>
        <w:gridCol w:w="4500"/>
      </w:tblGrid>
      <w:tr w:rsidR="00003E82" w:rsidRPr="000C05AB" w14:paraId="75016FF4" w14:textId="77777777" w:rsidTr="006637A5">
        <w:trPr>
          <w:cantSplit/>
        </w:trPr>
        <w:tc>
          <w:tcPr>
            <w:tcW w:w="14832" w:type="dxa"/>
            <w:gridSpan w:val="4"/>
            <w:tcBorders>
              <w:top w:val="single" w:sz="8" w:space="0" w:color="DBE5F1" w:themeColor="accent1" w:themeTint="33"/>
              <w:left w:val="single" w:sz="36" w:space="0" w:color="4F81BD" w:themeColor="accent1"/>
              <w:bottom w:val="single" w:sz="8" w:space="0" w:color="4F81BD" w:themeColor="accent1"/>
              <w:right w:val="single" w:sz="36" w:space="0" w:color="4F81BD" w:themeColor="accent1"/>
            </w:tcBorders>
            <w:shd w:val="clear" w:color="auto" w:fill="4F81BD"/>
          </w:tcPr>
          <w:p w14:paraId="6B1E328C" w14:textId="77777777" w:rsidR="00003E82" w:rsidRPr="008A7968" w:rsidRDefault="00753365" w:rsidP="008A7968">
            <w:pPr>
              <w:pStyle w:val="Heading1NoTOC"/>
            </w:pPr>
            <w:r w:rsidRPr="008A7968">
              <w:t xml:space="preserve">Award </w:t>
            </w:r>
            <w:r w:rsidR="00003E82" w:rsidRPr="008A7968">
              <w:t>Workflow States and Transitions</w:t>
            </w:r>
          </w:p>
          <w:p w14:paraId="0086163B" w14:textId="77777777" w:rsidR="00003E82" w:rsidRPr="00A531DB" w:rsidRDefault="00B635B8" w:rsidP="00345FE3">
            <w:pPr>
              <w:pStyle w:val="ListParagraph"/>
              <w:numPr>
                <w:ilvl w:val="0"/>
                <w:numId w:val="4"/>
              </w:numPr>
              <w:ind w:left="468"/>
              <w:rPr>
                <w:color w:val="FFFFFF" w:themeColor="background1"/>
                <w:sz w:val="20"/>
              </w:rPr>
            </w:pPr>
            <w:r>
              <w:rPr>
                <w:color w:val="FFFFFF" w:themeColor="background1"/>
                <w:sz w:val="20"/>
              </w:rPr>
              <w:t>Activities</w:t>
            </w:r>
            <w:r w:rsidR="00003E82" w:rsidRPr="00A531DB">
              <w:rPr>
                <w:color w:val="FFFFFF" w:themeColor="background1"/>
                <w:sz w:val="20"/>
              </w:rPr>
              <w:t xml:space="preserve"> in </w:t>
            </w:r>
            <w:r w:rsidR="00003E82" w:rsidRPr="00A664A5">
              <w:rPr>
                <w:b/>
                <w:color w:val="C00000"/>
                <w:sz w:val="20"/>
                <w:highlight w:val="lightGray"/>
              </w:rPr>
              <w:t>bold red text</w:t>
            </w:r>
            <w:r w:rsidR="00003E82" w:rsidRPr="00367409">
              <w:rPr>
                <w:color w:val="C00000"/>
                <w:sz w:val="20"/>
              </w:rPr>
              <w:t xml:space="preserve"> </w:t>
            </w:r>
            <w:r w:rsidR="00003E82" w:rsidRPr="00A531DB">
              <w:rPr>
                <w:color w:val="FFFFFF" w:themeColor="background1"/>
                <w:sz w:val="20"/>
              </w:rPr>
              <w:t xml:space="preserve">followed by an arrow </w:t>
            </w:r>
            <w:r w:rsidR="00003E82" w:rsidRPr="00A664A5">
              <w:rPr>
                <w:b/>
                <w:color w:val="C00000"/>
                <w:highlight w:val="lightGray"/>
              </w:rPr>
              <w:sym w:font="Wingdings" w:char="F0E8"/>
            </w:r>
            <w:r w:rsidR="00003E82">
              <w:rPr>
                <w:b/>
                <w:color w:val="C00000"/>
              </w:rPr>
              <w:t xml:space="preserve"> </w:t>
            </w:r>
            <w:r w:rsidR="00003E82" w:rsidRPr="00A531DB">
              <w:rPr>
                <w:color w:val="FFFFFF" w:themeColor="background1"/>
                <w:sz w:val="20"/>
              </w:rPr>
              <w:t>cause a state change, which is identified in the right column.</w:t>
            </w:r>
          </w:p>
          <w:p w14:paraId="330F822B" w14:textId="77777777" w:rsidR="00003E82" w:rsidRPr="000C05AB" w:rsidRDefault="00B635B8" w:rsidP="00345FE3">
            <w:pPr>
              <w:pStyle w:val="ListParagraph"/>
              <w:numPr>
                <w:ilvl w:val="0"/>
                <w:numId w:val="4"/>
              </w:numPr>
              <w:ind w:left="468"/>
              <w:rPr>
                <w:color w:val="FFFFFF" w:themeColor="background1"/>
              </w:rPr>
            </w:pPr>
            <w:r>
              <w:rPr>
                <w:color w:val="FFFFFF" w:themeColor="background1"/>
                <w:sz w:val="20"/>
              </w:rPr>
              <w:t>Activities</w:t>
            </w:r>
            <w:r w:rsidR="00003E82" w:rsidRPr="00A531DB">
              <w:rPr>
                <w:color w:val="FFFFFF" w:themeColor="background1"/>
                <w:sz w:val="20"/>
              </w:rPr>
              <w:t xml:space="preserve"> involving SF424 forms and SF424 research plans appear only if the proposal is an electronic submission to a Federal sponsor via Grants.gov.</w:t>
            </w:r>
          </w:p>
        </w:tc>
      </w:tr>
      <w:tr w:rsidR="00003E82" w14:paraId="0DB9C48C" w14:textId="77777777" w:rsidTr="006637A5">
        <w:trPr>
          <w:cantSplit/>
          <w:tblHeader/>
        </w:trPr>
        <w:tc>
          <w:tcPr>
            <w:tcW w:w="2520" w:type="dxa"/>
            <w:tcBorders>
              <w:top w:val="single" w:sz="8" w:space="0" w:color="4F81BD" w:themeColor="accent1"/>
              <w:left w:val="single" w:sz="36" w:space="0" w:color="4F81BD" w:themeColor="accent1"/>
              <w:bottom w:val="single" w:sz="8" w:space="0" w:color="4F81BD" w:themeColor="accent1"/>
              <w:right w:val="single" w:sz="8" w:space="0" w:color="4F81BD" w:themeColor="accent1"/>
            </w:tcBorders>
            <w:shd w:val="clear" w:color="auto" w:fill="B8CCE4" w:themeFill="accent1" w:themeFillTint="66"/>
          </w:tcPr>
          <w:p w14:paraId="5330E228" w14:textId="77777777" w:rsidR="00003E82" w:rsidRPr="004773F6" w:rsidRDefault="00003E82" w:rsidP="007040D3">
            <w:pPr>
              <w:rPr>
                <w:b/>
                <w:color w:val="1F497D" w:themeColor="text2"/>
              </w:rPr>
            </w:pPr>
            <w:r>
              <w:rPr>
                <w:b/>
                <w:color w:val="1F497D" w:themeColor="text2"/>
              </w:rPr>
              <w:t>In this state…</w:t>
            </w:r>
          </w:p>
        </w:tc>
        <w:tc>
          <w:tcPr>
            <w:tcW w:w="214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B8CCE4" w:themeFill="accent1" w:themeFillTint="66"/>
          </w:tcPr>
          <w:p w14:paraId="1560FA2A" w14:textId="77777777" w:rsidR="00003E82" w:rsidRDefault="00003E82" w:rsidP="007040D3">
            <w:pPr>
              <w:rPr>
                <w:b/>
                <w:color w:val="1F497D" w:themeColor="text2"/>
              </w:rPr>
            </w:pPr>
            <w:r>
              <w:rPr>
                <w:b/>
                <w:color w:val="1F497D" w:themeColor="text2"/>
              </w:rPr>
              <w:t>These roles…</w:t>
            </w:r>
          </w:p>
        </w:tc>
        <w:tc>
          <w:tcPr>
            <w:tcW w:w="567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B8CCE4" w:themeFill="accent1" w:themeFillTint="66"/>
          </w:tcPr>
          <w:p w14:paraId="4469EABC" w14:textId="77777777" w:rsidR="00003E82" w:rsidRDefault="002B0849" w:rsidP="00980776">
            <w:pPr>
              <w:rPr>
                <w:b/>
                <w:color w:val="1F497D" w:themeColor="text2"/>
              </w:rPr>
            </w:pPr>
            <w:r>
              <w:rPr>
                <w:b/>
                <w:color w:val="1F497D" w:themeColor="text2"/>
              </w:rPr>
              <w:t xml:space="preserve">Can perform these </w:t>
            </w:r>
            <w:r w:rsidR="00980776">
              <w:rPr>
                <w:b/>
                <w:color w:val="1F497D" w:themeColor="text2"/>
              </w:rPr>
              <w:t>activities</w:t>
            </w:r>
            <w:r w:rsidR="00003E82">
              <w:rPr>
                <w:b/>
                <w:color w:val="1F497D" w:themeColor="text2"/>
              </w:rPr>
              <w:t>…</w:t>
            </w:r>
          </w:p>
        </w:tc>
        <w:tc>
          <w:tcPr>
            <w:tcW w:w="4500" w:type="dxa"/>
            <w:tcBorders>
              <w:top w:val="single" w:sz="8" w:space="0" w:color="4F81BD" w:themeColor="accent1"/>
              <w:left w:val="single" w:sz="8" w:space="0" w:color="4F81BD" w:themeColor="accent1"/>
              <w:bottom w:val="single" w:sz="8" w:space="0" w:color="4F81BD" w:themeColor="accent1"/>
              <w:right w:val="single" w:sz="36" w:space="0" w:color="4F81BD" w:themeColor="accent1"/>
            </w:tcBorders>
            <w:shd w:val="clear" w:color="auto" w:fill="B8CCE4" w:themeFill="accent1" w:themeFillTint="66"/>
          </w:tcPr>
          <w:p w14:paraId="2E5F0118" w14:textId="77777777" w:rsidR="00003E82" w:rsidRDefault="00003E82" w:rsidP="007040D3">
            <w:pPr>
              <w:rPr>
                <w:b/>
                <w:color w:val="1F497D" w:themeColor="text2"/>
              </w:rPr>
            </w:pPr>
            <w:r>
              <w:rPr>
                <w:b/>
                <w:color w:val="1F497D" w:themeColor="text2"/>
              </w:rPr>
              <w:t xml:space="preserve">Changing the </w:t>
            </w:r>
            <w:r w:rsidR="0064780E">
              <w:rPr>
                <w:b/>
                <w:color w:val="1F497D" w:themeColor="text2"/>
              </w:rPr>
              <w:t xml:space="preserve">Award </w:t>
            </w:r>
            <w:r>
              <w:rPr>
                <w:b/>
                <w:color w:val="1F497D" w:themeColor="text2"/>
              </w:rPr>
              <w:t>state to…</w:t>
            </w:r>
          </w:p>
        </w:tc>
      </w:tr>
      <w:tr w:rsidR="006137BF" w:rsidRPr="00527230" w14:paraId="0B442B9E" w14:textId="77777777" w:rsidTr="005E006E">
        <w:trPr>
          <w:cantSplit/>
          <w:trHeight w:val="1529"/>
        </w:trPr>
        <w:tc>
          <w:tcPr>
            <w:tcW w:w="2520" w:type="dxa"/>
            <w:tcBorders>
              <w:top w:val="single" w:sz="2" w:space="0" w:color="4F81BD" w:themeColor="accent1"/>
              <w:left w:val="single" w:sz="36" w:space="0" w:color="4F81BD" w:themeColor="accent1"/>
              <w:right w:val="single" w:sz="2" w:space="0" w:color="4F81BD" w:themeColor="accent1"/>
            </w:tcBorders>
          </w:tcPr>
          <w:p w14:paraId="2AB5E5A2" w14:textId="77777777" w:rsidR="006137BF" w:rsidRPr="0031493A" w:rsidRDefault="006137BF" w:rsidP="007040D3">
            <w:pPr>
              <w:pStyle w:val="TableText"/>
              <w:rPr>
                <w:b/>
              </w:rPr>
            </w:pPr>
            <w:r>
              <w:rPr>
                <w:b/>
              </w:rPr>
              <w:t>Draft</w:t>
            </w:r>
          </w:p>
        </w:tc>
        <w:tc>
          <w:tcPr>
            <w:tcW w:w="2142" w:type="dxa"/>
            <w:tcBorders>
              <w:top w:val="single" w:sz="2" w:space="0" w:color="4F81BD" w:themeColor="accent1"/>
              <w:left w:val="single" w:sz="2" w:space="0" w:color="4F81BD" w:themeColor="accent1"/>
              <w:right w:val="single" w:sz="2" w:space="0" w:color="4F81BD" w:themeColor="accent1"/>
            </w:tcBorders>
          </w:tcPr>
          <w:p w14:paraId="1F37493A" w14:textId="77777777" w:rsidR="006137BF" w:rsidRPr="001221F9" w:rsidRDefault="006137BF" w:rsidP="007040D3">
            <w:pPr>
              <w:pStyle w:val="TableText"/>
              <w:spacing w:after="0"/>
            </w:pPr>
            <w:r>
              <w:t>Specialist Finance/Grant</w:t>
            </w:r>
          </w:p>
        </w:tc>
        <w:tc>
          <w:tcPr>
            <w:tcW w:w="5670" w:type="dxa"/>
            <w:tcBorders>
              <w:top w:val="single" w:sz="2" w:space="0" w:color="4F81BD" w:themeColor="accent1"/>
              <w:left w:val="single" w:sz="2" w:space="0" w:color="4F81BD" w:themeColor="accent1"/>
              <w:right w:val="single" w:sz="2" w:space="0" w:color="4F81BD" w:themeColor="accent1"/>
            </w:tcBorders>
          </w:tcPr>
          <w:p w14:paraId="2700F397" w14:textId="77777777" w:rsidR="006137BF" w:rsidRPr="00753365" w:rsidRDefault="006137BF" w:rsidP="00345FE3">
            <w:pPr>
              <w:pStyle w:val="TableText"/>
              <w:numPr>
                <w:ilvl w:val="0"/>
                <w:numId w:val="3"/>
              </w:numPr>
              <w:spacing w:after="0"/>
              <w:ind w:left="378" w:hanging="263"/>
              <w:rPr>
                <w:b/>
                <w:color w:val="C00000"/>
              </w:rPr>
            </w:pPr>
            <w:r w:rsidRPr="00753365">
              <w:rPr>
                <w:b/>
                <w:color w:val="C00000"/>
              </w:rPr>
              <w:t>Activate</w:t>
            </w:r>
            <w:r>
              <w:rPr>
                <w:b/>
                <w:color w:val="C00000"/>
              </w:rPr>
              <w:t xml:space="preserve"> </w:t>
            </w:r>
            <w:r w:rsidRPr="00E875D0">
              <w:rPr>
                <w:b/>
                <w:color w:val="C00000"/>
              </w:rPr>
              <w:sym w:font="Wingdings" w:char="F0E8"/>
            </w:r>
          </w:p>
          <w:p w14:paraId="6A8DA033" w14:textId="77777777" w:rsidR="006137BF" w:rsidRPr="00753365" w:rsidRDefault="006137BF" w:rsidP="00345FE3">
            <w:pPr>
              <w:pStyle w:val="TableText"/>
              <w:numPr>
                <w:ilvl w:val="0"/>
                <w:numId w:val="3"/>
              </w:numPr>
              <w:spacing w:after="0"/>
              <w:ind w:left="378" w:hanging="263"/>
              <w:rPr>
                <w:b/>
                <w:color w:val="C00000"/>
              </w:rPr>
            </w:pPr>
            <w:r w:rsidRPr="00753365">
              <w:rPr>
                <w:b/>
                <w:color w:val="C00000"/>
              </w:rPr>
              <w:t>Set Advance Account</w:t>
            </w:r>
            <w:r>
              <w:rPr>
                <w:b/>
                <w:color w:val="C00000"/>
              </w:rPr>
              <w:t xml:space="preserve"> </w:t>
            </w:r>
            <w:r w:rsidRPr="00E875D0">
              <w:rPr>
                <w:b/>
                <w:color w:val="C00000"/>
              </w:rPr>
              <w:sym w:font="Wingdings" w:char="F0E8"/>
            </w:r>
          </w:p>
          <w:p w14:paraId="5647B525" w14:textId="6C84BD7A" w:rsidR="006137BF" w:rsidRDefault="006137BF" w:rsidP="00345FE3">
            <w:pPr>
              <w:pStyle w:val="TableText"/>
              <w:numPr>
                <w:ilvl w:val="0"/>
                <w:numId w:val="3"/>
              </w:numPr>
              <w:spacing w:after="0"/>
              <w:ind w:left="378" w:hanging="263"/>
            </w:pPr>
            <w:r>
              <w:t>Edit Award</w:t>
            </w:r>
          </w:p>
          <w:p w14:paraId="106E389E" w14:textId="77777777" w:rsidR="006137BF" w:rsidRDefault="006137BF" w:rsidP="00345FE3">
            <w:pPr>
              <w:pStyle w:val="TableText"/>
              <w:numPr>
                <w:ilvl w:val="0"/>
                <w:numId w:val="3"/>
              </w:numPr>
              <w:spacing w:after="0"/>
              <w:ind w:left="378" w:hanging="263"/>
            </w:pPr>
            <w:r>
              <w:t>Create Subaward</w:t>
            </w:r>
          </w:p>
          <w:p w14:paraId="7538AF2B" w14:textId="77777777" w:rsidR="006137BF" w:rsidRDefault="006137BF" w:rsidP="00345FE3">
            <w:pPr>
              <w:pStyle w:val="TableText"/>
              <w:numPr>
                <w:ilvl w:val="0"/>
                <w:numId w:val="3"/>
              </w:numPr>
              <w:spacing w:after="0"/>
              <w:ind w:left="378" w:hanging="263"/>
            </w:pPr>
            <w:r>
              <w:t>Update Award Personnel</w:t>
            </w:r>
          </w:p>
          <w:p w14:paraId="17FD2682" w14:textId="682FBA91" w:rsidR="006137BF" w:rsidRPr="00086FBC" w:rsidRDefault="006137BF" w:rsidP="00345FE3">
            <w:pPr>
              <w:pStyle w:val="TableText"/>
              <w:numPr>
                <w:ilvl w:val="0"/>
                <w:numId w:val="3"/>
              </w:numPr>
              <w:spacing w:after="0"/>
              <w:ind w:left="378" w:hanging="263"/>
            </w:pPr>
            <w:r>
              <w:t>Manage Deliverables</w:t>
            </w:r>
          </w:p>
        </w:tc>
        <w:tc>
          <w:tcPr>
            <w:tcW w:w="4500" w:type="dxa"/>
            <w:tcBorders>
              <w:top w:val="single" w:sz="2" w:space="0" w:color="4F81BD" w:themeColor="accent1"/>
              <w:left w:val="single" w:sz="2" w:space="0" w:color="4F81BD" w:themeColor="accent1"/>
              <w:right w:val="single" w:sz="36" w:space="0" w:color="4F81BD" w:themeColor="accent1"/>
            </w:tcBorders>
          </w:tcPr>
          <w:p w14:paraId="65BB0970" w14:textId="77777777" w:rsidR="006137BF" w:rsidRPr="00753365" w:rsidRDefault="006137BF" w:rsidP="00345FE3">
            <w:pPr>
              <w:pStyle w:val="TableText"/>
              <w:numPr>
                <w:ilvl w:val="0"/>
                <w:numId w:val="3"/>
              </w:numPr>
              <w:spacing w:after="0"/>
              <w:ind w:left="378" w:hanging="263"/>
            </w:pPr>
            <w:r w:rsidRPr="00753365">
              <w:t>Active</w:t>
            </w:r>
          </w:p>
          <w:p w14:paraId="53660114" w14:textId="77777777" w:rsidR="006137BF" w:rsidRPr="00527230" w:rsidRDefault="006137BF" w:rsidP="00345FE3">
            <w:pPr>
              <w:pStyle w:val="TableText"/>
              <w:numPr>
                <w:ilvl w:val="0"/>
                <w:numId w:val="3"/>
              </w:numPr>
              <w:spacing w:after="0"/>
              <w:ind w:left="378" w:hanging="263"/>
              <w:rPr>
                <w:b/>
              </w:rPr>
            </w:pPr>
            <w:r w:rsidRPr="00753365">
              <w:t>Advance Account</w:t>
            </w:r>
          </w:p>
        </w:tc>
      </w:tr>
      <w:tr w:rsidR="006137BF" w:rsidRPr="00B771D5" w14:paraId="4BECE74A" w14:textId="77777777" w:rsidTr="005E006E">
        <w:trPr>
          <w:cantSplit/>
          <w:trHeight w:val="504"/>
        </w:trPr>
        <w:tc>
          <w:tcPr>
            <w:tcW w:w="2520" w:type="dxa"/>
            <w:tcBorders>
              <w:top w:val="single" w:sz="2" w:space="0" w:color="4F81BD" w:themeColor="accent1"/>
              <w:left w:val="single" w:sz="36" w:space="0" w:color="4F81BD" w:themeColor="accent1"/>
              <w:right w:val="single" w:sz="2" w:space="0" w:color="4F81BD" w:themeColor="accent1"/>
            </w:tcBorders>
            <w:shd w:val="clear" w:color="auto" w:fill="E7EDF5"/>
            <w:vAlign w:val="center"/>
          </w:tcPr>
          <w:p w14:paraId="02202B6A" w14:textId="77777777" w:rsidR="006137BF" w:rsidRPr="0031493A" w:rsidRDefault="006137BF" w:rsidP="007040D3">
            <w:pPr>
              <w:pStyle w:val="TableText"/>
              <w:rPr>
                <w:b/>
              </w:rPr>
            </w:pPr>
            <w:r>
              <w:rPr>
                <w:b/>
              </w:rPr>
              <w:t>Advance Account</w:t>
            </w:r>
          </w:p>
        </w:tc>
        <w:tc>
          <w:tcPr>
            <w:tcW w:w="2142" w:type="dxa"/>
            <w:tcBorders>
              <w:top w:val="single" w:sz="2" w:space="0" w:color="4F81BD" w:themeColor="accent1"/>
              <w:left w:val="single" w:sz="2" w:space="0" w:color="4F81BD" w:themeColor="accent1"/>
              <w:right w:val="single" w:sz="2" w:space="0" w:color="4F81BD" w:themeColor="accent1"/>
            </w:tcBorders>
            <w:shd w:val="clear" w:color="auto" w:fill="E7EDF5"/>
            <w:vAlign w:val="center"/>
          </w:tcPr>
          <w:p w14:paraId="272E2134" w14:textId="77777777" w:rsidR="006137BF" w:rsidRDefault="006137BF" w:rsidP="007040D3">
            <w:pPr>
              <w:pStyle w:val="TableText"/>
            </w:pPr>
            <w:r>
              <w:t>Specialist Finance/Grant</w:t>
            </w:r>
          </w:p>
        </w:tc>
        <w:tc>
          <w:tcPr>
            <w:tcW w:w="5670" w:type="dxa"/>
            <w:tcBorders>
              <w:top w:val="single" w:sz="2" w:space="0" w:color="4F81BD" w:themeColor="accent1"/>
              <w:left w:val="single" w:sz="2" w:space="0" w:color="4F81BD" w:themeColor="accent1"/>
              <w:right w:val="single" w:sz="2" w:space="0" w:color="4F81BD" w:themeColor="accent1"/>
            </w:tcBorders>
            <w:shd w:val="clear" w:color="auto" w:fill="E7EDF5"/>
          </w:tcPr>
          <w:p w14:paraId="2FBC9B5D" w14:textId="036DDD65" w:rsidR="006137BF" w:rsidRPr="00EC2B4D" w:rsidRDefault="006137BF" w:rsidP="006137BF">
            <w:pPr>
              <w:pStyle w:val="TableText"/>
              <w:numPr>
                <w:ilvl w:val="0"/>
                <w:numId w:val="3"/>
              </w:numPr>
              <w:spacing w:after="0"/>
              <w:ind w:left="378" w:hanging="263"/>
            </w:pPr>
            <w:r w:rsidRPr="00EC053B">
              <w:rPr>
                <w:b/>
                <w:color w:val="C00000"/>
              </w:rPr>
              <w:t>Complete Award Setup</w:t>
            </w:r>
            <w:r>
              <w:rPr>
                <w:b/>
                <w:color w:val="C00000"/>
              </w:rPr>
              <w:t xml:space="preserve"> </w:t>
            </w:r>
            <w:r w:rsidRPr="00E875D0">
              <w:rPr>
                <w:b/>
                <w:color w:val="C00000"/>
              </w:rPr>
              <w:sym w:font="Wingdings" w:char="F0E8"/>
            </w:r>
          </w:p>
        </w:tc>
        <w:tc>
          <w:tcPr>
            <w:tcW w:w="4500" w:type="dxa"/>
            <w:tcBorders>
              <w:top w:val="single" w:sz="2" w:space="0" w:color="4F81BD" w:themeColor="accent1"/>
              <w:left w:val="single" w:sz="2" w:space="0" w:color="4F81BD" w:themeColor="accent1"/>
              <w:right w:val="single" w:sz="36" w:space="0" w:color="4F81BD" w:themeColor="accent1"/>
            </w:tcBorders>
            <w:shd w:val="clear" w:color="auto" w:fill="E7EDF5"/>
          </w:tcPr>
          <w:p w14:paraId="71A11699" w14:textId="68AC8E94" w:rsidR="006137BF" w:rsidRPr="00B771D5" w:rsidRDefault="006137BF" w:rsidP="00345FE3">
            <w:pPr>
              <w:pStyle w:val="TableText"/>
              <w:numPr>
                <w:ilvl w:val="0"/>
                <w:numId w:val="3"/>
              </w:numPr>
              <w:spacing w:after="0"/>
              <w:ind w:left="378" w:hanging="263"/>
            </w:pPr>
            <w:r>
              <w:t>Draft</w:t>
            </w:r>
          </w:p>
        </w:tc>
      </w:tr>
      <w:tr w:rsidR="00490043" w:rsidRPr="00F354DF" w14:paraId="2082AB32" w14:textId="77777777" w:rsidTr="00490043">
        <w:trPr>
          <w:cantSplit/>
          <w:trHeight w:val="2087"/>
        </w:trPr>
        <w:tc>
          <w:tcPr>
            <w:tcW w:w="2520" w:type="dxa"/>
            <w:tcBorders>
              <w:top w:val="single" w:sz="2" w:space="0" w:color="4F81BD" w:themeColor="accent1"/>
              <w:left w:val="single" w:sz="36" w:space="0" w:color="4F81BD" w:themeColor="accent1"/>
              <w:bottom w:val="single" w:sz="36" w:space="0" w:color="4F81BD" w:themeColor="accent1"/>
              <w:right w:val="single" w:sz="2" w:space="0" w:color="4F81BD" w:themeColor="accent1"/>
            </w:tcBorders>
            <w:vAlign w:val="center"/>
          </w:tcPr>
          <w:p w14:paraId="307F9884" w14:textId="77777777" w:rsidR="00D11A70" w:rsidRPr="00F354DF" w:rsidRDefault="00D11A70" w:rsidP="007040D3">
            <w:pPr>
              <w:pStyle w:val="TableText"/>
              <w:rPr>
                <w:b/>
              </w:rPr>
            </w:pPr>
            <w:r>
              <w:rPr>
                <w:b/>
              </w:rPr>
              <w:t>Active</w:t>
            </w:r>
          </w:p>
        </w:tc>
        <w:tc>
          <w:tcPr>
            <w:tcW w:w="2142" w:type="dxa"/>
            <w:tcBorders>
              <w:top w:val="single" w:sz="2" w:space="0" w:color="4F81BD" w:themeColor="accent1"/>
              <w:left w:val="single" w:sz="2" w:space="0" w:color="4F81BD" w:themeColor="accent1"/>
              <w:bottom w:val="single" w:sz="36" w:space="0" w:color="4F81BD" w:themeColor="accent1"/>
              <w:right w:val="single" w:sz="2" w:space="0" w:color="4F81BD" w:themeColor="accent1"/>
            </w:tcBorders>
            <w:vAlign w:val="center"/>
          </w:tcPr>
          <w:p w14:paraId="2A0AC4D0" w14:textId="77777777" w:rsidR="00D11A70" w:rsidRPr="00F354DF" w:rsidRDefault="00D11A70" w:rsidP="007040D3">
            <w:pPr>
              <w:pStyle w:val="TableText"/>
            </w:pPr>
            <w:r>
              <w:t>Specialist Finance/Grant</w:t>
            </w:r>
          </w:p>
        </w:tc>
        <w:tc>
          <w:tcPr>
            <w:tcW w:w="5670" w:type="dxa"/>
            <w:tcBorders>
              <w:top w:val="single" w:sz="2" w:space="0" w:color="4F81BD" w:themeColor="accent1"/>
              <w:left w:val="single" w:sz="2" w:space="0" w:color="4F81BD" w:themeColor="accent1"/>
              <w:bottom w:val="single" w:sz="36" w:space="0" w:color="4F81BD" w:themeColor="accent1"/>
              <w:right w:val="single" w:sz="2" w:space="0" w:color="4F81BD" w:themeColor="accent1"/>
            </w:tcBorders>
          </w:tcPr>
          <w:p w14:paraId="7A2D36A0" w14:textId="77777777" w:rsidR="00D11A70" w:rsidRPr="00A91D3F" w:rsidRDefault="00D11A70" w:rsidP="00345FE3">
            <w:pPr>
              <w:pStyle w:val="TableText"/>
              <w:numPr>
                <w:ilvl w:val="0"/>
                <w:numId w:val="3"/>
              </w:numPr>
              <w:spacing w:after="0"/>
              <w:ind w:left="378" w:hanging="263"/>
              <w:rPr>
                <w:b/>
                <w:color w:val="C00000"/>
              </w:rPr>
            </w:pPr>
            <w:r w:rsidRPr="00A91D3F">
              <w:rPr>
                <w:b/>
                <w:color w:val="C00000"/>
              </w:rPr>
              <w:t>Complete</w:t>
            </w:r>
            <w:r>
              <w:rPr>
                <w:b/>
                <w:color w:val="C00000"/>
              </w:rPr>
              <w:t xml:space="preserve"> </w:t>
            </w:r>
            <w:r w:rsidRPr="00E875D0">
              <w:rPr>
                <w:b/>
                <w:color w:val="C00000"/>
              </w:rPr>
              <w:sym w:font="Wingdings" w:char="F0E8"/>
            </w:r>
          </w:p>
          <w:p w14:paraId="33959AE0" w14:textId="2629F6F8" w:rsidR="00D11A70" w:rsidRPr="006137BF" w:rsidRDefault="006137BF" w:rsidP="00345FE3">
            <w:pPr>
              <w:pStyle w:val="TableText"/>
              <w:numPr>
                <w:ilvl w:val="0"/>
                <w:numId w:val="3"/>
              </w:numPr>
              <w:spacing w:after="0"/>
              <w:ind w:left="378" w:hanging="263"/>
            </w:pPr>
            <w:r w:rsidRPr="006137BF">
              <w:t>Create Award Modification</w:t>
            </w:r>
          </w:p>
          <w:p w14:paraId="0D635BDE" w14:textId="77777777" w:rsidR="00D11A70" w:rsidRPr="006137BF" w:rsidRDefault="00D11A70" w:rsidP="00345FE3">
            <w:pPr>
              <w:pStyle w:val="TableText"/>
              <w:numPr>
                <w:ilvl w:val="0"/>
                <w:numId w:val="3"/>
              </w:numPr>
              <w:spacing w:after="0"/>
              <w:ind w:left="378" w:hanging="263"/>
            </w:pPr>
            <w:r w:rsidRPr="006137BF">
              <w:t>Create Subaward</w:t>
            </w:r>
          </w:p>
          <w:p w14:paraId="37C81AFB" w14:textId="6B843591" w:rsidR="00D11A70" w:rsidRPr="006137BF" w:rsidRDefault="00D11A70" w:rsidP="00345FE3">
            <w:pPr>
              <w:pStyle w:val="TableText"/>
              <w:numPr>
                <w:ilvl w:val="0"/>
                <w:numId w:val="3"/>
              </w:numPr>
              <w:spacing w:after="0"/>
              <w:ind w:left="378" w:hanging="263"/>
            </w:pPr>
            <w:r w:rsidRPr="006137BF">
              <w:t xml:space="preserve">Create </w:t>
            </w:r>
            <w:r w:rsidR="006137BF">
              <w:t>Continuation</w:t>
            </w:r>
          </w:p>
          <w:p w14:paraId="12BFE607" w14:textId="77777777" w:rsidR="00934C75" w:rsidRPr="00CC308A" w:rsidRDefault="00934C75" w:rsidP="00345FE3">
            <w:pPr>
              <w:pStyle w:val="TableText"/>
              <w:numPr>
                <w:ilvl w:val="0"/>
                <w:numId w:val="3"/>
              </w:numPr>
              <w:spacing w:after="0"/>
              <w:ind w:left="378" w:hanging="263"/>
              <w:rPr>
                <w:color w:val="C00000"/>
              </w:rPr>
            </w:pPr>
            <w:r w:rsidRPr="008A7968">
              <w:rPr>
                <w:b/>
                <w:color w:val="C00000"/>
              </w:rPr>
              <w:t>Approve Modification</w:t>
            </w:r>
            <w:r w:rsidR="00280C2C" w:rsidRPr="008A7968">
              <w:rPr>
                <w:b/>
                <w:color w:val="C00000"/>
              </w:rPr>
              <w:t xml:space="preserve">: </w:t>
            </w:r>
            <w:r w:rsidRPr="008A7968">
              <w:t>When</w:t>
            </w:r>
            <w:r w:rsidR="00D11A70" w:rsidRPr="008A7968">
              <w:t xml:space="preserve"> Modification Type </w:t>
            </w:r>
            <w:r w:rsidR="00F52237" w:rsidRPr="008A7968">
              <w:t>is</w:t>
            </w:r>
            <w:r w:rsidR="00D11A70" w:rsidRPr="008A7968">
              <w:t xml:space="preserve"> </w:t>
            </w:r>
            <w:r w:rsidR="00D11A70" w:rsidRPr="008A7968">
              <w:rPr>
                <w:b/>
              </w:rPr>
              <w:t>Early Termination</w:t>
            </w:r>
            <w:r w:rsidR="00D54BEC" w:rsidRPr="008A7968">
              <w:t>,</w:t>
            </w:r>
            <w:r w:rsidR="00F52237" w:rsidRPr="008A7968">
              <w:t xml:space="preserve"> </w:t>
            </w:r>
            <w:r w:rsidR="00280C2C" w:rsidRPr="008A7968">
              <w:t>if the reason is:</w:t>
            </w:r>
          </w:p>
          <w:p w14:paraId="66E86206" w14:textId="77777777" w:rsidR="00D11A70" w:rsidRPr="00934C75" w:rsidRDefault="00D11A70" w:rsidP="00345FE3">
            <w:pPr>
              <w:pStyle w:val="TableText"/>
              <w:numPr>
                <w:ilvl w:val="1"/>
                <w:numId w:val="3"/>
              </w:numPr>
              <w:spacing w:after="0"/>
              <w:ind w:left="648" w:hanging="270"/>
              <w:rPr>
                <w:b/>
                <w:color w:val="C00000"/>
              </w:rPr>
            </w:pPr>
            <w:r w:rsidRPr="00280C2C">
              <w:rPr>
                <w:color w:val="C00000"/>
              </w:rPr>
              <w:t>Transferred Out</w:t>
            </w:r>
            <w:r w:rsidR="00F52237" w:rsidRPr="00280C2C">
              <w:rPr>
                <w:color w:val="C00000"/>
              </w:rPr>
              <w:t xml:space="preserve"> </w:t>
            </w:r>
            <w:r w:rsidRPr="00E875D0">
              <w:rPr>
                <w:b/>
                <w:color w:val="C00000"/>
              </w:rPr>
              <w:sym w:font="Wingdings" w:char="F0E8"/>
            </w:r>
          </w:p>
          <w:p w14:paraId="7C0564F4" w14:textId="77777777" w:rsidR="00280C2C" w:rsidRPr="00280C2C" w:rsidRDefault="00D11A70" w:rsidP="00345FE3">
            <w:pPr>
              <w:pStyle w:val="TableText"/>
              <w:numPr>
                <w:ilvl w:val="1"/>
                <w:numId w:val="3"/>
              </w:numPr>
              <w:spacing w:after="0"/>
              <w:ind w:left="648" w:hanging="270"/>
              <w:rPr>
                <w:b/>
                <w:color w:val="C00000"/>
              </w:rPr>
            </w:pPr>
            <w:r w:rsidRPr="00280C2C">
              <w:rPr>
                <w:color w:val="C00000"/>
              </w:rPr>
              <w:t xml:space="preserve">Fund Next Competing Segment </w:t>
            </w:r>
            <w:r w:rsidR="00280C2C" w:rsidRPr="00E875D0">
              <w:rPr>
                <w:b/>
                <w:color w:val="C00000"/>
              </w:rPr>
              <w:sym w:font="Wingdings" w:char="F0E8"/>
            </w:r>
          </w:p>
          <w:p w14:paraId="75FEF09B" w14:textId="77777777" w:rsidR="00844C19" w:rsidRPr="00934C75" w:rsidRDefault="00D11A70" w:rsidP="00345FE3">
            <w:pPr>
              <w:pStyle w:val="TableText"/>
              <w:numPr>
                <w:ilvl w:val="1"/>
                <w:numId w:val="3"/>
              </w:numPr>
              <w:spacing w:after="0"/>
              <w:ind w:left="648" w:hanging="270"/>
              <w:rPr>
                <w:b/>
                <w:color w:val="C00000"/>
              </w:rPr>
            </w:pPr>
            <w:r w:rsidRPr="00280C2C">
              <w:rPr>
                <w:color w:val="C00000"/>
              </w:rPr>
              <w:t>Accept Other Award</w:t>
            </w:r>
            <w:r w:rsidR="00934C75">
              <w:t xml:space="preserve"> </w:t>
            </w:r>
            <w:r w:rsidRPr="00E875D0">
              <w:rPr>
                <w:b/>
                <w:color w:val="C00000"/>
              </w:rPr>
              <w:sym w:font="Wingdings" w:char="F0E8"/>
            </w:r>
          </w:p>
        </w:tc>
        <w:tc>
          <w:tcPr>
            <w:tcW w:w="4500" w:type="dxa"/>
            <w:tcBorders>
              <w:top w:val="single" w:sz="2" w:space="0" w:color="4F81BD" w:themeColor="accent1"/>
              <w:left w:val="single" w:sz="2" w:space="0" w:color="4F81BD" w:themeColor="accent1"/>
              <w:bottom w:val="single" w:sz="36" w:space="0" w:color="4F81BD" w:themeColor="accent1"/>
              <w:right w:val="single" w:sz="36" w:space="0" w:color="4F81BD" w:themeColor="accent1"/>
            </w:tcBorders>
          </w:tcPr>
          <w:p w14:paraId="50614FD6" w14:textId="77777777" w:rsidR="00D11A70" w:rsidRPr="00F354DF" w:rsidRDefault="00D11A70" w:rsidP="00345FE3">
            <w:pPr>
              <w:pStyle w:val="TableText"/>
              <w:numPr>
                <w:ilvl w:val="0"/>
                <w:numId w:val="3"/>
              </w:numPr>
              <w:spacing w:after="0"/>
              <w:ind w:left="378" w:hanging="263"/>
            </w:pPr>
            <w:r>
              <w:t>Completed</w:t>
            </w:r>
          </w:p>
          <w:p w14:paraId="4040A360" w14:textId="77777777" w:rsidR="00D11A70" w:rsidRDefault="00D11A70" w:rsidP="00A205CE">
            <w:pPr>
              <w:pStyle w:val="TableText"/>
              <w:spacing w:after="0"/>
            </w:pPr>
          </w:p>
          <w:p w14:paraId="0AC88387" w14:textId="77777777" w:rsidR="00D11A70" w:rsidRDefault="00D11A70" w:rsidP="00A205CE">
            <w:pPr>
              <w:pStyle w:val="TableText"/>
              <w:spacing w:after="0"/>
            </w:pPr>
          </w:p>
          <w:p w14:paraId="496A89DD" w14:textId="77777777" w:rsidR="00D11A70" w:rsidRDefault="00D11A70" w:rsidP="00A205CE">
            <w:pPr>
              <w:pStyle w:val="TableText"/>
              <w:spacing w:after="0"/>
            </w:pPr>
          </w:p>
          <w:p w14:paraId="1737C97D" w14:textId="77777777" w:rsidR="00F52237" w:rsidRDefault="00F52237" w:rsidP="00D11A70">
            <w:pPr>
              <w:pStyle w:val="TableText"/>
              <w:spacing w:after="0"/>
            </w:pPr>
          </w:p>
          <w:p w14:paraId="523990F5" w14:textId="77777777" w:rsidR="00F133D8" w:rsidRDefault="00F133D8" w:rsidP="00D11A70">
            <w:pPr>
              <w:pStyle w:val="TableText"/>
              <w:spacing w:after="0"/>
            </w:pPr>
          </w:p>
          <w:p w14:paraId="057AEAF6" w14:textId="77777777" w:rsidR="00D11A70" w:rsidRDefault="00D11A70" w:rsidP="00345FE3">
            <w:pPr>
              <w:pStyle w:val="TableText"/>
              <w:numPr>
                <w:ilvl w:val="0"/>
                <w:numId w:val="3"/>
              </w:numPr>
              <w:spacing w:after="0"/>
              <w:ind w:left="378" w:hanging="263"/>
            </w:pPr>
            <w:r w:rsidRPr="00A91D3F">
              <w:t>Transferred Out</w:t>
            </w:r>
          </w:p>
          <w:p w14:paraId="57949EAE" w14:textId="77777777" w:rsidR="00D11A70" w:rsidRDefault="00D11A70" w:rsidP="00345FE3">
            <w:pPr>
              <w:pStyle w:val="TableText"/>
              <w:numPr>
                <w:ilvl w:val="0"/>
                <w:numId w:val="3"/>
              </w:numPr>
              <w:spacing w:after="0"/>
              <w:ind w:left="378" w:hanging="263"/>
            </w:pPr>
            <w:r>
              <w:t>Terminated</w:t>
            </w:r>
          </w:p>
          <w:p w14:paraId="7B9865B4" w14:textId="77777777" w:rsidR="00280C2C" w:rsidRPr="00F354DF" w:rsidRDefault="00280C2C" w:rsidP="00345FE3">
            <w:pPr>
              <w:pStyle w:val="TableText"/>
              <w:numPr>
                <w:ilvl w:val="0"/>
                <w:numId w:val="3"/>
              </w:numPr>
              <w:spacing w:after="0"/>
              <w:ind w:left="378" w:hanging="263"/>
            </w:pPr>
            <w:r>
              <w:t>Terminated</w:t>
            </w:r>
          </w:p>
        </w:tc>
      </w:tr>
    </w:tbl>
    <w:p w14:paraId="4FEE59EE" w14:textId="77777777" w:rsidR="00656014" w:rsidRDefault="00656014" w:rsidP="009E5F88"/>
    <w:tbl>
      <w:tblPr>
        <w:tblStyle w:val="Style1"/>
        <w:tblW w:w="9162" w:type="dxa"/>
        <w:tblLayout w:type="fixed"/>
        <w:tblCellMar>
          <w:left w:w="72" w:type="dxa"/>
          <w:right w:w="0" w:type="dxa"/>
        </w:tblCellMar>
        <w:tblLook w:val="04C0" w:firstRow="0" w:lastRow="1" w:firstColumn="1" w:lastColumn="0" w:noHBand="0" w:noVBand="1"/>
      </w:tblPr>
      <w:tblGrid>
        <w:gridCol w:w="2595"/>
        <w:gridCol w:w="6567"/>
      </w:tblGrid>
      <w:tr w:rsidR="009E5F88" w:rsidRPr="000C05AB" w14:paraId="51F23C15" w14:textId="77777777" w:rsidTr="00594355">
        <w:trPr>
          <w:tblHeader/>
        </w:trPr>
        <w:tc>
          <w:tcPr>
            <w:tcW w:w="9162" w:type="dxa"/>
            <w:gridSpan w:val="2"/>
            <w:tcBorders>
              <w:top w:val="single" w:sz="8" w:space="0" w:color="DBE5F1" w:themeColor="accent1" w:themeTint="33"/>
              <w:left w:val="single" w:sz="36" w:space="0" w:color="4F81BD" w:themeColor="accent1"/>
              <w:bottom w:val="single" w:sz="8" w:space="0" w:color="4F81BD" w:themeColor="accent1"/>
              <w:right w:val="single" w:sz="36" w:space="0" w:color="4F81BD" w:themeColor="accent1"/>
            </w:tcBorders>
            <w:shd w:val="clear" w:color="auto" w:fill="4F81BD"/>
          </w:tcPr>
          <w:p w14:paraId="05FCE538" w14:textId="77777777" w:rsidR="009E5F88" w:rsidRPr="00602A3D" w:rsidRDefault="00B635B8" w:rsidP="00C65BF0">
            <w:pPr>
              <w:pStyle w:val="Heading1NoTOC"/>
              <w:pageBreakBefore w:val="0"/>
            </w:pPr>
            <w:r>
              <w:t>Activities</w:t>
            </w:r>
            <w:r w:rsidR="009E5F88">
              <w:t xml:space="preserve"> Available in All States</w:t>
            </w:r>
          </w:p>
        </w:tc>
      </w:tr>
      <w:tr w:rsidR="009E5F88" w14:paraId="6535753B" w14:textId="77777777" w:rsidTr="00594355">
        <w:trPr>
          <w:tblHeader/>
        </w:trPr>
        <w:tc>
          <w:tcPr>
            <w:tcW w:w="2595" w:type="dxa"/>
            <w:tcBorders>
              <w:top w:val="single" w:sz="8" w:space="0" w:color="4F81BD" w:themeColor="accent1"/>
              <w:left w:val="single" w:sz="36" w:space="0" w:color="4F81BD" w:themeColor="accent1"/>
              <w:bottom w:val="single" w:sz="8" w:space="0" w:color="4F81BD" w:themeColor="accent1"/>
              <w:right w:val="single" w:sz="8" w:space="0" w:color="4F81BD" w:themeColor="accent1"/>
            </w:tcBorders>
            <w:shd w:val="clear" w:color="auto" w:fill="B8CCE4" w:themeFill="accent1" w:themeFillTint="66"/>
          </w:tcPr>
          <w:p w14:paraId="54F7C7F2" w14:textId="77777777" w:rsidR="009E5F88" w:rsidRDefault="009E5F88" w:rsidP="00594355">
            <w:pPr>
              <w:rPr>
                <w:b/>
                <w:color w:val="1F497D" w:themeColor="text2"/>
              </w:rPr>
            </w:pPr>
            <w:r>
              <w:rPr>
                <w:b/>
                <w:color w:val="1F497D" w:themeColor="text2"/>
              </w:rPr>
              <w:t>These roles…</w:t>
            </w:r>
          </w:p>
        </w:tc>
        <w:tc>
          <w:tcPr>
            <w:tcW w:w="6567" w:type="dxa"/>
            <w:tcBorders>
              <w:top w:val="single" w:sz="8" w:space="0" w:color="4F81BD" w:themeColor="accent1"/>
              <w:left w:val="single" w:sz="8" w:space="0" w:color="4F81BD" w:themeColor="accent1"/>
              <w:bottom w:val="single" w:sz="8" w:space="0" w:color="4F81BD" w:themeColor="accent1"/>
              <w:right w:val="single" w:sz="36" w:space="0" w:color="4F81BD" w:themeColor="accent1"/>
            </w:tcBorders>
            <w:shd w:val="clear" w:color="auto" w:fill="B8CCE4" w:themeFill="accent1" w:themeFillTint="66"/>
          </w:tcPr>
          <w:p w14:paraId="40BE7258" w14:textId="77777777" w:rsidR="009E5F88" w:rsidRDefault="009E5F88" w:rsidP="00980776">
            <w:pPr>
              <w:rPr>
                <w:b/>
                <w:color w:val="1F497D" w:themeColor="text2"/>
              </w:rPr>
            </w:pPr>
            <w:r>
              <w:rPr>
                <w:b/>
                <w:color w:val="1F497D" w:themeColor="text2"/>
              </w:rPr>
              <w:t xml:space="preserve">Can perform these </w:t>
            </w:r>
            <w:r w:rsidR="00980776">
              <w:rPr>
                <w:b/>
                <w:color w:val="1F497D" w:themeColor="text2"/>
              </w:rPr>
              <w:t>activitie</w:t>
            </w:r>
            <w:r>
              <w:rPr>
                <w:b/>
                <w:color w:val="1F497D" w:themeColor="text2"/>
              </w:rPr>
              <w:t>s…</w:t>
            </w:r>
          </w:p>
        </w:tc>
      </w:tr>
      <w:tr w:rsidR="009E5F88" w:rsidRPr="00527230" w14:paraId="78F92A7E" w14:textId="77777777" w:rsidTr="00594355">
        <w:trPr>
          <w:trHeight w:val="326"/>
        </w:trPr>
        <w:tc>
          <w:tcPr>
            <w:tcW w:w="2595" w:type="dxa"/>
            <w:tcBorders>
              <w:top w:val="single" w:sz="2" w:space="0" w:color="4F81BD" w:themeColor="accent1"/>
              <w:left w:val="single" w:sz="36" w:space="0" w:color="4F81BD" w:themeColor="accent1"/>
              <w:bottom w:val="single" w:sz="2" w:space="0" w:color="4F81BD" w:themeColor="accent1"/>
              <w:right w:val="single" w:sz="2" w:space="0" w:color="4F81BD" w:themeColor="accent1"/>
            </w:tcBorders>
          </w:tcPr>
          <w:p w14:paraId="4EDF3B6A" w14:textId="77777777" w:rsidR="009E5F88" w:rsidRPr="001011B8" w:rsidRDefault="009E5F88" w:rsidP="00594355">
            <w:pPr>
              <w:pStyle w:val="TableText"/>
              <w:spacing w:after="0"/>
              <w:rPr>
                <w:b/>
              </w:rPr>
            </w:pPr>
            <w:r>
              <w:rPr>
                <w:b/>
              </w:rPr>
              <w:t>All roles</w:t>
            </w:r>
            <w:r w:rsidRPr="001011B8">
              <w:rPr>
                <w:b/>
              </w:rPr>
              <w:t xml:space="preserve"> </w:t>
            </w:r>
          </w:p>
        </w:tc>
        <w:tc>
          <w:tcPr>
            <w:tcW w:w="6567" w:type="dxa"/>
            <w:tcBorders>
              <w:top w:val="single" w:sz="2" w:space="0" w:color="4F81BD" w:themeColor="accent1"/>
              <w:left w:val="single" w:sz="2" w:space="0" w:color="4F81BD" w:themeColor="accent1"/>
              <w:bottom w:val="single" w:sz="2" w:space="0" w:color="4F81BD" w:themeColor="accent1"/>
              <w:right w:val="single" w:sz="36" w:space="0" w:color="4F81BD" w:themeColor="accent1"/>
            </w:tcBorders>
          </w:tcPr>
          <w:p w14:paraId="64F72952" w14:textId="77777777" w:rsidR="009E5F88" w:rsidRPr="006C1DBC" w:rsidRDefault="009E5F88" w:rsidP="00345FE3">
            <w:pPr>
              <w:pStyle w:val="TableText"/>
              <w:numPr>
                <w:ilvl w:val="0"/>
                <w:numId w:val="3"/>
              </w:numPr>
              <w:spacing w:after="0"/>
              <w:ind w:left="378" w:hanging="263"/>
            </w:pPr>
            <w:r>
              <w:t xml:space="preserve">Log Comment </w:t>
            </w:r>
          </w:p>
        </w:tc>
      </w:tr>
      <w:tr w:rsidR="009E5F88" w:rsidRPr="00B771D5" w14:paraId="448309D5" w14:textId="77777777" w:rsidTr="00594355">
        <w:trPr>
          <w:trHeight w:val="488"/>
        </w:trPr>
        <w:tc>
          <w:tcPr>
            <w:tcW w:w="2595" w:type="dxa"/>
            <w:tcBorders>
              <w:top w:val="single" w:sz="2" w:space="0" w:color="4F81BD" w:themeColor="accent1"/>
              <w:left w:val="single" w:sz="36" w:space="0" w:color="4F81BD" w:themeColor="accent1"/>
              <w:bottom w:val="single" w:sz="36" w:space="0" w:color="4F81BD" w:themeColor="accent1"/>
              <w:right w:val="single" w:sz="2" w:space="0" w:color="4F81BD" w:themeColor="accent1"/>
            </w:tcBorders>
            <w:shd w:val="clear" w:color="auto" w:fill="E7EDF5"/>
            <w:vAlign w:val="center"/>
          </w:tcPr>
          <w:p w14:paraId="09E01FB5" w14:textId="77777777" w:rsidR="009E5F88" w:rsidRPr="001011B8" w:rsidRDefault="009E5F88" w:rsidP="00594355">
            <w:pPr>
              <w:pStyle w:val="TableText"/>
              <w:rPr>
                <w:b/>
              </w:rPr>
            </w:pPr>
            <w:r w:rsidRPr="001011B8">
              <w:rPr>
                <w:b/>
              </w:rPr>
              <w:t>Specialist Finance/Grant</w:t>
            </w:r>
          </w:p>
        </w:tc>
        <w:tc>
          <w:tcPr>
            <w:tcW w:w="6567" w:type="dxa"/>
            <w:tcBorders>
              <w:top w:val="single" w:sz="2" w:space="0" w:color="4F81BD" w:themeColor="accent1"/>
              <w:left w:val="single" w:sz="2" w:space="0" w:color="4F81BD" w:themeColor="accent1"/>
              <w:bottom w:val="single" w:sz="36" w:space="0" w:color="4F81BD" w:themeColor="accent1"/>
              <w:right w:val="single" w:sz="36" w:space="0" w:color="4F81BD" w:themeColor="accent1"/>
            </w:tcBorders>
            <w:shd w:val="clear" w:color="auto" w:fill="E7EDF5"/>
          </w:tcPr>
          <w:p w14:paraId="719F731A" w14:textId="1081106A" w:rsidR="006F1F03" w:rsidRDefault="006F1F03" w:rsidP="00345FE3">
            <w:pPr>
              <w:pStyle w:val="TableText"/>
              <w:numPr>
                <w:ilvl w:val="0"/>
                <w:numId w:val="3"/>
              </w:numPr>
              <w:spacing w:after="0"/>
              <w:ind w:left="378" w:hanging="263"/>
            </w:pPr>
            <w:r>
              <w:t>Set Award Relationships</w:t>
            </w:r>
          </w:p>
          <w:p w14:paraId="57BCC532" w14:textId="1D6D0AD1" w:rsidR="006F1F03" w:rsidRDefault="006F1F03" w:rsidP="00345FE3">
            <w:pPr>
              <w:pStyle w:val="TableText"/>
              <w:numPr>
                <w:ilvl w:val="0"/>
                <w:numId w:val="3"/>
              </w:numPr>
              <w:spacing w:after="0"/>
              <w:ind w:left="378" w:hanging="263"/>
            </w:pPr>
            <w:r>
              <w:t>Upload Award Documents</w:t>
            </w:r>
          </w:p>
          <w:p w14:paraId="165BFCB4" w14:textId="77777777" w:rsidR="009E5F88" w:rsidRDefault="009E5F88" w:rsidP="006F1F03">
            <w:pPr>
              <w:pStyle w:val="TableText"/>
              <w:numPr>
                <w:ilvl w:val="0"/>
                <w:numId w:val="3"/>
              </w:numPr>
              <w:spacing w:after="0"/>
              <w:ind w:left="378" w:hanging="263"/>
            </w:pPr>
            <w:r>
              <w:t>Assign Ownership</w:t>
            </w:r>
          </w:p>
          <w:p w14:paraId="799A558F" w14:textId="77777777" w:rsidR="006F1F03" w:rsidRDefault="006F1F03" w:rsidP="006F1F03">
            <w:pPr>
              <w:pStyle w:val="TableText"/>
              <w:numPr>
                <w:ilvl w:val="0"/>
                <w:numId w:val="3"/>
              </w:numPr>
              <w:spacing w:after="0"/>
              <w:ind w:left="378" w:hanging="263"/>
            </w:pPr>
            <w:r>
              <w:t>Log Private Comment</w:t>
            </w:r>
          </w:p>
          <w:p w14:paraId="285AF558" w14:textId="70DCA1F7" w:rsidR="006F1F03" w:rsidRPr="00B771D5" w:rsidRDefault="006F1F03" w:rsidP="006F1F03">
            <w:pPr>
              <w:pStyle w:val="TableText"/>
              <w:numPr>
                <w:ilvl w:val="0"/>
                <w:numId w:val="3"/>
              </w:numPr>
              <w:spacing w:after="0"/>
              <w:ind w:left="378" w:hanging="263"/>
            </w:pPr>
            <w:r>
              <w:t>Log Correspondence</w:t>
            </w:r>
          </w:p>
        </w:tc>
      </w:tr>
    </w:tbl>
    <w:p w14:paraId="721D1A8D" w14:textId="77777777" w:rsidR="00003E82" w:rsidRDefault="00003E82" w:rsidP="00003E82">
      <w:pPr>
        <w:pStyle w:val="SmallSpace"/>
      </w:pPr>
    </w:p>
    <w:p w14:paraId="61907BD2" w14:textId="77777777" w:rsidR="00003E82" w:rsidRDefault="00003E82" w:rsidP="00003E82">
      <w:pPr>
        <w:pStyle w:val="SmallSpace"/>
        <w:sectPr w:rsidR="00003E82" w:rsidSect="00690B26">
          <w:headerReference w:type="default" r:id="rId104"/>
          <w:footerReference w:type="default" r:id="rId105"/>
          <w:pgSz w:w="15840" w:h="12240" w:orient="landscape" w:code="1"/>
          <w:pgMar w:top="446" w:right="1080" w:bottom="446" w:left="720" w:header="576" w:footer="432" w:gutter="0"/>
          <w:cols w:space="720"/>
          <w:titlePg/>
          <w:docGrid w:linePitch="360"/>
        </w:sectPr>
      </w:pPr>
    </w:p>
    <w:tbl>
      <w:tblPr>
        <w:tblStyle w:val="MediumList2-Accent1"/>
        <w:tblW w:w="11187" w:type="dxa"/>
        <w:tblInd w:w="135" w:type="dxa"/>
        <w:tblBorders>
          <w:left w:val="single" w:sz="36" w:space="0" w:color="4F81BD" w:themeColor="accent1"/>
          <w:bottom w:val="single" w:sz="36" w:space="0" w:color="4F81BD" w:themeColor="accent1"/>
          <w:right w:val="single" w:sz="36" w:space="0" w:color="4F81BD" w:themeColor="accent1"/>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003E82" w:rsidRPr="00DF5A15" w14:paraId="1BDE7AE6" w14:textId="77777777" w:rsidTr="00AB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right w:val="single" w:sz="36" w:space="0" w:color="4F81BD"/>
            </w:tcBorders>
            <w:shd w:val="clear" w:color="auto" w:fill="4F81BD" w:themeFill="accent1"/>
          </w:tcPr>
          <w:p w14:paraId="7EEB1701" w14:textId="173259EF" w:rsidR="00003E82" w:rsidRPr="008A7968" w:rsidRDefault="00454AD7" w:rsidP="008A7968">
            <w:pPr>
              <w:pStyle w:val="Heading1"/>
              <w:outlineLvl w:val="0"/>
            </w:pPr>
            <w:bookmarkStart w:id="36" w:name="_Ref408849800"/>
            <w:bookmarkStart w:id="37" w:name="_Ref408849819"/>
            <w:bookmarkStart w:id="38" w:name="_Toc467261549"/>
            <w:r w:rsidRPr="008A7968">
              <w:t>Create</w:t>
            </w:r>
            <w:r w:rsidR="007040D3" w:rsidRPr="008A7968">
              <w:t xml:space="preserve"> </w:t>
            </w:r>
            <w:r w:rsidR="00AA7710" w:rsidRPr="008A7968">
              <w:t>an</w:t>
            </w:r>
            <w:r w:rsidR="00A971B4" w:rsidRPr="008A7968">
              <w:t xml:space="preserve"> </w:t>
            </w:r>
            <w:r w:rsidR="007040D3" w:rsidRPr="008A7968">
              <w:t>Award</w:t>
            </w:r>
            <w:bookmarkEnd w:id="36"/>
            <w:bookmarkEnd w:id="37"/>
            <w:bookmarkEnd w:id="38"/>
          </w:p>
        </w:tc>
      </w:tr>
      <w:tr w:rsidR="00191024" w:rsidRPr="0095295C" w14:paraId="0446FD2C" w14:textId="77777777" w:rsidTr="00733A8C">
        <w:trPr>
          <w:trHeight w:val="2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right w:val="single" w:sz="4" w:space="0" w:color="DBE5F1" w:themeColor="accent1" w:themeTint="33"/>
            </w:tcBorders>
            <w:shd w:val="clear" w:color="auto" w:fill="FFF8CD"/>
          </w:tcPr>
          <w:p w14:paraId="411D9502" w14:textId="19AC76B3" w:rsidR="00191024" w:rsidRPr="009E62C2" w:rsidRDefault="00D8126B" w:rsidP="00ED4590">
            <w:pPr>
              <w:spacing w:after="200" w:line="276" w:lineRule="auto"/>
            </w:pPr>
            <w:r>
              <w:rPr>
                <w:noProof/>
              </w:rPr>
              <mc:AlternateContent>
                <mc:Choice Requires="wpg">
                  <w:drawing>
                    <wp:anchor distT="0" distB="0" distL="114300" distR="114300" simplePos="0" relativeHeight="251660288" behindDoc="0" locked="0" layoutInCell="1" allowOverlap="1" wp14:anchorId="49AD488F" wp14:editId="73060083">
                      <wp:simplePos x="0" y="0"/>
                      <wp:positionH relativeFrom="column">
                        <wp:posOffset>4209248</wp:posOffset>
                      </wp:positionH>
                      <wp:positionV relativeFrom="paragraph">
                        <wp:posOffset>5166302</wp:posOffset>
                      </wp:positionV>
                      <wp:extent cx="283210" cy="248920"/>
                      <wp:effectExtent l="57150" t="38100" r="59690" b="113030"/>
                      <wp:wrapNone/>
                      <wp:docPr id="818" name="Group 818"/>
                      <wp:cNvGraphicFramePr/>
                      <a:graphic xmlns:a="http://schemas.openxmlformats.org/drawingml/2006/main">
                        <a:graphicData uri="http://schemas.microsoft.com/office/word/2010/wordprocessingGroup">
                          <wpg:wgp>
                            <wpg:cNvGrpSpPr/>
                            <wpg:grpSpPr>
                              <a:xfrm>
                                <a:off x="0" y="0"/>
                                <a:ext cx="283210" cy="248920"/>
                                <a:chOff x="2726690" y="466090"/>
                                <a:chExt cx="283845" cy="249555"/>
                              </a:xfrm>
                            </wpg:grpSpPr>
                            <wps:wsp>
                              <wps:cNvPr id="819" name="Isosceles Triangle 819"/>
                              <wps:cNvSpPr/>
                              <wps:spPr>
                                <a:xfrm rot="10800000">
                                  <a:off x="2726690" y="46609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D50BF07" w14:textId="77777777" w:rsidR="00CC308A" w:rsidRPr="002D3F69" w:rsidRDefault="00CC308A" w:rsidP="00F14D11">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4" name="Text Box 824"/>
                              <wps:cNvSpPr txBox="1"/>
                              <wps:spPr>
                                <a:xfrm>
                                  <a:off x="2794650" y="49010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EF5AA" w14:textId="77777777" w:rsidR="00CC308A" w:rsidRPr="002D3F69" w:rsidRDefault="00CC308A" w:rsidP="00F14D11">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6</w:t>
                                    </w:r>
                                  </w:p>
                                  <w:p w14:paraId="76034BD4" w14:textId="77777777" w:rsidR="00CC308A" w:rsidRPr="002D3F69" w:rsidRDefault="00CC308A" w:rsidP="00F14D11">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AD488F" id="Group 818" o:spid="_x0000_s1339" style="position:absolute;margin-left:331.45pt;margin-top:406.8pt;width:22.3pt;height:19.6pt;z-index:251660288;mso-position-horizontal-relative:text;mso-position-vertical-relative:text" coordorigin="27266,4660" coordsize="2838,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">
                      <v:shape id="Isosceles Triangle 819" o:spid="_x0000_s1340" type="#_x0000_t5" style="position:absolute;left:27266;top:4660;width:2839;height:24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IHMQA&#10;AADcAAAADwAAAGRycy9kb3ducmV2LnhtbESPS4vCQBCE7wv+h6GFva0TFV/RUaKwrKIHX3huMm0S&#10;zPSEzKzGf+8IC3ssquorarZoTCnuVLvCsoJuJwJBnFpdcKbgfPr+GoNwHlljaZkUPMnBYt76mGGs&#10;7YMPdD/6TAQIuxgV5N5XsZQuzcmg69iKOHhXWxv0QdaZ1DU+AtyUshdFQ2mw4LCQY0WrnNLb8dco&#10;GG030WmZJq5fPQf+57BPdhdKlPpsN8kUhKfG/4f/2mutYNyd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SBz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D50BF07" w14:textId="77777777" w:rsidR="00CC308A" w:rsidRPr="002D3F69" w:rsidRDefault="00CC308A" w:rsidP="00F14D11">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shape id="Text Box 824" o:spid="_x0000_s1341" type="#_x0000_t202" style="position:absolute;left:27946;top:4901;width:1696;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B5scA&#10;AADcAAAADwAAAGRycy9kb3ducmV2LnhtbESPX2vCQBDE3wt+h2OFvtWLIkVSTxGr4EP/WKvQvm1z&#10;2yQ0txfu1ph++16h0MdhZn7DzJe9a1RHIdaeDYxHGSjiwtuaSwPH1+3NDFQUZIuNZzLwTRGWi8HV&#10;HHPrL/xC3UFKlSAcczRQibS51rGoyGEc+ZY4eZ8+OJQkQ6ltwEuCu0ZPsuxWO6w5LVTY0rqi4utw&#10;dgaatxgePjJ57+7LR9k/6/NpM34y5nrYr+5ACfXyH/5r76yB2WQ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webHAAAA3AAAAA8AAAAAAAAAAAAAAAAAmAIAAGRy&#10;cy9kb3ducmV2LnhtbFBLBQYAAAAABAAEAPUAAACMAwAAAAA=&#10;" filled="f" stroked="f" strokeweight=".5pt">
                        <v:textbox inset="0,0,0,0">
                          <w:txbxContent>
                            <w:p w14:paraId="205EF5AA" w14:textId="77777777" w:rsidR="00CC308A" w:rsidRPr="002D3F69" w:rsidRDefault="00CC308A" w:rsidP="00F14D11">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6</w:t>
                              </w:r>
                            </w:p>
                            <w:p w14:paraId="76034BD4" w14:textId="77777777" w:rsidR="00CC308A" w:rsidRPr="002D3F69" w:rsidRDefault="00CC308A" w:rsidP="00F14D11">
                              <w:pPr>
                                <w:pStyle w:val="NormalWeb"/>
                                <w:spacing w:before="0" w:beforeAutospacing="0" w:after="0" w:afterAutospacing="0"/>
                                <w:jc w:val="center"/>
                                <w:rPr>
                                  <w:rFonts w:asciiTheme="minorHAnsi" w:hAnsiTheme="minorHAnsi"/>
                                  <w:color w:val="FFFFFF" w:themeColor="background1"/>
                                </w:rPr>
                              </w:pPr>
                              <w:r w:rsidRPr="002D3F69">
                                <w:rPr>
                                  <w:rFonts w:asciiTheme="minorHAnsi" w:eastAsia="Calibri" w:hAnsiTheme="minorHAnsi" w:cs="Arial"/>
                                  <w:b/>
                                  <w:bCs/>
                                  <w:color w:val="FFFFFF" w:themeColor="background1"/>
                                  <w:sz w:val="18"/>
                                  <w:szCs w:val="18"/>
                                </w:rPr>
                                <w:t> </w:t>
                              </w:r>
                            </w:p>
                          </w:txbxContent>
                        </v:textbox>
                      </v:shape>
                    </v:group>
                  </w:pict>
                </mc:Fallback>
              </mc:AlternateContent>
            </w:r>
            <w:r w:rsidR="00733A8C">
              <w:rPr>
                <w:noProof/>
              </w:rPr>
              <mc:AlternateContent>
                <mc:Choice Requires="wpg">
                  <w:drawing>
                    <wp:anchor distT="0" distB="0" distL="114300" distR="114300" simplePos="0" relativeHeight="251656192" behindDoc="0" locked="0" layoutInCell="1" allowOverlap="1" wp14:anchorId="0DD6F91E" wp14:editId="1CCF4DC3">
                      <wp:simplePos x="0" y="0"/>
                      <wp:positionH relativeFrom="column">
                        <wp:posOffset>2706370</wp:posOffset>
                      </wp:positionH>
                      <wp:positionV relativeFrom="paragraph">
                        <wp:posOffset>1571625</wp:posOffset>
                      </wp:positionV>
                      <wp:extent cx="283210" cy="259080"/>
                      <wp:effectExtent l="69215" t="45085" r="90805" b="90805"/>
                      <wp:wrapNone/>
                      <wp:docPr id="801" name="Group 801"/>
                      <wp:cNvGraphicFramePr/>
                      <a:graphic xmlns:a="http://schemas.openxmlformats.org/drawingml/2006/main">
                        <a:graphicData uri="http://schemas.microsoft.com/office/word/2010/wordprocessingGroup">
                          <wpg:wgp>
                            <wpg:cNvGrpSpPr/>
                            <wpg:grpSpPr>
                              <a:xfrm rot="5400000">
                                <a:off x="0" y="0"/>
                                <a:ext cx="283210" cy="259080"/>
                                <a:chOff x="0" y="-10353"/>
                                <a:chExt cx="283845" cy="259908"/>
                              </a:xfrm>
                            </wpg:grpSpPr>
                            <wps:wsp>
                              <wps:cNvPr id="802" name="Isosceles Triangle 802"/>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8DF88DF" w14:textId="77777777" w:rsidR="00CC308A" w:rsidRDefault="00CC308A" w:rsidP="005537F5">
                                    <w:pPr>
                                      <w:pStyle w:val="TriangleNumbers"/>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3" name="Text Box 803"/>
                              <wps:cNvSpPr txBox="1"/>
                              <wps:spPr>
                                <a:xfrm rot="16200000">
                                  <a:off x="67933" y="-7943"/>
                                  <a:ext cx="169663"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CCA32" w14:textId="77777777" w:rsidR="00CC308A" w:rsidRDefault="00CC308A" w:rsidP="005537F5">
                                    <w:pPr>
                                      <w:pStyle w:val="TriangleNumbers"/>
                                    </w:pPr>
                                    <w:r>
                                      <w:t>2</w:t>
                                    </w:r>
                                  </w:p>
                                  <w:p w14:paraId="4465C8B0" w14:textId="77777777" w:rsidR="00CC308A" w:rsidRDefault="00CC308A" w:rsidP="005537F5">
                                    <w:pPr>
                                      <w:pStyle w:val="TriangleNumbers"/>
                                    </w:pPr>
                                    <w:r>
                                      <w:rPr>
                                        <w:color w:val="FFFFFF" w:themeColor="background1"/>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D6F91E" id="Group 801" o:spid="_x0000_s1342" style="position:absolute;margin-left:213.1pt;margin-top:123.75pt;width:22.3pt;height:20.4pt;rotation:90;z-index:251656192;mso-position-horizontal-relative:text;mso-position-vertical-relative:text;mso-height-relative:margin" coordorigin=",-10353" coordsize="283845,25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">
                      <v:shape id="Isosceles Triangle 802" o:spid="_x0000_s1343"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MsMUA&#10;AADcAAAADwAAAGRycy9kb3ducmV2LnhtbESPQWvCQBSE74L/YXmCN7PblLYSXUMUSlvqoWrp+ZF9&#10;JqHZtyG7avz33YLgcZiZb5hlPthWnKn3jWMND4kCQVw603Cl4fvwOpuD8AHZYOuYNFzJQ74aj5aY&#10;GXfhHZ33oRIRwj5DDXUIXSalL2uy6BPXEUfv6HqLIcq+kqbHS4TbVqZKPUuLDceFGjva1FT+7k9W&#10;w8vnhzqsy8I/dten8Lb7KrY/VGg9nQzFAkSgIdzDt/a70TBX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0yw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28DF88DF" w14:textId="77777777" w:rsidR="00CC308A" w:rsidRDefault="00CC308A" w:rsidP="005537F5">
                              <w:pPr>
                                <w:pStyle w:val="TriangleNumbers"/>
                              </w:pPr>
                              <w:r>
                                <w:t> </w:t>
                              </w:r>
                            </w:p>
                          </w:txbxContent>
                        </v:textbox>
                      </v:shape>
                      <v:shape id="Text Box 803" o:spid="_x0000_s1344" type="#_x0000_t202" style="position:absolute;left:67933;top:-7943;width:169663;height:164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FLcQA&#10;AADcAAAADwAAAGRycy9kb3ducmV2LnhtbESPQWsCMRSE74X+h/AK3mq2KqKrUYqi9litgt4em+fu&#10;spuXJYm6+uubgtDjMDPfMNN5a2pxJedLywo+ugkI4szqknMF+5/V+wiED8gaa8uk4E4e5rPXlymm&#10;2t54S9ddyEWEsE9RQRFCk0rps4IM+q5tiKN3ts5giNLlUju8RbipZS9JhtJgyXGhwIYWBWXV7mIU&#10;fFdueVwMNuPz+qEPTVsxl6eNUp239nMCIlAb/sPP9pdWMEr6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RS3EAAAA3AAAAA8AAAAAAAAAAAAAAAAAmAIAAGRycy9k&#10;b3ducmV2LnhtbFBLBQYAAAAABAAEAPUAAACJAwAAAAA=&#10;" filled="f" stroked="f" strokeweight=".5pt">
                        <v:textbox inset="0,0,0,0">
                          <w:txbxContent>
                            <w:p w14:paraId="6E7CCA32" w14:textId="77777777" w:rsidR="00CC308A" w:rsidRDefault="00CC308A" w:rsidP="005537F5">
                              <w:pPr>
                                <w:pStyle w:val="TriangleNumbers"/>
                              </w:pPr>
                              <w:r>
                                <w:t>2</w:t>
                              </w:r>
                            </w:p>
                            <w:p w14:paraId="4465C8B0" w14:textId="77777777" w:rsidR="00CC308A" w:rsidRDefault="00CC308A" w:rsidP="005537F5">
                              <w:pPr>
                                <w:pStyle w:val="TriangleNumbers"/>
                              </w:pPr>
                              <w:r>
                                <w:rPr>
                                  <w:color w:val="FFFFFF" w:themeColor="background1"/>
                                  <w14:textFill>
                                    <w14:noFill/>
                                  </w14:textFill>
                                </w:rPr>
                                <w:t> </w:t>
                              </w:r>
                            </w:p>
                          </w:txbxContent>
                        </v:textbox>
                      </v:shape>
                    </v:group>
                  </w:pict>
                </mc:Fallback>
              </mc:AlternateContent>
            </w:r>
            <w:r w:rsidR="00191024">
              <w:rPr>
                <w:rFonts w:eastAsia="Calibri"/>
                <w:noProof/>
              </w:rPr>
              <mc:AlternateContent>
                <mc:Choice Requires="wpc">
                  <w:drawing>
                    <wp:inline distT="0" distB="0" distL="0" distR="0" wp14:anchorId="57E9451B" wp14:editId="35B66791">
                      <wp:extent cx="4733290" cy="8409517"/>
                      <wp:effectExtent l="38100" t="0" r="48260" b="106045"/>
                      <wp:docPr id="795" name="Canvas 7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97" name="Picture 1397"/>
                                <pic:cNvPicPr>
                                  <a:picLocks noChangeAspect="1"/>
                                </pic:cNvPicPr>
                              </pic:nvPicPr>
                              <pic:blipFill>
                                <a:blip r:embed="rId106"/>
                                <a:stretch>
                                  <a:fillRect/>
                                </a:stretch>
                              </pic:blipFill>
                              <pic:spPr>
                                <a:xfrm>
                                  <a:off x="2325871" y="6877353"/>
                                  <a:ext cx="2342857" cy="1009524"/>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96" name="Picture 1396"/>
                                <pic:cNvPicPr>
                                  <a:picLocks noChangeAspect="1"/>
                                </pic:cNvPicPr>
                              </pic:nvPicPr>
                              <pic:blipFill>
                                <a:blip r:embed="rId107"/>
                                <a:stretch>
                                  <a:fillRect/>
                                </a:stretch>
                              </pic:blipFill>
                              <pic:spPr>
                                <a:xfrm>
                                  <a:off x="160108" y="6432126"/>
                                  <a:ext cx="2056506" cy="1977969"/>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93" name="Picture 1393"/>
                                <pic:cNvPicPr>
                                  <a:picLocks noChangeAspect="1"/>
                                </pic:cNvPicPr>
                              </pic:nvPicPr>
                              <pic:blipFill>
                                <a:blip r:embed="rId108"/>
                                <a:stretch>
                                  <a:fillRect/>
                                </a:stretch>
                              </pic:blipFill>
                              <pic:spPr>
                                <a:xfrm>
                                  <a:off x="150540" y="4839528"/>
                                  <a:ext cx="2813368" cy="1482250"/>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92" name="Picture 1392"/>
                                <pic:cNvPicPr>
                                  <a:picLocks noChangeAspect="1"/>
                                </pic:cNvPicPr>
                              </pic:nvPicPr>
                              <pic:blipFill>
                                <a:blip r:embed="rId109"/>
                                <a:stretch>
                                  <a:fillRect/>
                                </a:stretch>
                              </pic:blipFill>
                              <pic:spPr>
                                <a:xfrm>
                                  <a:off x="1960707" y="2379768"/>
                                  <a:ext cx="2339412" cy="1881683"/>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91" name="Picture 1391"/>
                                <pic:cNvPicPr>
                                  <a:picLocks noChangeAspect="1"/>
                                </pic:cNvPicPr>
                              </pic:nvPicPr>
                              <pic:blipFill>
                                <a:blip r:embed="rId110"/>
                                <a:stretch>
                                  <a:fillRect/>
                                </a:stretch>
                              </pic:blipFill>
                              <pic:spPr>
                                <a:xfrm>
                                  <a:off x="110379" y="1933063"/>
                                  <a:ext cx="1500425" cy="2754901"/>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90" name="Picture 1390"/>
                                <pic:cNvPicPr>
                                  <a:picLocks noChangeAspect="1"/>
                                </pic:cNvPicPr>
                              </pic:nvPicPr>
                              <pic:blipFill>
                                <a:blip r:embed="rId111"/>
                                <a:stretch>
                                  <a:fillRect/>
                                </a:stretch>
                              </pic:blipFill>
                              <pic:spPr>
                                <a:xfrm>
                                  <a:off x="971717" y="777579"/>
                                  <a:ext cx="2501305" cy="1066549"/>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89" name="Picture 1389"/>
                                <pic:cNvPicPr>
                                  <a:picLocks noChangeAspect="1"/>
                                </pic:cNvPicPr>
                              </pic:nvPicPr>
                              <pic:blipFill>
                                <a:blip r:embed="rId97"/>
                                <a:stretch>
                                  <a:fillRect/>
                                </a:stretch>
                              </pic:blipFill>
                              <pic:spPr>
                                <a:xfrm>
                                  <a:off x="10633" y="87920"/>
                                  <a:ext cx="4663440" cy="561409"/>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778" name="Group 778"/>
                              <wpg:cNvGrpSpPr/>
                              <wpg:grpSpPr>
                                <a:xfrm rot="16200000">
                                  <a:off x="2907861" y="70748"/>
                                  <a:ext cx="251392" cy="285750"/>
                                  <a:chOff x="1701800" y="9525"/>
                                  <a:chExt cx="251945" cy="286249"/>
                                </a:xfrm>
                                <a:effectLst>
                                  <a:outerShdw blurRad="50800" dist="38100" dir="2700000" algn="tl" rotWithShape="0">
                                    <a:prstClr val="black">
                                      <a:alpha val="40000"/>
                                    </a:prstClr>
                                  </a:outerShdw>
                                </a:effectLst>
                              </wpg:grpSpPr>
                              <wps:wsp>
                                <wps:cNvPr id="779" name="Isosceles Triangle 779"/>
                                <wps:cNvSpPr/>
                                <wps:spPr>
                                  <a:xfrm rot="16200000">
                                    <a:off x="1684648" y="2667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DB14719" w14:textId="77777777" w:rsidR="00CC308A" w:rsidRPr="007818BB" w:rsidRDefault="00CC308A" w:rsidP="00191024">
                                      <w:pPr>
                                        <w:pStyle w:val="NormalWeb"/>
                                        <w:spacing w:before="120" w:beforeAutospacing="0" w:after="120" w:afterAutospacing="0"/>
                                        <w:rPr>
                                          <w:rFonts w:asciiTheme="minorHAnsi" w:hAnsiTheme="minorHAnsi" w:cs="Arial"/>
                                          <w:color w:val="FFFFFF" w:themeColor="background1"/>
                                          <w:sz w:val="18"/>
                                          <w:szCs w:val="18"/>
                                        </w:rPr>
                                      </w:pPr>
                                      <w:r w:rsidRPr="007818BB">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0" name="Text Box 3"/>
                                <wps:cNvSpPr txBox="1"/>
                                <wps:spPr>
                                  <a:xfrm rot="5400000">
                                    <a:off x="1769027" y="90544"/>
                                    <a:ext cx="171071" cy="16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8C50A" w14:textId="77777777" w:rsidR="00CC308A" w:rsidRPr="007818BB" w:rsidRDefault="00CC308A" w:rsidP="00191024">
                                      <w:pPr>
                                        <w:pStyle w:val="NormalWeb"/>
                                        <w:spacing w:before="0" w:beforeAutospacing="0" w:after="0" w:afterAutospacing="0"/>
                                        <w:jc w:val="center"/>
                                        <w:rPr>
                                          <w:rFonts w:asciiTheme="minorHAnsi" w:hAnsiTheme="minorHAnsi" w:cs="Arial"/>
                                          <w:b/>
                                          <w:color w:val="FFFFFF" w:themeColor="background1"/>
                                          <w:sz w:val="18"/>
                                          <w:szCs w:val="18"/>
                                        </w:rPr>
                                      </w:pPr>
                                      <w:r w:rsidRPr="007818BB">
                                        <w:rPr>
                                          <w:rFonts w:asciiTheme="minorHAnsi" w:hAnsiTheme="minorHAnsi" w:cs="Arial"/>
                                          <w:b/>
                                          <w:color w:val="FFFFFF" w:themeColor="background1"/>
                                          <w:sz w:val="18"/>
                                          <w:szCs w:val="18"/>
                                        </w:rPr>
                                        <w:t>1</w:t>
                                      </w:r>
                                    </w:p>
                                    <w:p w14:paraId="06BBF4F7" w14:textId="77777777" w:rsidR="00CC308A" w:rsidRPr="007818BB" w:rsidRDefault="00CC308A" w:rsidP="00191024">
                                      <w:pPr>
                                        <w:pStyle w:val="NormalWeb"/>
                                        <w:spacing w:before="120" w:beforeAutospacing="0" w:after="120" w:afterAutospacing="0"/>
                                        <w:rPr>
                                          <w:rFonts w:asciiTheme="minorHAnsi" w:hAnsiTheme="minorHAnsi" w:cs="Arial"/>
                                          <w:color w:val="FFFFFF" w:themeColor="background1"/>
                                          <w:sz w:val="18"/>
                                          <w:szCs w:val="18"/>
                                        </w:rPr>
                                      </w:pPr>
                                      <w:r w:rsidRPr="007818BB">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817" name="Rectangle 817"/>
                              <wps:cNvSpPr/>
                              <wps:spPr>
                                <a:xfrm>
                                  <a:off x="1018095" y="1078257"/>
                                  <a:ext cx="1459061" cy="199862"/>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3E391" w14:textId="77777777" w:rsidR="00CC308A" w:rsidRPr="007818BB" w:rsidRDefault="00CC308A" w:rsidP="000919B0">
                                    <w:pPr>
                                      <w:pStyle w:val="NormalWeb"/>
                                      <w:spacing w:before="120" w:beforeAutospacing="0" w:after="120" w:afterAutospacing="0"/>
                                      <w:rPr>
                                        <w:rFonts w:asciiTheme="minorHAnsi" w:hAnsiTheme="minorHAnsi"/>
                                        <w:color w:val="FFFFFF" w:themeColor="background1"/>
                                      </w:rPr>
                                    </w:pPr>
                                    <w:r w:rsidRPr="007818BB">
                                      <w:rPr>
                                        <w:rFonts w:asciiTheme="minorHAnsi" w:eastAsia="Times New Roman" w:hAnsiTheme="minorHAnsi"/>
                                        <w:color w:val="FFFFFF" w:themeColor="background1"/>
                                        <w:sz w:val="18"/>
                                        <w:szCs w:val="18"/>
                                      </w:rPr>
                                      <w:t> </w:t>
                                    </w:r>
                                    <w:r w:rsidRPr="007818BB">
                                      <w:rPr>
                                        <w:rFonts w:asciiTheme="minorHAnsi" w:eastAsia="Times New Roman" w:hAnsiTheme="minorHAnsi"/>
                                        <w:color w:val="FFFFFF" w:themeColor="background1"/>
                                      </w:rPr>
                                      <w:t xml:space="preserve">On the </w:t>
                                    </w:r>
                                    <w:r w:rsidRPr="007818BB">
                                      <w:rPr>
                                        <w:rFonts w:asciiTheme="minorHAnsi" w:eastAsia="Times New Roman" w:hAnsiTheme="minorHAnsi"/>
                                        <w:b/>
                                        <w:bCs/>
                                        <w:color w:val="FFFFFF" w:themeColor="background1"/>
                                      </w:rPr>
                                      <w:t>Pending</w:t>
                                    </w:r>
                                    <w:r w:rsidRPr="007818BB">
                                      <w:rPr>
                                        <w:rFonts w:asciiTheme="minorHAnsi" w:eastAsia="Times New Roman" w:hAnsiTheme="minorHAnsi"/>
                                        <w:color w:val="FFFFFF" w:themeColor="background1"/>
                                      </w:rPr>
                                      <w:t xml:space="preserve"> tab of the Grants page, click the Funding proposal for which the Notice of Grant Award was received.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92" name="Group 792"/>
                              <wpg:cNvGrpSpPr/>
                              <wpg:grpSpPr>
                                <a:xfrm rot="16200000">
                                  <a:off x="1375472" y="4380978"/>
                                  <a:ext cx="284480" cy="250190"/>
                                  <a:chOff x="0" y="0"/>
                                  <a:chExt cx="284480" cy="250237"/>
                                </a:xfrm>
                              </wpg:grpSpPr>
                              <wps:wsp>
                                <wps:cNvPr id="793" name="Isosceles Triangle 793"/>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EAE1217" w14:textId="77777777" w:rsidR="00CC308A" w:rsidRPr="007818BB" w:rsidRDefault="00CC308A" w:rsidP="00191024">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4" name="Text Box 3"/>
                                <wps:cNvSpPr txBox="1"/>
                                <wps:spPr>
                                  <a:xfrm rot="5400000">
                                    <a:off x="68096" y="81398"/>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824C9" w14:textId="77777777" w:rsidR="00CC308A" w:rsidRPr="007818BB" w:rsidRDefault="00CC308A" w:rsidP="00191024">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3</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21" name="Group 821"/>
                              <wpg:cNvGrpSpPr/>
                              <wpg:grpSpPr>
                                <a:xfrm rot="5400000">
                                  <a:off x="3351110" y="4079495"/>
                                  <a:ext cx="284480" cy="249555"/>
                                  <a:chOff x="0" y="0"/>
                                  <a:chExt cx="284480" cy="250237"/>
                                </a:xfrm>
                              </wpg:grpSpPr>
                              <wps:wsp>
                                <wps:cNvPr id="822" name="Isosceles Triangle 822"/>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36614EE" w14:textId="77777777" w:rsidR="00CC308A" w:rsidRPr="007818BB" w:rsidRDefault="00CC308A" w:rsidP="00C012DA">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3" name="Text Box 3"/>
                                <wps:cNvSpPr txBox="1"/>
                                <wps:spPr>
                                  <a:xfrm rot="16200000">
                                    <a:off x="67880" y="81608"/>
                                    <a:ext cx="170454"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3EDDE" w14:textId="77777777" w:rsidR="00CC308A" w:rsidRPr="007818BB" w:rsidRDefault="00CC308A" w:rsidP="00C012DA">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4</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48" name="Group 848"/>
                              <wpg:cNvGrpSpPr/>
                              <wpg:grpSpPr>
                                <a:xfrm>
                                  <a:off x="787688" y="8121368"/>
                                  <a:ext cx="259080" cy="285750"/>
                                  <a:chOff x="0" y="0"/>
                                  <a:chExt cx="259650" cy="286249"/>
                                </a:xfrm>
                                <a:effectLst>
                                  <a:outerShdw blurRad="50800" dist="38100" dir="2700000" algn="tl" rotWithShape="0">
                                    <a:prstClr val="black">
                                      <a:alpha val="40000"/>
                                    </a:prstClr>
                                  </a:outerShdw>
                                </a:effectLst>
                              </wpg:grpSpPr>
                              <wps:wsp>
                                <wps:cNvPr id="849" name="Isosceles Triangle 849"/>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09B10FD" w14:textId="77777777" w:rsidR="00CC308A" w:rsidRPr="007818BB" w:rsidRDefault="00CC308A" w:rsidP="004C451C">
                                      <w:pPr>
                                        <w:pStyle w:val="NormalWeb"/>
                                        <w:spacing w:before="120" w:beforeAutospacing="0" w:after="120" w:afterAutospacing="0"/>
                                        <w:rPr>
                                          <w:rFonts w:asciiTheme="minorHAnsi" w:hAnsiTheme="minorHAnsi"/>
                                          <w:color w:val="FFFFFF" w:themeColor="background1"/>
                                        </w:rPr>
                                      </w:pPr>
                                      <w:r w:rsidRPr="007818BB">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0" name="Text Box 3"/>
                                <wps:cNvSpPr txBox="1"/>
                                <wps:spPr>
                                  <a:xfrm>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96F6B" w14:textId="77777777" w:rsidR="00CC308A" w:rsidRPr="007818BB" w:rsidRDefault="00CC308A" w:rsidP="004C451C">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Times New Roman" w:hAnsiTheme="minorHAnsi" w:cs="Arial"/>
                                          <w:b/>
                                          <w:bCs/>
                                          <w:color w:val="FFFFFF" w:themeColor="background1"/>
                                          <w:sz w:val="18"/>
                                          <w:szCs w:val="18"/>
                                        </w:rPr>
                                        <w:t>7</w:t>
                                      </w:r>
                                    </w:p>
                                    <w:p w14:paraId="26E449F1" w14:textId="77777777" w:rsidR="00CC308A" w:rsidRPr="007818BB" w:rsidRDefault="00CC308A" w:rsidP="004C451C">
                                      <w:pPr>
                                        <w:pStyle w:val="NormalWeb"/>
                                        <w:spacing w:before="120" w:beforeAutospacing="0" w:after="120" w:afterAutospacing="0"/>
                                        <w:rPr>
                                          <w:rFonts w:asciiTheme="minorHAnsi" w:hAnsiTheme="minorHAnsi"/>
                                          <w:color w:val="FFFFFF" w:themeColor="background1"/>
                                        </w:rPr>
                                      </w:pPr>
                                      <w:r w:rsidRPr="007818BB">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84" name="Group 1084"/>
                              <wpg:cNvGrpSpPr/>
                              <wpg:grpSpPr>
                                <a:xfrm>
                                  <a:off x="3912201" y="7865630"/>
                                  <a:ext cx="284480" cy="249555"/>
                                  <a:chOff x="0" y="0"/>
                                  <a:chExt cx="284480" cy="250237"/>
                                </a:xfrm>
                              </wpg:grpSpPr>
                              <wps:wsp>
                                <wps:cNvPr id="1156" name="Isosceles Triangle 1156"/>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9B7C540" w14:textId="77777777" w:rsidR="00CC308A" w:rsidRPr="007818BB" w:rsidRDefault="00CC308A" w:rsidP="007818BB">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5" name="Text Box 3"/>
                                <wps:cNvSpPr txBox="1"/>
                                <wps:spPr>
                                  <a:xfrm>
                                    <a:off x="68112" y="81383"/>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387E9" w14:textId="77777777" w:rsidR="00CC308A" w:rsidRPr="007818BB" w:rsidRDefault="00CC308A" w:rsidP="007818BB">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8</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31" name="Group 831"/>
                              <wpg:cNvGrpSpPr/>
                              <wpg:grpSpPr>
                                <a:xfrm rot="16200000">
                                  <a:off x="1343795" y="6070780"/>
                                  <a:ext cx="284480" cy="249555"/>
                                  <a:chOff x="-17462" y="17462"/>
                                  <a:chExt cx="284480" cy="250237"/>
                                </a:xfrm>
                              </wpg:grpSpPr>
                              <wps:wsp>
                                <wps:cNvPr id="843" name="Isosceles Triangle 843"/>
                                <wps:cNvSpPr/>
                                <wps:spPr>
                                  <a:xfrm>
                                    <a:off x="-17462" y="17462"/>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330D0B9" w14:textId="77777777" w:rsidR="00CC308A" w:rsidRDefault="00CC308A" w:rsidP="00A32FF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4" name="Text Box 3"/>
                                <wps:cNvSpPr txBox="1"/>
                                <wps:spPr>
                                  <a:xfrm rot="5400000">
                                    <a:off x="29368" y="98863"/>
                                    <a:ext cx="170021" cy="165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2794C" w14:textId="77777777" w:rsidR="00CC308A" w:rsidRDefault="00CC308A" w:rsidP="00A32FF4">
                                      <w:pPr>
                                        <w:pStyle w:val="TriangleNumbers"/>
                                        <w:rPr>
                                          <w:sz w:val="24"/>
                                          <w:szCs w:val="24"/>
                                        </w:rPr>
                                      </w:pPr>
                                      <w:r>
                                        <w:t>5</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2" name="Picture 2"/>
                                <pic:cNvPicPr>
                                  <a:picLocks noChangeAspect="1"/>
                                </pic:cNvPicPr>
                              </pic:nvPicPr>
                              <pic:blipFill>
                                <a:blip r:embed="rId112"/>
                                <a:stretch>
                                  <a:fillRect/>
                                </a:stretch>
                              </pic:blipFill>
                              <pic:spPr>
                                <a:xfrm>
                                  <a:off x="2307307" y="5424072"/>
                                  <a:ext cx="2356076" cy="925988"/>
                                </a:xfrm>
                                <a:prstGeom prst="rect">
                                  <a:avLst/>
                                </a:prstGeom>
                                <a:ln>
                                  <a:solidFill>
                                    <a:schemeClr val="bg1">
                                      <a:lumMod val="75000"/>
                                    </a:schemeClr>
                                  </a:solidFill>
                                </a:ln>
                                <a:effectLst>
                                  <a:outerShdw blurRad="50800" dist="38100" dir="2700000" algn="tl" rotWithShape="0">
                                    <a:prstClr val="black">
                                      <a:alpha val="40000"/>
                                    </a:prstClr>
                                  </a:outerShdw>
                                </a:effectLst>
                              </pic:spPr>
                            </pic:pic>
                          </wpc:wpc>
                        </a:graphicData>
                      </a:graphic>
                    </wp:inline>
                  </w:drawing>
                </mc:Choice>
                <mc:Fallback>
                  <w:pict>
                    <v:group w14:anchorId="57E9451B" id="Canvas 795" o:spid="_x0000_s1345" editas="canvas" style="width:372.7pt;height:662.15pt;mso-position-horizontal-relative:char;mso-position-vertical-relative:line" coordsize="47332,84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">
                      <v:shape id="_x0000_s1346" type="#_x0000_t75" style="position:absolute;width:47332;height:84093;visibility:visible;mso-wrap-style:square">
                        <v:fill o:detectmouseclick="t"/>
                        <v:path o:connecttype="none"/>
                      </v:shape>
                      <v:shape id="Picture 1397" o:spid="_x0000_s1347" type="#_x0000_t75" style="position:absolute;left:23258;top:68773;width:23429;height:10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V3BAAAA3QAAAA8AAABkcnMvZG93bnJldi54bWxET0uLwjAQvgv+hzDC3jTVBW2rUURw2aOP&#10;Zb0OzdgUm0lponb31xtB8DYf33MWq87W4katrxwrGI8SEMSF0xWXCn6O22EKwgdkjbVjUvBHHlbL&#10;fm+BuXZ33tPtEEoRQ9jnqMCE0ORS+sKQRT9yDXHkzq61GCJsS6lbvMdwW8tJkkylxYpjg8GGNoaK&#10;y+FqFaRmevpfZ/YrTa+70y786sqNM6U+Bt16DiJQF97il/tbx/mf2Qye38QT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xV3BAAAA3QAAAA8AAAAAAAAAAAAAAAAAnwIA&#10;AGRycy9kb3ducmV2LnhtbFBLBQYAAAAABAAEAPcAAACNAwAAAAA=&#10;" stroked="t" strokecolor="#bfbfbf [2412]">
                        <v:imagedata r:id="rId113" o:title=""/>
                        <v:shadow on="t" color="black" opacity="26214f" origin="-.5,-.5" offset=".74836mm,.74836mm"/>
                        <v:path arrowok="t"/>
                      </v:shape>
                      <v:shape id="Picture 1396" o:spid="_x0000_s1348" type="#_x0000_t75" style="position:absolute;left:1601;top:64321;width:20565;height:1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ehHDAAAA3QAAAA8AAABkcnMvZG93bnJldi54bWxET81qAjEQvgu+Q5iCF6lZFRa7NYoI1XoS&#10;rQ8wJNPdbZPJskl17dMbQfA2H9/vzJeds+JMbag9KxiPMhDE2puaSwWnr4/XGYgQkQ1az6TgSgGW&#10;i35vjoXxFz7Q+RhLkUI4FKigirEppAy6Iodh5BvixH371mFMsC2lafGSwp2VkyzLpcOaU0OFDa0r&#10;0r/HP6fArn72/0Yf9Gaya05kh9ftJl8rNXjpVu8gInXxKX64P02aP33L4f5NOk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p6EcMAAADdAAAADwAAAAAAAAAAAAAAAACf&#10;AgAAZHJzL2Rvd25yZXYueG1sUEsFBgAAAAAEAAQA9wAAAI8DAAAAAA==&#10;" stroked="t" strokecolor="#bfbfbf [2412]">
                        <v:imagedata r:id="rId114" o:title=""/>
                        <v:shadow on="t" color="black" opacity="26214f" origin="-.5,-.5" offset=".74836mm,.74836mm"/>
                        <v:path arrowok="t"/>
                      </v:shape>
                      <v:shape id="Picture 1393" o:spid="_x0000_s1349" type="#_x0000_t75" style="position:absolute;left:1505;top:48395;width:28134;height:14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2hTzGAAAA3QAAAA8AAABkcnMvZG93bnJldi54bWxET01rwkAQvQv9D8sUetNNtbSauorYFiwe&#10;xGiKvQ3ZMQlmZ9PdVdN/3y0UepvH+5zpvDONuJDztWUF94MEBHFhdc2lgv3urT8G4QOyxsYyKfgm&#10;D/PZTW+KqbZX3tIlC6WIIexTVFCF0KZS+qIig35gW+LIHa0zGCJ0pdQOrzHcNHKYJI/SYM2xocKW&#10;lhUVp+xsFGyezPEz7IvXj6/m8HBweb5+ec+VurvtFs8gAnXhX/znXuk4fzQZwe838QQ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FPMYAAADdAAAADwAAAAAAAAAAAAAA&#10;AACfAgAAZHJzL2Rvd25yZXYueG1sUEsFBgAAAAAEAAQA9wAAAJIDAAAAAA==&#10;" stroked="t" strokecolor="#bfbfbf [2412]">
                        <v:imagedata r:id="rId115" o:title=""/>
                        <v:shadow on="t" color="black" opacity="26214f" origin="-.5,-.5" offset=".74836mm,.74836mm"/>
                        <v:path arrowok="t"/>
                      </v:shape>
                      <v:shape id="Picture 1392" o:spid="_x0000_s1350" type="#_x0000_t75" style="position:absolute;left:19607;top:23797;width:23394;height:18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z6OHCAAAA3QAAAA8AAABkcnMvZG93bnJldi54bWxET0trAjEQvhf8D2EK3mrW1YpujSJiS6En&#10;n70Om3GzdDNZkqjrv28KBW/z8T1nvuxsI67kQ+1YwXCQgSAuna65UnDYv79MQYSIrLFxTAruFGC5&#10;6D3NsdDuxlu67mIlUgiHAhWYGNtCylAashgGriVO3Nl5izFBX0nt8ZbCbSPzLJtIizWnBoMtrQ2V&#10;P7uLVcBm/J3zx/m1nk6ONNz4k/9anZTqP3erNxCRuvgQ/7s/dZo/muXw9006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M+jhwgAAAN0AAAAPAAAAAAAAAAAAAAAAAJ8C&#10;AABkcnMvZG93bnJldi54bWxQSwUGAAAAAAQABAD3AAAAjgMAAAAA&#10;" stroked="t" strokecolor="#bfbfbf [2412]">
                        <v:imagedata r:id="rId116" o:title=""/>
                        <v:shadow on="t" color="black" opacity="26214f" origin="-.5,-.5" offset=".74836mm,.74836mm"/>
                        <v:path arrowok="t"/>
                      </v:shape>
                      <v:shape id="Picture 1391" o:spid="_x0000_s1351" type="#_x0000_t75" style="position:absolute;left:1103;top:19330;width:15005;height:27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v5jEAAAA3QAAAA8AAABkcnMvZG93bnJldi54bWxET01rwkAQvQv9D8sUehHdWEFq6kaKtrTH&#10;mHqwtyE73YRkZ0N2jfHfdwuCt3m8z9lsR9uKgXpfO1awmCcgiEunazYKjt8fsxcQPiBrbB2Tgit5&#10;2GYPkw2m2l34QEMRjIgh7FNUUIXQpVL6siKLfu464sj9ut5iiLA3Uvd4ieG2lc9JspIWa44NFXa0&#10;q6hsirNVEPxeTlfDUJv8tMzf859rYz53Sj09jm+vIAKN4S6+ub90nL9cL+D/m3iC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Av5jEAAAA3QAAAA8AAAAAAAAAAAAAAAAA&#10;nwIAAGRycy9kb3ducmV2LnhtbFBLBQYAAAAABAAEAPcAAACQAwAAAAA=&#10;" stroked="t" strokecolor="#bfbfbf [2412]">
                        <v:imagedata r:id="rId117" o:title=""/>
                        <v:shadow on="t" color="black" opacity="26214f" origin="-.5,-.5" offset=".74836mm,.74836mm"/>
                        <v:path arrowok="t"/>
                      </v:shape>
                      <v:shape id="Picture 1390" o:spid="_x0000_s1352" type="#_x0000_t75" style="position:absolute;left:9717;top:7775;width:25013;height:10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WRHJAAAA3QAAAA8AAABkcnMvZG93bnJldi54bWxEj0FLw0AQhe+C/2EZoZfSbqxibcymtEWx&#10;pCDYKngcsmMSzc6G7Nqm/945CN5meG/e+yZbDq5VR+pD49nA9TQBRVx623Bl4O3wNLkHFSKyxdYz&#10;GThTgGV+eZFhav2JX+m4j5WSEA4pGqhj7FKtQ1mTwzD1HbFon753GGXtK217PEm4a/UsSe60w4al&#10;ocaONjWV3/sfZwCf58XLbjx7XN8Wm93i4+v9UIxbY0ZXw+oBVKQh/pv/rrdW8G8Wwi/fyAg6/w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0BZEckAAADdAAAADwAAAAAAAAAA&#10;AAAAAACfAgAAZHJzL2Rvd25yZXYueG1sUEsFBgAAAAAEAAQA9wAAAJUDAAAAAA==&#10;" stroked="t" strokecolor="#bfbfbf [2412]">
                        <v:imagedata r:id="rId118" o:title=""/>
                        <v:shadow on="t" color="black" opacity="26214f" origin="-.5,-.5" offset=".74836mm,.74836mm"/>
                        <v:path arrowok="t"/>
                      </v:shape>
                      <v:shape id="Picture 1389" o:spid="_x0000_s1353" type="#_x0000_t75" style="position:absolute;left:106;top:879;width:46634;height: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xP7BAAAA3QAAAA8AAABkcnMvZG93bnJldi54bWxET02LwjAQvQv+hzCCN01VEO0aZREFPa66&#10;wt6GZrYt20xCErX66zeC4G0e73MWq9Y04ko+1JYVjIYZCOLC6ppLBafjdjADESKyxsYyKbhTgNWy&#10;21lgru2Nv+h6iKVIIRxyVFDF6HIpQ1GRwTC0jjhxv9YbjAn6UmqPtxRuGjnOsqk0WHNqqNDRuqLi&#10;73AxCn6+z+Q2tG/3I717zPk0dv54Vqrfaz8/QERq41v8cu90mj+ZzeH5TTpB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fxP7BAAAA3QAAAA8AAAAAAAAAAAAAAAAAnwIA&#10;AGRycy9kb3ducmV2LnhtbFBLBQYAAAAABAAEAPcAAACNAwAAAAA=&#10;" stroked="t" strokecolor="#bfbfbf [2412]">
                        <v:imagedata r:id="rId101" o:title=""/>
                        <v:shadow on="t" color="black" opacity="26214f" origin="-.5,-.5" offset=".74836mm,.74836mm"/>
                        <v:path arrowok="t"/>
                      </v:shape>
                      <v:group id="Group 778" o:spid="_x0000_s1354" style="position:absolute;left:29078;top:707;width:2514;height:2858;rotation:-90" coordorigin="17018,95"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fg2zwwAAANwAAAAP&#10;AAAAAAAAAAAAAAAAAKoCAABkcnMvZG93bnJldi54bWxQSwUGAAAAAAQABAD6AAAAmgMAAAAA&#10;">
                        <v:shape id="Isosceles Triangle 779" o:spid="_x0000_s1355" type="#_x0000_t5" style="position:absolute;left:16847;top:266;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F8MUA&#10;AADcAAAADwAAAGRycy9kb3ducmV2LnhtbESPQWvCQBCF74X+h2UK3pqNUYxNXUWEgoIXrQi9TbPT&#10;JJidDbtbjf/eFQSPjzfve/Nmi9604kzON5YVDJMUBHFpdcOVgsP31/sUhA/IGlvLpOBKHhbz15cZ&#10;FtpeeEfnfahEhLAvUEEdQldI6cuaDPrEdsTR+7POYIjSVVI7vES4aWWWphNpsOHYUGNHq5rK0/7f&#10;xDcOZnf82XozTce/ozY7blyebZQavPXLTxCB+vA8fqTXWkGef8B9TCS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oXw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5DB14719" w14:textId="77777777" w:rsidR="00CC308A" w:rsidRPr="007818BB" w:rsidRDefault="00CC308A" w:rsidP="00191024">
                                <w:pPr>
                                  <w:pStyle w:val="NormalWeb"/>
                                  <w:spacing w:before="120" w:beforeAutospacing="0" w:after="120" w:afterAutospacing="0"/>
                                  <w:rPr>
                                    <w:rFonts w:asciiTheme="minorHAnsi" w:hAnsiTheme="minorHAnsi" w:cs="Arial"/>
                                    <w:color w:val="FFFFFF" w:themeColor="background1"/>
                                    <w:sz w:val="18"/>
                                    <w:szCs w:val="18"/>
                                  </w:rPr>
                                </w:pPr>
                                <w:r w:rsidRPr="007818BB">
                                  <w:rPr>
                                    <w:rFonts w:asciiTheme="minorHAnsi" w:eastAsia="Times New Roman" w:hAnsiTheme="minorHAnsi" w:cs="Arial"/>
                                    <w:color w:val="FFFFFF" w:themeColor="background1"/>
                                    <w:sz w:val="18"/>
                                    <w:szCs w:val="18"/>
                                  </w:rPr>
                                  <w:t> </w:t>
                                </w:r>
                              </w:p>
                            </w:txbxContent>
                          </v:textbox>
                        </v:shape>
                        <v:shape id="Text Box 3" o:spid="_x0000_s1356" type="#_x0000_t202" style="position:absolute;left:17689;top:906;width:1711;height:1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9VcIA&#10;AADcAAAADwAAAGRycy9kb3ducmV2LnhtbERPz2vCMBS+C/sfwhvspuk8zK6aliGODUHQbocdn8lb&#10;G9a8lCbT+t+bg+Dx4/u9qkbXiRMNwXpW8DzLQBBrbyw3Cr6/3qc5iBCRDXaeScGFAlTlw2SFhfFn&#10;PtCpjo1IIRwKVNDG2BdSBt2SwzDzPXHifv3gMCY4NNIMeE7hrpPzLHuRDi2nhhZ7Wrek/+p/p+B1&#10;tz1q7/faxU1u7XqeffzYjVJPj+PbEkSkMd7FN/enUbDI0/x0Jh0B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T1VwgAAANwAAAAPAAAAAAAAAAAAAAAAAJgCAABkcnMvZG93&#10;bnJldi54bWxQSwUGAAAAAAQABAD1AAAAhwMAAAAA&#10;" filled="f" stroked="f" strokeweight=".5pt">
                          <v:textbox inset="0,0,0,0">
                            <w:txbxContent>
                              <w:p w14:paraId="5448C50A" w14:textId="77777777" w:rsidR="00CC308A" w:rsidRPr="007818BB" w:rsidRDefault="00CC308A" w:rsidP="00191024">
                                <w:pPr>
                                  <w:pStyle w:val="NormalWeb"/>
                                  <w:spacing w:before="0" w:beforeAutospacing="0" w:after="0" w:afterAutospacing="0"/>
                                  <w:jc w:val="center"/>
                                  <w:rPr>
                                    <w:rFonts w:asciiTheme="minorHAnsi" w:hAnsiTheme="minorHAnsi" w:cs="Arial"/>
                                    <w:b/>
                                    <w:color w:val="FFFFFF" w:themeColor="background1"/>
                                    <w:sz w:val="18"/>
                                    <w:szCs w:val="18"/>
                                  </w:rPr>
                                </w:pPr>
                                <w:r w:rsidRPr="007818BB">
                                  <w:rPr>
                                    <w:rFonts w:asciiTheme="minorHAnsi" w:hAnsiTheme="minorHAnsi" w:cs="Arial"/>
                                    <w:b/>
                                    <w:color w:val="FFFFFF" w:themeColor="background1"/>
                                    <w:sz w:val="18"/>
                                    <w:szCs w:val="18"/>
                                  </w:rPr>
                                  <w:t>1</w:t>
                                </w:r>
                              </w:p>
                              <w:p w14:paraId="06BBF4F7" w14:textId="77777777" w:rsidR="00CC308A" w:rsidRPr="007818BB" w:rsidRDefault="00CC308A" w:rsidP="00191024">
                                <w:pPr>
                                  <w:pStyle w:val="NormalWeb"/>
                                  <w:spacing w:before="120" w:beforeAutospacing="0" w:after="120" w:afterAutospacing="0"/>
                                  <w:rPr>
                                    <w:rFonts w:asciiTheme="minorHAnsi" w:hAnsiTheme="minorHAnsi" w:cs="Arial"/>
                                    <w:color w:val="FFFFFF" w:themeColor="background1"/>
                                    <w:sz w:val="18"/>
                                    <w:szCs w:val="18"/>
                                  </w:rPr>
                                </w:pPr>
                                <w:r w:rsidRPr="007818BB">
                                  <w:rPr>
                                    <w:rFonts w:asciiTheme="minorHAnsi" w:eastAsia="Calibri" w:hAnsiTheme="minorHAnsi" w:cs="Arial"/>
                                    <w:color w:val="FFFFFF" w:themeColor="background1"/>
                                    <w:sz w:val="18"/>
                                    <w:szCs w:val="18"/>
                                  </w:rPr>
                                  <w:t> </w:t>
                                </w:r>
                              </w:p>
                            </w:txbxContent>
                          </v:textbox>
                        </v:shape>
                      </v:group>
                      <v:rect id="Rectangle 817" o:spid="_x0000_s1357" style="position:absolute;left:10180;top:10782;width:14591;height:1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Qh8MA&#10;AADcAAAADwAAAGRycy9kb3ducmV2LnhtbESPQUvDQBSE74L/YXmCN7uJBw2x21LaioIn2156e2Sf&#10;Scju23T3tY3/3hUEj8PMfMPMl5N36kIx9YENlLMCFHETbM+tgcP+9aEClQTZogtMBr4pwXJxezPH&#10;2oYrf9JlJ63KEE41GuhExlrr1HTkMc3CSJy9rxA9Spax1TbiNcO9049F8aQ99pwXOhxp3VEz7M7e&#10;wCCnuHFV+bZFOp4/pBmSdltj7u+m1QsooUn+w3/td2ugKp/h90w+An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8Qh8MAAADcAAAADwAAAAAAAAAAAAAAAACYAgAAZHJzL2Rv&#10;d25yZXYueG1sUEsFBgAAAAAEAAQA9QAAAIgDAAAAAA==&#10;" filled="f" strokecolor="#f79646 [3209]" strokeweight="3pt">
                        <v:textbox>
                          <w:txbxContent>
                            <w:p w14:paraId="7743E391" w14:textId="77777777" w:rsidR="00CC308A" w:rsidRPr="007818BB" w:rsidRDefault="00CC308A" w:rsidP="000919B0">
                              <w:pPr>
                                <w:pStyle w:val="NormalWeb"/>
                                <w:spacing w:before="120" w:beforeAutospacing="0" w:after="120" w:afterAutospacing="0"/>
                                <w:rPr>
                                  <w:rFonts w:asciiTheme="minorHAnsi" w:hAnsiTheme="minorHAnsi"/>
                                  <w:color w:val="FFFFFF" w:themeColor="background1"/>
                                </w:rPr>
                              </w:pPr>
                              <w:r w:rsidRPr="007818BB">
                                <w:rPr>
                                  <w:rFonts w:asciiTheme="minorHAnsi" w:eastAsia="Times New Roman" w:hAnsiTheme="minorHAnsi"/>
                                  <w:color w:val="FFFFFF" w:themeColor="background1"/>
                                  <w:sz w:val="18"/>
                                  <w:szCs w:val="18"/>
                                </w:rPr>
                                <w:t> </w:t>
                              </w:r>
                              <w:r w:rsidRPr="007818BB">
                                <w:rPr>
                                  <w:rFonts w:asciiTheme="minorHAnsi" w:eastAsia="Times New Roman" w:hAnsiTheme="minorHAnsi"/>
                                  <w:color w:val="FFFFFF" w:themeColor="background1"/>
                                </w:rPr>
                                <w:t xml:space="preserve">On the </w:t>
                              </w:r>
                              <w:r w:rsidRPr="007818BB">
                                <w:rPr>
                                  <w:rFonts w:asciiTheme="minorHAnsi" w:eastAsia="Times New Roman" w:hAnsiTheme="minorHAnsi"/>
                                  <w:b/>
                                  <w:bCs/>
                                  <w:color w:val="FFFFFF" w:themeColor="background1"/>
                                </w:rPr>
                                <w:t>Pending</w:t>
                              </w:r>
                              <w:r w:rsidRPr="007818BB">
                                <w:rPr>
                                  <w:rFonts w:asciiTheme="minorHAnsi" w:eastAsia="Times New Roman" w:hAnsiTheme="minorHAnsi"/>
                                  <w:color w:val="FFFFFF" w:themeColor="background1"/>
                                </w:rPr>
                                <w:t xml:space="preserve"> tab of the Grants page, click the Funding proposal for which the Notice of Grant Award was received.</w:t>
                              </w:r>
                            </w:p>
                          </w:txbxContent>
                        </v:textbox>
                      </v:rect>
                      <v:group id="Group 792" o:spid="_x0000_s1358" style="position:absolute;left:13754;top:43810;width:2845;height:2502;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rco8cAAADc&#10;AAAADwAAAAAAAAAAAAAAAACqAgAAZHJzL2Rvd25yZXYueG1sUEsFBgAAAAAEAAQA+gAAAJ4DAAAA&#10;AA==&#10;">
                        <v:shape id="Isosceles Triangle 793" o:spid="_x0000_s1359"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V+cUA&#10;AADcAAAADwAAAGRycy9kb3ducmV2LnhtbESPQWvCQBSE74X+h+UVequbtlg1ukpQWrw2FfX4yD6z&#10;0ezbmF1N/PduodDjMDPfMLNFb2txpdZXjhW8DhIQxIXTFZcKNj+fL2MQPiBrrB2Tght5WMwfH2aY&#10;atfxN13zUIoIYZ+iAhNCk0rpC0MW/cA1xNE7uNZiiLItpW6xi3Bby7ck+ZAWK44LBhtaGipO+cUq&#10;mGy7y36VmfOuHq6O6L9OZZZvlHp+6rMpiEB9+A//tddawWjyDr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NX5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3EAE1217" w14:textId="77777777" w:rsidR="00CC308A" w:rsidRPr="007818BB" w:rsidRDefault="00CC308A" w:rsidP="00191024">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 </w:t>
                                </w:r>
                              </w:p>
                            </w:txbxContent>
                          </v:textbox>
                        </v:shape>
                        <v:shape id="Text Box 3" o:spid="_x0000_s1360" type="#_x0000_t202" style="position:absolute;left:68096;top:81398;width:170021;height:165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ti8QA&#10;AADcAAAADwAAAGRycy9kb3ducmV2LnhtbESPT2sCMRTE70K/Q3gFbzWriNWtUYpYFKHgv4PHZ/K6&#10;G9y8LJuo22/fCAWPw8z8hpnOW1eJGzXBelbQ72UgiLU3lgsFx8PX2xhEiMgGK8+k4JcCzGcvnSnm&#10;xt95R7d9LESCcMhRQRljnUsZdEkOQ8/XxMn78Y3DmGRTSNPgPcFdJQdZNpIOLaeFEmtalKQv+6tT&#10;MPnenLX3W+3icmztYpCtTnapVPe1/fwAEamNz/B/e20UvE+G8Di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rYvEAAAA3AAAAA8AAAAAAAAAAAAAAAAAmAIAAGRycy9k&#10;b3ducmV2LnhtbFBLBQYAAAAABAAEAPUAAACJAwAAAAA=&#10;" filled="f" stroked="f" strokeweight=".5pt">
                          <v:textbox inset="0,0,0,0">
                            <w:txbxContent>
                              <w:p w14:paraId="007824C9" w14:textId="77777777" w:rsidR="00CC308A" w:rsidRPr="007818BB" w:rsidRDefault="00CC308A" w:rsidP="00191024">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3</w:t>
                                </w:r>
                              </w:p>
                            </w:txbxContent>
                          </v:textbox>
                        </v:shape>
                      </v:group>
                      <v:group id="Group 821" o:spid="_x0000_s1361" style="position:absolute;left:33510;top:40795;width:2845;height:2496;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i+o4cQAAADcAAAA&#10;DwAAAAAAAAAAAAAAAACqAgAAZHJzL2Rvd25yZXYueG1sUEsFBgAAAAAEAAQA+gAAAJsDAAAAAA==&#10;">
                        <v:shape id="Isosceles Triangle 822" o:spid="_x0000_s1362"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t08QA&#10;AADcAAAADwAAAGRycy9kb3ducmV2LnhtbESPQWvCQBSE70L/w/IKvemmgRZNXSUoSq+NYnt8ZF+z&#10;qdm3Mbua9N+7guBxmJlvmPlysI24UOdrxwpeJwkI4tLpmisF+91mPAXhA7LGxjEp+CcPy8XTaI6Z&#10;dj1/0aUIlYgQ9hkqMCG0mZS+NGTRT1xLHL1f11kMUXaV1B32EW4bmSbJu7RYc1ww2NLKUHkszlbB&#10;7NCff9a5OX03b+s/9NtjlRd7pV6eh/wDRKAhPML39qdWME1TuJ2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LdP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436614EE" w14:textId="77777777" w:rsidR="00CC308A" w:rsidRPr="007818BB" w:rsidRDefault="00CC308A" w:rsidP="00C012DA">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 </w:t>
                                </w:r>
                              </w:p>
                            </w:txbxContent>
                          </v:textbox>
                        </v:shape>
                        <v:shape id="Text Box 3" o:spid="_x0000_s1363" type="#_x0000_t202" style="position:absolute;left:67880;top:81608;width:170454;height:1648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ZTcUA&#10;AADcAAAADwAAAGRycy9kb3ducmV2LnhtbESPT2sCMRTE74V+h/AK3mq2KqJboxSL2mP9B3p7bJ67&#10;y25eliTq6qdvCoLHYWZ+w0xmranFhZwvLSv46CYgiDOrS84V7LaL9xEIH5A11pZJwY08zKavLxNM&#10;tb3ymi6bkIsIYZ+igiKEJpXSZwUZ9F3bEEfvZJ3BEKXLpXZ4jXBTy16SDKXBkuNCgQ3NC8qqzdko&#10;+K3c92E+WI1Py7veN23FXB5XSnXe2q9PEIHa8Aw/2j9awajXh/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lNxQAAANwAAAAPAAAAAAAAAAAAAAAAAJgCAABkcnMv&#10;ZG93bnJldi54bWxQSwUGAAAAAAQABAD1AAAAigMAAAAA&#10;" filled="f" stroked="f" strokeweight=".5pt">
                          <v:textbox inset="0,0,0,0">
                            <w:txbxContent>
                              <w:p w14:paraId="60F3EDDE" w14:textId="77777777" w:rsidR="00CC308A" w:rsidRPr="007818BB" w:rsidRDefault="00CC308A" w:rsidP="00C012DA">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4</w:t>
                                </w:r>
                              </w:p>
                            </w:txbxContent>
                          </v:textbox>
                        </v:shape>
                      </v:group>
                      <v:group id="Group 848" o:spid="_x0000_s1364" style="position:absolute;left:7876;top:81213;width:2591;height:2858"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Isosceles Triangle 849" o:spid="_x0000_s1365"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bG8UA&#10;AADcAAAADwAAAGRycy9kb3ducmV2LnhtbESPQWvCQBCF70L/wzIFb7ppFBujq5SCoOBFK4K3MTtN&#10;QrOzYXer8d+7guDx8eZ9b9582ZlGXMj52rKCj2ECgriwuuZSweFnNchA+ICssbFMCm7kYbl4680x&#10;1/bKO7rsQykihH2OCqoQ2lxKX1Rk0A9tSxy9X+sMhihdKbXDa4SbRqZJMpEGa44NFbb0XVHxt/83&#10;8Y2D2R1PW2+yZHweNelx4z7TjVL99+5rBiJQF17Hz/RaK8jGU3iMiQS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tsb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609B10FD" w14:textId="77777777" w:rsidR="00CC308A" w:rsidRPr="007818BB" w:rsidRDefault="00CC308A" w:rsidP="004C451C">
                                <w:pPr>
                                  <w:pStyle w:val="NormalWeb"/>
                                  <w:spacing w:before="120" w:beforeAutospacing="0" w:after="120" w:afterAutospacing="0"/>
                                  <w:rPr>
                                    <w:rFonts w:asciiTheme="minorHAnsi" w:hAnsiTheme="minorHAnsi"/>
                                    <w:color w:val="FFFFFF" w:themeColor="background1"/>
                                  </w:rPr>
                                </w:pPr>
                                <w:r w:rsidRPr="007818BB">
                                  <w:rPr>
                                    <w:rFonts w:asciiTheme="minorHAnsi" w:eastAsia="Times New Roman" w:hAnsiTheme="minorHAnsi" w:cs="Arial"/>
                                    <w:color w:val="FFFFFF" w:themeColor="background1"/>
                                    <w:sz w:val="18"/>
                                    <w:szCs w:val="18"/>
                                  </w:rPr>
                                  <w:t> </w:t>
                                </w:r>
                              </w:p>
                            </w:txbxContent>
                          </v:textbox>
                        </v:shape>
                        <v:shape id="Text Box 3" o:spid="_x0000_s1366" type="#_x0000_t202" style="position:absolute;left:88501;top:7040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0mMMA&#10;AADcAAAADwAAAGRycy9kb3ducmV2LnhtbERPTU/CQBC9m/gfNmPCTbaYQEhlIUYk4aAIqInexu7Y&#10;NnRnm92hlH/PHkw4vrzv2aJ3jeooxNqzgdEwA0VceFtzaeDzY3U/BRUF2WLjmQycKcJifnszw9z6&#10;E++o20upUgjHHA1UIm2udSwqchiHviVO3J8PDiXBUGob8JTCXaMfsmyiHdacGips6bmi4rA/OgPN&#10;dwyvv5n8dMvyTbbv+vj1MtoYM7jrnx5BCfVyFf+719bAdJz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20mMMAAADcAAAADwAAAAAAAAAAAAAAAACYAgAAZHJzL2Rv&#10;d25yZXYueG1sUEsFBgAAAAAEAAQA9QAAAIgDAAAAAA==&#10;" filled="f" stroked="f" strokeweight=".5pt">
                          <v:textbox inset="0,0,0,0">
                            <w:txbxContent>
                              <w:p w14:paraId="4B696F6B" w14:textId="77777777" w:rsidR="00CC308A" w:rsidRPr="007818BB" w:rsidRDefault="00CC308A" w:rsidP="004C451C">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Times New Roman" w:hAnsiTheme="minorHAnsi" w:cs="Arial"/>
                                    <w:b/>
                                    <w:bCs/>
                                    <w:color w:val="FFFFFF" w:themeColor="background1"/>
                                    <w:sz w:val="18"/>
                                    <w:szCs w:val="18"/>
                                  </w:rPr>
                                  <w:t>7</w:t>
                                </w:r>
                              </w:p>
                              <w:p w14:paraId="26E449F1" w14:textId="77777777" w:rsidR="00CC308A" w:rsidRPr="007818BB" w:rsidRDefault="00CC308A" w:rsidP="004C451C">
                                <w:pPr>
                                  <w:pStyle w:val="NormalWeb"/>
                                  <w:spacing w:before="120" w:beforeAutospacing="0" w:after="120" w:afterAutospacing="0"/>
                                  <w:rPr>
                                    <w:rFonts w:asciiTheme="minorHAnsi" w:hAnsiTheme="minorHAnsi"/>
                                    <w:color w:val="FFFFFF" w:themeColor="background1"/>
                                  </w:rPr>
                                </w:pPr>
                                <w:r w:rsidRPr="007818BB">
                                  <w:rPr>
                                    <w:rFonts w:asciiTheme="minorHAnsi" w:eastAsia="Calibri" w:hAnsiTheme="minorHAnsi" w:cs="Arial"/>
                                    <w:color w:val="FFFFFF" w:themeColor="background1"/>
                                    <w:sz w:val="18"/>
                                    <w:szCs w:val="18"/>
                                  </w:rPr>
                                  <w:t> </w:t>
                                </w:r>
                              </w:p>
                            </w:txbxContent>
                          </v:textbox>
                        </v:shape>
                      </v:group>
                      <v:group id="Group 1084" o:spid="_x0000_s1367" style="position:absolute;left:39122;top:78656;width:2844;height:2495"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Isosceles Triangle 1156" o:spid="_x0000_s1368"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LlMIA&#10;AADdAAAADwAAAGRycy9kb3ducmV2LnhtbERPTWvCQBC9C/0PyxS86caCYlNXCUqlV6PYHofsmI1m&#10;Z2N2Nem/dwsFb/N4n7NY9bYWd2p95VjBZJyAIC6crrhUcNh/juYgfEDWWDsmBb/kYbV8GSww1a7j&#10;Hd3zUIoYwj5FBSaEJpXSF4Ys+rFriCN3cq3FEGFbSt1iF8NtLd+SZCYtVhwbDDa0NlRc8ptV8H7s&#10;bj+bzFy/6+nmjH57KbP8oNTwtc8+QATqw1P87/7Scf5kOoO/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wuU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14:paraId="49B7C540" w14:textId="77777777" w:rsidR="00CC308A" w:rsidRPr="007818BB" w:rsidRDefault="00CC308A" w:rsidP="007818BB">
                                <w:pPr>
                                  <w:pStyle w:val="NormalWeb"/>
                                  <w:spacing w:before="0" w:beforeAutospacing="0" w:after="0" w:afterAutospacing="0"/>
                                  <w:jc w:val="center"/>
                                  <w:rPr>
                                    <w:rFonts w:asciiTheme="minorHAnsi" w:hAnsiTheme="minorHAnsi"/>
                                    <w:color w:val="FFFFFF" w:themeColor="background1"/>
                                  </w:rPr>
                                </w:pPr>
                                <w:r w:rsidRPr="007818BB">
                                  <w:rPr>
                                    <w:rFonts w:asciiTheme="minorHAnsi" w:eastAsia="Calibri" w:hAnsiTheme="minorHAnsi" w:cs="Arial"/>
                                    <w:b/>
                                    <w:bCs/>
                                    <w:color w:val="FFFFFF" w:themeColor="background1"/>
                                    <w:sz w:val="18"/>
                                    <w:szCs w:val="18"/>
                                  </w:rPr>
                                  <w:t> </w:t>
                                </w:r>
                              </w:p>
                            </w:txbxContent>
                          </v:textbox>
                        </v:shape>
                        <v:shape id="Text Box 3" o:spid="_x0000_s1369" type="#_x0000_t202" style="position:absolute;left:68112;top:81383;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6jcQA&#10;AADdAAAADwAAAGRycy9kb3ducmV2LnhtbERPS2vCQBC+F/wPyxR6q5sULBJdRfoAD31aBXubZsck&#10;mJ0Nu2NM/323UOhtPr7nzJeDa1VPITaeDeTjDBRx6W3DlYHtx+P1FFQUZIutZzLwTRGWi9HFHAvr&#10;z/xO/UYqlUI4FmigFukKrWNZk8M49h1x4g4+OJQEQ6VtwHMKd62+ybJb7bDh1FBjR3c1lcfNyRlo&#10;9zE8fWXy2d9Xz/L2qk+7h/zFmKvLYTUDJTTIv/jPvbZpfj6dwO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uo3EAAAA3QAAAA8AAAAAAAAAAAAAAAAAmAIAAGRycy9k&#10;b3ducmV2LnhtbFBLBQYAAAAABAAEAPUAAACJAwAAAAA=&#10;" filled="f" stroked="f" strokeweight=".5pt">
                          <v:textbox inset="0,0,0,0">
                            <w:txbxContent>
                              <w:p w14:paraId="51A387E9" w14:textId="77777777" w:rsidR="00CC308A" w:rsidRPr="007818BB" w:rsidRDefault="00CC308A" w:rsidP="007818BB">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8</w:t>
                                </w:r>
                              </w:p>
                            </w:txbxContent>
                          </v:textbox>
                        </v:shape>
                      </v:group>
                      <v:group id="Group 831" o:spid="_x0000_s1370" style="position:absolute;left:13438;top:60707;width:2844;height:2496;rotation:-90" coordorigin="-17462,17462"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mom4xgAAANwA&#10;AAAPAAAAAAAAAAAAAAAAAKoCAABkcnMvZG93bnJldi54bWxQSwUGAAAAAAQABAD6AAAAnQMAAAAA&#10;">
                        <v:shape id="Isosceles Triangle 843" o:spid="_x0000_s1371" type="#_x0000_t5" style="position:absolute;left:-17462;top:17462;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t6MUA&#10;AADcAAAADwAAAGRycy9kb3ducmV2LnhtbESPQWvCQBSE74X+h+UVvNVNaysaXSVUFK9NRT0+ss9s&#10;NPs2za4m/fduodDjMDPfMPNlb2txo9ZXjhW8DBMQxIXTFZcKdl/r5wkIH5A11o5JwQ95WC4eH+aY&#10;atfxJ93yUIoIYZ+iAhNCk0rpC0MW/dA1xNE7udZiiLItpW6xi3Bby9ckGUuLFccFgw19GCou+dUq&#10;mO6763GVme9D/b46o99cyizfKTV46rMZiEB9+A//tbdaweRtBL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G3o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2330D0B9" w14:textId="77777777" w:rsidR="00CC308A" w:rsidRDefault="00CC308A" w:rsidP="00A32FF4">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372" type="#_x0000_t202" style="position:absolute;left:29368;top:98863;width:170021;height:165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DR8UA&#10;AADcAAAADwAAAGRycy9kb3ducmV2LnhtbESPQWsCMRSE74L/ITyhN80qrWxXoxSxtBQEu+2hx9fk&#10;uRvcvCybVNd/bwqCx2FmvmGW69414kRdsJ4VTCcZCGLtjeVKwffX6zgHESKywcYzKbhQgPVqOFhi&#10;YfyZP+lUxkokCIcCFdQxtoWUQdfkMEx8S5y8g+8cxiS7SpoOzwnuGjnLsrl0aDkt1NjSpiZ9LP+c&#10;gufdx6/2fq9d3ObWbmbZ24/dKvUw6l8WICL18R6+td+NgvzpEf7P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oNHxQAAANwAAAAPAAAAAAAAAAAAAAAAAJgCAABkcnMv&#10;ZG93bnJldi54bWxQSwUGAAAAAAQABAD1AAAAigMAAAAA&#10;" filled="f" stroked="f" strokeweight=".5pt">
                          <v:textbox inset="0,0,0,0">
                            <w:txbxContent>
                              <w:p w14:paraId="5922794C" w14:textId="77777777" w:rsidR="00CC308A" w:rsidRDefault="00CC308A" w:rsidP="00A32FF4">
                                <w:pPr>
                                  <w:pStyle w:val="TriangleNumbers"/>
                                  <w:rPr>
                                    <w:sz w:val="24"/>
                                    <w:szCs w:val="24"/>
                                  </w:rPr>
                                </w:pPr>
                                <w:r>
                                  <w:t>5</w:t>
                                </w:r>
                              </w:p>
                            </w:txbxContent>
                          </v:textbox>
                        </v:shape>
                      </v:group>
                      <v:shape id="Picture 2" o:spid="_x0000_s1373" type="#_x0000_t75" style="position:absolute;left:23073;top:54240;width:23560;height: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797DAAAA2gAAAA8AAABkcnMvZG93bnJldi54bWxEj9FqwkAURN+F/sNyC77pxjxIja4iaqkg&#10;QqN+wDV7zQazd0N21div7xYKPg4zc4aZLTpbizu1vnKsYDRMQBAXTldcKjgdPwcfIHxA1lg7JgVP&#10;8rCYv/VmmGn34Jzuh1CKCGGfoQITQpNJ6QtDFv3QNcTRu7jWYoiyLaVu8RHhtpZpkoylxYrjgsGG&#10;VoaK6+FmFZSTzW13+V5/TY4nk//su126z89K9d+75RREoC68wv/trVaQwt+Ve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Pv3sMAAADaAAAADwAAAAAAAAAAAAAAAACf&#10;AgAAZHJzL2Rvd25yZXYueG1sUEsFBgAAAAAEAAQA9wAAAI8DAAAAAA==&#10;" stroked="t" strokecolor="#bfbfbf [2412]">
                        <v:imagedata r:id="rId119" o:title=""/>
                        <v:shadow on="t" color="black" opacity="26214f" origin="-.5,-.5" offset=".74836mm,.74836mm"/>
                        <v:path arrowok="t"/>
                      </v:shape>
                      <w10:anchorlock/>
                    </v:group>
                  </w:pict>
                </mc:Fallback>
              </mc:AlternateContent>
            </w:r>
          </w:p>
        </w:tc>
        <w:tc>
          <w:tcPr>
            <w:tcW w:w="3630" w:type="dxa"/>
            <w:tcBorders>
              <w:left w:val="single" w:sz="4" w:space="0" w:color="DBE5F1" w:themeColor="accent1" w:themeTint="33"/>
              <w:bottom w:val="nil"/>
              <w:right w:val="single" w:sz="36" w:space="0" w:color="4F81BD"/>
            </w:tcBorders>
            <w:shd w:val="clear" w:color="auto" w:fill="D3DFEE"/>
          </w:tcPr>
          <w:p w14:paraId="26EA4432" w14:textId="77777777" w:rsidR="00191024" w:rsidRPr="0095295C" w:rsidRDefault="0062633C" w:rsidP="00ED4590">
            <w:pPr>
              <w:pStyle w:val="Heading2"/>
              <w:outlineLvl w:val="1"/>
              <w:cnfStyle w:val="000000000000" w:firstRow="0" w:lastRow="0" w:firstColumn="0" w:lastColumn="0" w:oddVBand="0" w:evenVBand="0" w:oddHBand="0" w:evenHBand="0" w:firstRowFirstColumn="0" w:firstRowLastColumn="0" w:lastRowFirstColumn="0" w:lastRowLastColumn="0"/>
            </w:pPr>
            <w:r>
              <w:t>Prerequisites for this</w:t>
            </w:r>
            <w:r w:rsidR="00E40721">
              <w:t xml:space="preserve"> Task</w:t>
            </w:r>
          </w:p>
        </w:tc>
      </w:tr>
      <w:tr w:rsidR="00191024" w:rsidRPr="0077792A" w14:paraId="6A890E74" w14:textId="77777777" w:rsidTr="00733A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326B2DA5" w14:textId="77777777" w:rsidR="00191024" w:rsidRPr="002A33A9" w:rsidRDefault="00191024" w:rsidP="00ED4590">
            <w:pPr>
              <w:spacing w:after="200" w:line="276" w:lineRule="auto"/>
            </w:pPr>
          </w:p>
        </w:tc>
        <w:tc>
          <w:tcPr>
            <w:tcW w:w="3630" w:type="dxa"/>
            <w:tcBorders>
              <w:left w:val="single" w:sz="4" w:space="0" w:color="DBE5F1" w:themeColor="accent1" w:themeTint="33"/>
              <w:right w:val="single" w:sz="36" w:space="0" w:color="4F81BD"/>
            </w:tcBorders>
            <w:shd w:val="clear" w:color="auto" w:fill="FFFFFF" w:themeFill="background1"/>
          </w:tcPr>
          <w:p w14:paraId="54C2D04F" w14:textId="2EEF9F4E" w:rsidR="00191024" w:rsidRDefault="00D46616" w:rsidP="00345FE3">
            <w:pPr>
              <w:pStyle w:val="List1"/>
              <w:numPr>
                <w:ilvl w:val="0"/>
                <w:numId w:val="9"/>
              </w:numPr>
              <w:cnfStyle w:val="000000100000" w:firstRow="0" w:lastRow="0" w:firstColumn="0" w:lastColumn="0" w:oddVBand="0" w:evenVBand="0" w:oddHBand="1" w:evenHBand="0" w:firstRowFirstColumn="0" w:firstRowLastColumn="0" w:lastRowFirstColumn="0" w:lastRowLastColumn="0"/>
            </w:pPr>
            <w:r>
              <w:t xml:space="preserve">A </w:t>
            </w:r>
            <w:r w:rsidR="008A7968">
              <w:t>NOA</w:t>
            </w:r>
            <w:r w:rsidR="00EE0E4B">
              <w:t xml:space="preserve"> </w:t>
            </w:r>
            <w:r w:rsidR="0023669D">
              <w:t>letter</w:t>
            </w:r>
            <w:r>
              <w:t xml:space="preserve"> has </w:t>
            </w:r>
            <w:r w:rsidR="001F4FE7">
              <w:t xml:space="preserve">been </w:t>
            </w:r>
            <w:r>
              <w:t>received</w:t>
            </w:r>
            <w:r w:rsidR="002B7DE3">
              <w:t>.</w:t>
            </w:r>
          </w:p>
          <w:p w14:paraId="50BE3779" w14:textId="21C70D6A" w:rsidR="00191024" w:rsidRDefault="00D46616" w:rsidP="00345FE3">
            <w:pPr>
              <w:pStyle w:val="List1"/>
              <w:numPr>
                <w:ilvl w:val="0"/>
                <w:numId w:val="9"/>
              </w:numPr>
              <w:cnfStyle w:val="000000100000" w:firstRow="0" w:lastRow="0" w:firstColumn="0" w:lastColumn="0" w:oddVBand="0" w:evenVBand="0" w:oddHBand="1" w:evenHBand="0" w:firstRowFirstColumn="0" w:firstRowLastColumn="0" w:lastRowFirstColumn="0" w:lastRowLastColumn="0"/>
            </w:pPr>
            <w:r>
              <w:t xml:space="preserve">The </w:t>
            </w:r>
            <w:r w:rsidR="00F97DAC">
              <w:t>proposal</w:t>
            </w:r>
            <w:r>
              <w:t xml:space="preserve"> is in </w:t>
            </w:r>
            <w:r w:rsidR="0023669D">
              <w:t>a</w:t>
            </w:r>
            <w:r>
              <w:t xml:space="preserve"> </w:t>
            </w:r>
            <w:r w:rsidR="0023669D">
              <w:t xml:space="preserve">state in which the </w:t>
            </w:r>
            <w:r w:rsidR="0023669D" w:rsidRPr="0023669D">
              <w:rPr>
                <w:b/>
              </w:rPr>
              <w:t xml:space="preserve">Award </w:t>
            </w:r>
            <w:r w:rsidR="00AA7710">
              <w:rPr>
                <w:b/>
              </w:rPr>
              <w:t xml:space="preserve">Letter </w:t>
            </w:r>
            <w:r w:rsidR="0023669D" w:rsidRPr="0023669D">
              <w:rPr>
                <w:b/>
              </w:rPr>
              <w:t>Received</w:t>
            </w:r>
            <w:r w:rsidR="0023669D">
              <w:t xml:space="preserve"> </w:t>
            </w:r>
            <w:r w:rsidR="00980776">
              <w:t>activity</w:t>
            </w:r>
            <w:r w:rsidR="0023669D">
              <w:t xml:space="preserve"> is available</w:t>
            </w:r>
            <w:r>
              <w:t>.</w:t>
            </w:r>
          </w:p>
          <w:p w14:paraId="2C62EF74" w14:textId="77777777" w:rsidR="00D46616" w:rsidRPr="0077792A" w:rsidRDefault="0023669D" w:rsidP="00345FE3">
            <w:pPr>
              <w:pStyle w:val="List1"/>
              <w:numPr>
                <w:ilvl w:val="0"/>
                <w:numId w:val="9"/>
              </w:numPr>
              <w:cnfStyle w:val="000000100000" w:firstRow="0" w:lastRow="0" w:firstColumn="0" w:lastColumn="0" w:oddVBand="0" w:evenVBand="0" w:oddHBand="1" w:evenHBand="0" w:firstRowFirstColumn="0" w:firstRowLastColumn="0" w:lastRowFirstColumn="0" w:lastRowLastColumn="0"/>
            </w:pPr>
            <w:r>
              <w:t xml:space="preserve">You are logged in as a role authorized to perform the </w:t>
            </w:r>
            <w:r w:rsidRPr="0023669D">
              <w:rPr>
                <w:b/>
              </w:rPr>
              <w:t>Award Letter Received</w:t>
            </w:r>
            <w:r>
              <w:t xml:space="preserve"> </w:t>
            </w:r>
            <w:r w:rsidR="00980776">
              <w:t>activity</w:t>
            </w:r>
            <w:r>
              <w:t>.</w:t>
            </w:r>
          </w:p>
        </w:tc>
      </w:tr>
      <w:tr w:rsidR="00191024" w14:paraId="04596D16" w14:textId="77777777" w:rsidTr="00733A8C">
        <w:trPr>
          <w:trHeight w:val="2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26FC65C3" w14:textId="77777777" w:rsidR="00191024" w:rsidRPr="002A33A9" w:rsidRDefault="00191024" w:rsidP="00ED4590">
            <w:pPr>
              <w:spacing w:after="200" w:line="276" w:lineRule="auto"/>
            </w:pPr>
          </w:p>
        </w:tc>
        <w:tc>
          <w:tcPr>
            <w:tcW w:w="3630" w:type="dxa"/>
            <w:tcBorders>
              <w:left w:val="single" w:sz="4" w:space="0" w:color="DBE5F1" w:themeColor="accent1" w:themeTint="33"/>
              <w:bottom w:val="nil"/>
              <w:right w:val="single" w:sz="36" w:space="0" w:color="4F81BD"/>
            </w:tcBorders>
            <w:shd w:val="clear" w:color="auto" w:fill="D3DFEE"/>
          </w:tcPr>
          <w:p w14:paraId="3BD8B9B7" w14:textId="77777777" w:rsidR="00191024" w:rsidRDefault="007808F4" w:rsidP="00ED4590">
            <w:pPr>
              <w:pStyle w:val="Heading2"/>
              <w:outlineLvl w:val="1"/>
              <w:cnfStyle w:val="000000000000" w:firstRow="0" w:lastRow="0" w:firstColumn="0" w:lastColumn="0" w:oddVBand="0" w:evenVBand="0" w:oddHBand="0" w:evenHBand="0" w:firstRowFirstColumn="0" w:firstRowLastColumn="0" w:lastRowFirstColumn="0" w:lastRowLastColumn="0"/>
            </w:pPr>
            <w:r>
              <w:t>Find the Proposal</w:t>
            </w:r>
          </w:p>
        </w:tc>
      </w:tr>
      <w:tr w:rsidR="00191024" w14:paraId="05E30269" w14:textId="77777777" w:rsidTr="00733A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75BAA308" w14:textId="77777777" w:rsidR="00191024" w:rsidRPr="002A33A9" w:rsidRDefault="00191024" w:rsidP="00ED4590">
            <w:pPr>
              <w:spacing w:after="200" w:line="276" w:lineRule="auto"/>
            </w:pPr>
          </w:p>
        </w:tc>
        <w:tc>
          <w:tcPr>
            <w:tcW w:w="3630" w:type="dxa"/>
            <w:tcBorders>
              <w:left w:val="single" w:sz="4" w:space="0" w:color="DBE5F1" w:themeColor="accent1" w:themeTint="33"/>
              <w:right w:val="single" w:sz="36" w:space="0" w:color="4F81BD"/>
            </w:tcBorders>
            <w:shd w:val="clear" w:color="auto" w:fill="FFFFFF" w:themeFill="background1"/>
          </w:tcPr>
          <w:p w14:paraId="140D5309" w14:textId="77777777" w:rsidR="00191024" w:rsidRDefault="007808F4" w:rsidP="00B01F81">
            <w:pPr>
              <w:pStyle w:val="List1"/>
              <w:numPr>
                <w:ilvl w:val="0"/>
                <w:numId w:val="16"/>
              </w:numPr>
              <w:cnfStyle w:val="000000100000" w:firstRow="0" w:lastRow="0" w:firstColumn="0" w:lastColumn="0" w:oddVBand="0" w:evenVBand="0" w:oddHBand="1" w:evenHBand="0" w:firstRowFirstColumn="0" w:firstRowLastColumn="0" w:lastRowFirstColumn="0" w:lastRowLastColumn="0"/>
            </w:pPr>
            <w:r>
              <w:t xml:space="preserve">Click the </w:t>
            </w:r>
            <w:r w:rsidRPr="007808F4">
              <w:rPr>
                <w:b/>
              </w:rPr>
              <w:t>Grants</w:t>
            </w:r>
            <w:r>
              <w:t xml:space="preserve"> tab at the top</w:t>
            </w:r>
            <w:r w:rsidR="00191024">
              <w:t>.</w:t>
            </w:r>
          </w:p>
          <w:p w14:paraId="5E372DC0" w14:textId="69D9584D" w:rsidR="00191024" w:rsidRDefault="00D46616" w:rsidP="00345FE3">
            <w:pPr>
              <w:pStyle w:val="List1"/>
              <w:numPr>
                <w:ilvl w:val="0"/>
                <w:numId w:val="8"/>
              </w:numPr>
              <w:cnfStyle w:val="000000100000" w:firstRow="0" w:lastRow="0" w:firstColumn="0" w:lastColumn="0" w:oddVBand="0" w:evenVBand="0" w:oddHBand="1" w:evenHBand="0" w:firstRowFirstColumn="0" w:firstRowLastColumn="0" w:lastRowFirstColumn="0" w:lastRowLastColumn="0"/>
            </w:pPr>
            <w:r>
              <w:t xml:space="preserve">On the </w:t>
            </w:r>
            <w:r w:rsidR="007808F4">
              <w:rPr>
                <w:b/>
              </w:rPr>
              <w:t>All Single Proposals</w:t>
            </w:r>
            <w:r>
              <w:t xml:space="preserve"> tab, </w:t>
            </w:r>
            <w:r w:rsidR="008A7968">
              <w:t>open the proposal</w:t>
            </w:r>
            <w:r>
              <w:t>.</w:t>
            </w:r>
          </w:p>
        </w:tc>
      </w:tr>
      <w:tr w:rsidR="00191024" w:rsidRPr="00A323F1" w14:paraId="6E54191C" w14:textId="77777777" w:rsidTr="00733A8C">
        <w:trPr>
          <w:trHeight w:val="2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70E01995" w14:textId="77777777" w:rsidR="00191024" w:rsidRPr="002A33A9" w:rsidRDefault="00191024" w:rsidP="00ED4590">
            <w:pPr>
              <w:spacing w:after="200" w:line="276" w:lineRule="auto"/>
            </w:pPr>
          </w:p>
        </w:tc>
        <w:tc>
          <w:tcPr>
            <w:tcW w:w="3630" w:type="dxa"/>
            <w:tcBorders>
              <w:left w:val="single" w:sz="4" w:space="0" w:color="DBE5F1" w:themeColor="accent1" w:themeTint="33"/>
              <w:bottom w:val="nil"/>
              <w:right w:val="single" w:sz="36" w:space="0" w:color="4F81BD"/>
            </w:tcBorders>
            <w:shd w:val="clear" w:color="auto" w:fill="D3DFEE"/>
          </w:tcPr>
          <w:p w14:paraId="6042661C" w14:textId="000F762C" w:rsidR="00191024" w:rsidRPr="00A323F1" w:rsidRDefault="00A971B4" w:rsidP="00EA4CBF">
            <w:pPr>
              <w:pStyle w:val="Heading2"/>
              <w:outlineLvl w:val="1"/>
              <w:cnfStyle w:val="000000000000" w:firstRow="0" w:lastRow="0" w:firstColumn="0" w:lastColumn="0" w:oddVBand="0" w:evenVBand="0" w:oddHBand="0" w:evenHBand="0" w:firstRowFirstColumn="0" w:firstRowLastColumn="0" w:lastRowFirstColumn="0" w:lastRowLastColumn="0"/>
            </w:pPr>
            <w:r>
              <w:t xml:space="preserve">Record </w:t>
            </w:r>
            <w:r w:rsidR="007808F4">
              <w:t>R</w:t>
            </w:r>
            <w:r w:rsidR="00D46616">
              <w:t>ec</w:t>
            </w:r>
            <w:r w:rsidR="00EA4CBF">
              <w:t>e</w:t>
            </w:r>
            <w:r w:rsidR="00D46616">
              <w:t xml:space="preserve">ipt of the </w:t>
            </w:r>
            <w:r w:rsidR="00733A8C">
              <w:t xml:space="preserve">NOA </w:t>
            </w:r>
            <w:r w:rsidR="007808F4">
              <w:t>Letter</w:t>
            </w:r>
          </w:p>
        </w:tc>
      </w:tr>
      <w:tr w:rsidR="00191024" w14:paraId="5729BB4F" w14:textId="77777777" w:rsidTr="00733A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2B543851" w14:textId="77777777" w:rsidR="00191024" w:rsidRPr="002A33A9" w:rsidRDefault="00191024" w:rsidP="00ED4590">
            <w:pPr>
              <w:spacing w:after="200" w:line="276" w:lineRule="auto"/>
            </w:pPr>
          </w:p>
        </w:tc>
        <w:tc>
          <w:tcPr>
            <w:tcW w:w="3630" w:type="dxa"/>
            <w:tcBorders>
              <w:left w:val="single" w:sz="4" w:space="0" w:color="DBE5F1" w:themeColor="accent1" w:themeTint="33"/>
              <w:right w:val="single" w:sz="36" w:space="0" w:color="4F81BD"/>
            </w:tcBorders>
            <w:shd w:val="clear" w:color="auto" w:fill="FFFFFF" w:themeFill="background1"/>
          </w:tcPr>
          <w:p w14:paraId="590139B1" w14:textId="77777777" w:rsidR="00D46616" w:rsidRDefault="007808F4" w:rsidP="00B01F81">
            <w:pPr>
              <w:pStyle w:val="List1"/>
              <w:numPr>
                <w:ilvl w:val="0"/>
                <w:numId w:val="16"/>
              </w:numPr>
              <w:cnfStyle w:val="000000100000" w:firstRow="0" w:lastRow="0" w:firstColumn="0" w:lastColumn="0" w:oddVBand="0" w:evenVBand="0" w:oddHBand="1" w:evenHBand="0" w:firstRowFirstColumn="0" w:firstRowLastColumn="0" w:lastRowFirstColumn="0" w:lastRowLastColumn="0"/>
            </w:pPr>
            <w:r>
              <w:t>From</w:t>
            </w:r>
            <w:r w:rsidR="00D46616">
              <w:t xml:space="preserve"> the </w:t>
            </w:r>
            <w:r w:rsidR="00F97DAC">
              <w:t>proposal</w:t>
            </w:r>
            <w:r w:rsidR="00D46616">
              <w:t xml:space="preserve"> workspace, click </w:t>
            </w:r>
            <w:r w:rsidR="00D46616" w:rsidRPr="00D8126B">
              <w:rPr>
                <w:b/>
              </w:rPr>
              <w:t>Award Letter Received</w:t>
            </w:r>
            <w:r w:rsidR="00D46616">
              <w:t>.</w:t>
            </w:r>
          </w:p>
          <w:p w14:paraId="1F0F12F8" w14:textId="77777777" w:rsidR="00A266E1" w:rsidRDefault="001F2CDA" w:rsidP="00B01F81">
            <w:pPr>
              <w:pStyle w:val="List1"/>
              <w:numPr>
                <w:ilvl w:val="0"/>
                <w:numId w:val="16"/>
              </w:numPr>
              <w:cnfStyle w:val="000000100000" w:firstRow="0" w:lastRow="0" w:firstColumn="0" w:lastColumn="0" w:oddVBand="0" w:evenVBand="0" w:oddHBand="1" w:evenHBand="0" w:firstRowFirstColumn="0" w:firstRowLastColumn="0" w:lastRowFirstColumn="0" w:lastRowLastColumn="0"/>
            </w:pPr>
            <w:r>
              <w:t>Fill out</w:t>
            </w:r>
            <w:r w:rsidR="00D46616">
              <w:t xml:space="preserve"> the </w:t>
            </w:r>
            <w:r w:rsidR="007808F4">
              <w:t>page</w:t>
            </w:r>
            <w:r w:rsidR="00D46616">
              <w:t xml:space="preserve"> and click </w:t>
            </w:r>
            <w:r w:rsidR="00D46616" w:rsidRPr="00D8126B">
              <w:rPr>
                <w:b/>
              </w:rPr>
              <w:t>OK</w:t>
            </w:r>
            <w:r w:rsidR="00D46616">
              <w:t>.</w:t>
            </w:r>
            <w:r w:rsidR="00A266E1">
              <w:t xml:space="preserve"> </w:t>
            </w:r>
          </w:p>
          <w:p w14:paraId="5C7A61A1" w14:textId="77777777" w:rsidR="00A266E1" w:rsidRDefault="00576F5F" w:rsidP="00D8126B">
            <w:pPr>
              <w:cnfStyle w:val="000000100000" w:firstRow="0" w:lastRow="0" w:firstColumn="0" w:lastColumn="0" w:oddVBand="0" w:evenVBand="0" w:oddHBand="1" w:evenHBand="0" w:firstRowFirstColumn="0" w:firstRowLastColumn="0" w:lastRowFirstColumn="0" w:lastRowLastColumn="0"/>
            </w:pPr>
            <w:r>
              <w:t>The</w:t>
            </w:r>
            <w:r w:rsidR="00A266E1">
              <w:t xml:space="preserve"> </w:t>
            </w:r>
            <w:r w:rsidR="00F97DAC">
              <w:t>proposal</w:t>
            </w:r>
            <w:r w:rsidR="00A266E1">
              <w:t xml:space="preserve"> </w:t>
            </w:r>
            <w:r w:rsidR="007808F4">
              <w:t>moves</w:t>
            </w:r>
            <w:r w:rsidR="00930AD7">
              <w:t xml:space="preserve"> to the</w:t>
            </w:r>
            <w:r>
              <w:t xml:space="preserve"> </w:t>
            </w:r>
            <w:r w:rsidR="00A266E1" w:rsidRPr="00D8126B">
              <w:rPr>
                <w:b/>
              </w:rPr>
              <w:t>Award Notification Received</w:t>
            </w:r>
            <w:r>
              <w:t xml:space="preserve"> </w:t>
            </w:r>
            <w:r w:rsidR="00930AD7">
              <w:t xml:space="preserve">state </w:t>
            </w:r>
            <w:r w:rsidR="00255B82">
              <w:t>and a</w:t>
            </w:r>
            <w:r w:rsidR="00831CDD">
              <w:t xml:space="preserve">n email </w:t>
            </w:r>
            <w:r w:rsidR="00255B82">
              <w:t xml:space="preserve">is sent to </w:t>
            </w:r>
            <w:r w:rsidR="00F74AC9">
              <w:t xml:space="preserve">the </w:t>
            </w:r>
            <w:r w:rsidR="00A32FF4">
              <w:t>proposal team</w:t>
            </w:r>
            <w:r w:rsidR="00831CDD">
              <w:t xml:space="preserve"> indicating the award is being set up</w:t>
            </w:r>
            <w:r w:rsidR="00A266E1">
              <w:t>.</w:t>
            </w:r>
            <w:r w:rsidR="001043F1">
              <w:t xml:space="preserve"> </w:t>
            </w:r>
          </w:p>
          <w:p w14:paraId="20577B81" w14:textId="72C3CC1D" w:rsidR="00D8126B" w:rsidRDefault="00D8126B" w:rsidP="00D8126B">
            <w:pPr>
              <w:pStyle w:val="SmallerSpace"/>
              <w:cnfStyle w:val="000000100000" w:firstRow="0" w:lastRow="0" w:firstColumn="0" w:lastColumn="0" w:oddVBand="0" w:evenVBand="0" w:oddHBand="1" w:evenHBand="0" w:firstRowFirstColumn="0" w:firstRowLastColumn="0" w:lastRowFirstColumn="0" w:lastRowLastColumn="0"/>
            </w:pPr>
          </w:p>
        </w:tc>
      </w:tr>
      <w:tr w:rsidR="0023669D" w14:paraId="00BB6333" w14:textId="77777777" w:rsidTr="00733A8C">
        <w:trPr>
          <w:trHeight w:val="2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7703AF6C" w14:textId="77777777" w:rsidR="0023669D" w:rsidRPr="002A33A9" w:rsidRDefault="0023669D" w:rsidP="00ED4590">
            <w:pPr>
              <w:spacing w:after="200" w:line="276" w:lineRule="auto"/>
            </w:pPr>
          </w:p>
        </w:tc>
        <w:tc>
          <w:tcPr>
            <w:tcW w:w="3630" w:type="dxa"/>
            <w:tcBorders>
              <w:left w:val="single" w:sz="4" w:space="0" w:color="DBE5F1" w:themeColor="accent1" w:themeTint="33"/>
              <w:bottom w:val="nil"/>
              <w:right w:val="single" w:sz="36" w:space="0" w:color="4F81BD"/>
            </w:tcBorders>
            <w:shd w:val="clear" w:color="auto" w:fill="D3DFEE"/>
          </w:tcPr>
          <w:p w14:paraId="636DA763" w14:textId="34B51B94" w:rsidR="0023669D" w:rsidRDefault="00831CDD" w:rsidP="00ED4590">
            <w:pPr>
              <w:pStyle w:val="Heading2"/>
              <w:outlineLvl w:val="1"/>
              <w:cnfStyle w:val="000000000000" w:firstRow="0" w:lastRow="0" w:firstColumn="0" w:lastColumn="0" w:oddVBand="0" w:evenVBand="0" w:oddHBand="0" w:evenHBand="0" w:firstRowFirstColumn="0" w:firstRowLastColumn="0" w:lastRowFirstColumn="0" w:lastRowLastColumn="0"/>
            </w:pPr>
            <w:r>
              <w:t>Create the Award</w:t>
            </w:r>
          </w:p>
        </w:tc>
      </w:tr>
      <w:tr w:rsidR="0023669D" w:rsidRPr="009E194F" w14:paraId="2DFAD4BC" w14:textId="77777777" w:rsidTr="00733A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bottom w:val="single" w:sz="36" w:space="0" w:color="4F81BD"/>
              <w:right w:val="single" w:sz="4" w:space="0" w:color="DBE5F1" w:themeColor="accent1" w:themeTint="33"/>
            </w:tcBorders>
            <w:shd w:val="clear" w:color="auto" w:fill="FFF8CD"/>
          </w:tcPr>
          <w:p w14:paraId="2FD95406" w14:textId="77777777" w:rsidR="0023669D" w:rsidRPr="002A33A9" w:rsidRDefault="0023669D" w:rsidP="00ED4590">
            <w:pPr>
              <w:spacing w:after="200" w:line="276" w:lineRule="auto"/>
            </w:pPr>
          </w:p>
        </w:tc>
        <w:tc>
          <w:tcPr>
            <w:tcW w:w="3630" w:type="dxa"/>
            <w:tcBorders>
              <w:left w:val="single" w:sz="4" w:space="0" w:color="DBE5F1" w:themeColor="accent1" w:themeTint="33"/>
              <w:bottom w:val="single" w:sz="36" w:space="0" w:color="4F81BD"/>
              <w:right w:val="single" w:sz="36" w:space="0" w:color="4F81BD"/>
            </w:tcBorders>
            <w:shd w:val="clear" w:color="auto" w:fill="FFFFFF" w:themeFill="background1"/>
          </w:tcPr>
          <w:p w14:paraId="3F79425F" w14:textId="18514C8D" w:rsidR="00A971B4" w:rsidRDefault="0081704B" w:rsidP="00A971B4">
            <w:pPr>
              <w:pStyle w:val="List1"/>
              <w:cnfStyle w:val="000000100000" w:firstRow="0" w:lastRow="0" w:firstColumn="0" w:lastColumn="0" w:oddVBand="0" w:evenVBand="0" w:oddHBand="1" w:evenHBand="0" w:firstRowFirstColumn="0" w:firstRowLastColumn="0" w:lastRowFirstColumn="0" w:lastRowLastColumn="0"/>
            </w:pPr>
            <w:r>
              <w:t>From</w:t>
            </w:r>
            <w:r w:rsidR="00A971B4">
              <w:t xml:space="preserve"> the </w:t>
            </w:r>
            <w:r w:rsidR="00F97DAC">
              <w:t>proposal</w:t>
            </w:r>
            <w:r w:rsidR="00A971B4">
              <w:t xml:space="preserve"> workspace, click </w:t>
            </w:r>
            <w:r w:rsidR="00007F32">
              <w:rPr>
                <w:b/>
              </w:rPr>
              <w:t>Create</w:t>
            </w:r>
            <w:r w:rsidR="00E02A3D">
              <w:rPr>
                <w:b/>
              </w:rPr>
              <w:t xml:space="preserve"> Funding Award</w:t>
            </w:r>
            <w:r w:rsidR="00A971B4">
              <w:t>.</w:t>
            </w:r>
          </w:p>
          <w:p w14:paraId="29F413D6" w14:textId="1329F7C6" w:rsidR="00E02A3D" w:rsidRDefault="001F2CDA" w:rsidP="00A971B4">
            <w:pPr>
              <w:pStyle w:val="List1"/>
              <w:cnfStyle w:val="000000100000" w:firstRow="0" w:lastRow="0" w:firstColumn="0" w:lastColumn="0" w:oddVBand="0" w:evenVBand="0" w:oddHBand="1" w:evenHBand="0" w:firstRowFirstColumn="0" w:firstRowLastColumn="0" w:lastRowFirstColumn="0" w:lastRowLastColumn="0"/>
            </w:pPr>
            <w:r>
              <w:t>Fill out</w:t>
            </w:r>
            <w:r w:rsidR="00E02A3D">
              <w:t xml:space="preserve"> </w:t>
            </w:r>
            <w:r w:rsidR="00A32FF4">
              <w:t>the page</w:t>
            </w:r>
            <w:r w:rsidR="00930AD7">
              <w:t xml:space="preserve"> </w:t>
            </w:r>
            <w:r w:rsidR="00F14D11">
              <w:t xml:space="preserve">and click </w:t>
            </w:r>
            <w:r w:rsidR="00F14D11" w:rsidRPr="00F14D11">
              <w:rPr>
                <w:b/>
              </w:rPr>
              <w:t>Continue</w:t>
            </w:r>
            <w:r w:rsidR="005442FE" w:rsidRPr="00D8126B">
              <w:t>.</w:t>
            </w:r>
            <w:r w:rsidR="005442FE">
              <w:rPr>
                <w:b/>
              </w:rPr>
              <w:t xml:space="preserve"> </w:t>
            </w:r>
            <w:r w:rsidR="00831CDD">
              <w:t xml:space="preserve">See </w:t>
            </w:r>
            <w:hyperlink w:anchor="_Set_Up_Award" w:history="1">
              <w:r w:rsidR="00831CDD">
                <w:rPr>
                  <w:rStyle w:val="Hyperlink"/>
                </w:rPr>
                <w:t>Set Up Award Allocations</w:t>
              </w:r>
            </w:hyperlink>
            <w:r w:rsidR="00831CDD">
              <w:t xml:space="preserve"> and </w:t>
            </w:r>
            <w:hyperlink w:anchor="_Reconcile_the_Award" w:history="1">
              <w:r w:rsidR="00831CDD" w:rsidRPr="00831CDD">
                <w:rPr>
                  <w:rStyle w:val="Hyperlink"/>
                </w:rPr>
                <w:t>Reconcile the Award Budget</w:t>
              </w:r>
            </w:hyperlink>
            <w:r w:rsidR="00956B43">
              <w:t xml:space="preserve"> to set up allocations now.</w:t>
            </w:r>
          </w:p>
          <w:p w14:paraId="6D672BBD" w14:textId="73E72727" w:rsidR="00956B43" w:rsidRDefault="00956B43" w:rsidP="00956B43">
            <w:pPr>
              <w:ind w:left="360"/>
              <w:cnfStyle w:val="000000100000" w:firstRow="0" w:lastRow="0" w:firstColumn="0" w:lastColumn="0" w:oddVBand="0" w:evenVBand="0" w:oddHBand="1" w:evenHBand="0" w:firstRowFirstColumn="0" w:firstRowLastColumn="0" w:lastRowFirstColumn="0" w:lastRowLastColumn="0"/>
            </w:pPr>
            <w:r w:rsidRPr="005442FE">
              <w:t>O</w:t>
            </w:r>
            <w:r>
              <w:t xml:space="preserve">n the final page, click </w:t>
            </w:r>
            <w:r w:rsidRPr="00956B43">
              <w:rPr>
                <w:b/>
              </w:rPr>
              <w:t>Finish</w:t>
            </w:r>
            <w:r>
              <w:t xml:space="preserve">. This creates a new award in the </w:t>
            </w:r>
            <w:r w:rsidRPr="00956B43">
              <w:rPr>
                <w:b/>
              </w:rPr>
              <w:t>Draft</w:t>
            </w:r>
            <w:r>
              <w:t xml:space="preserve"> state that you can still edit.</w:t>
            </w:r>
          </w:p>
          <w:p w14:paraId="13A9C852" w14:textId="32C291FB" w:rsidR="0023669D" w:rsidRDefault="00930AD7" w:rsidP="005E006E">
            <w:pPr>
              <w:pStyle w:val="List1"/>
              <w:cnfStyle w:val="000000100000" w:firstRow="0" w:lastRow="0" w:firstColumn="0" w:lastColumn="0" w:oddVBand="0" w:evenVBand="0" w:oddHBand="1" w:evenHBand="0" w:firstRowFirstColumn="0" w:firstRowLastColumn="0" w:lastRowFirstColumn="0" w:lastRowLastColumn="0"/>
            </w:pPr>
            <w:r>
              <w:t xml:space="preserve">When </w:t>
            </w:r>
            <w:r w:rsidR="00007F32">
              <w:t>finished setting up the award</w:t>
            </w:r>
            <w:r>
              <w:t>, i</w:t>
            </w:r>
            <w:r w:rsidR="008B5E69">
              <w:t xml:space="preserve">n the </w:t>
            </w:r>
            <w:r w:rsidR="00007F32">
              <w:t>a</w:t>
            </w:r>
            <w:r>
              <w:t>ward</w:t>
            </w:r>
            <w:r w:rsidR="008B5E69">
              <w:t xml:space="preserve"> workspace, click </w:t>
            </w:r>
            <w:r w:rsidR="008B5E69" w:rsidRPr="00956B43">
              <w:rPr>
                <w:b/>
              </w:rPr>
              <w:t>Activate</w:t>
            </w:r>
            <w:r w:rsidR="001F4FE7">
              <w:t>.</w:t>
            </w:r>
          </w:p>
          <w:p w14:paraId="7376A184" w14:textId="58640372" w:rsidR="0088221B" w:rsidRDefault="00956B43" w:rsidP="0088221B">
            <w:pPr>
              <w:pStyle w:val="List1"/>
              <w:cnfStyle w:val="000000100000" w:firstRow="0" w:lastRow="0" w:firstColumn="0" w:lastColumn="0" w:oddVBand="0" w:evenVBand="0" w:oddHBand="1" w:evenHBand="0" w:firstRowFirstColumn="0" w:firstRowLastColumn="0" w:lastRowFirstColumn="0" w:lastRowLastColumn="0"/>
            </w:pPr>
            <w:r>
              <w:t xml:space="preserve">If the amounts are correct, </w:t>
            </w:r>
            <w:r w:rsidR="00A00609">
              <w:br/>
            </w:r>
            <w:r>
              <w:t>c</w:t>
            </w:r>
            <w:r w:rsidR="0088221B">
              <w:t xml:space="preserve">lick </w:t>
            </w:r>
            <w:r w:rsidR="0088221B" w:rsidRPr="0088221B">
              <w:rPr>
                <w:b/>
              </w:rPr>
              <w:t>OK</w:t>
            </w:r>
            <w:r w:rsidR="0088221B">
              <w:t>.</w:t>
            </w:r>
          </w:p>
          <w:p w14:paraId="291F39D8" w14:textId="4A53A86F" w:rsidR="00AF4853" w:rsidRPr="009E194F" w:rsidRDefault="00D7329E" w:rsidP="00AF4853">
            <w:pPr>
              <w:pStyle w:val="List1"/>
              <w:numPr>
                <w:ilvl w:val="0"/>
                <w:numId w:val="0"/>
              </w:numPr>
              <w:spacing w:after="0"/>
              <w:cnfStyle w:val="000000100000" w:firstRow="0" w:lastRow="0" w:firstColumn="0" w:lastColumn="0" w:oddVBand="0" w:evenVBand="0" w:oddHBand="1" w:evenHBand="0" w:firstRowFirstColumn="0" w:firstRowLastColumn="0" w:lastRowFirstColumn="0" w:lastRowLastColumn="0"/>
            </w:pPr>
            <w:r>
              <w:t xml:space="preserve">The </w:t>
            </w:r>
            <w:r w:rsidR="00007F32">
              <w:t>a</w:t>
            </w:r>
            <w:r>
              <w:t xml:space="preserve">ward </w:t>
            </w:r>
            <w:r w:rsidR="001043F1">
              <w:t>transitions to the</w:t>
            </w:r>
            <w:r w:rsidR="00576F5F">
              <w:t xml:space="preserve"> </w:t>
            </w:r>
            <w:r w:rsidR="003C3BCA" w:rsidRPr="00CF05A8">
              <w:rPr>
                <w:b/>
              </w:rPr>
              <w:t>Active</w:t>
            </w:r>
            <w:r w:rsidR="00011E4D">
              <w:t xml:space="preserve"> </w:t>
            </w:r>
            <w:r w:rsidR="001043F1">
              <w:t xml:space="preserve">state </w:t>
            </w:r>
            <w:r w:rsidR="00011E4D">
              <w:t xml:space="preserve">and the </w:t>
            </w:r>
            <w:r w:rsidR="00F97DAC">
              <w:t>proposal</w:t>
            </w:r>
            <w:r w:rsidR="00011E4D">
              <w:t xml:space="preserve"> </w:t>
            </w:r>
            <w:r w:rsidR="001043F1">
              <w:t xml:space="preserve">transitions to the </w:t>
            </w:r>
            <w:r w:rsidR="00011E4D" w:rsidRPr="00011E4D">
              <w:rPr>
                <w:b/>
              </w:rPr>
              <w:t>Awarded</w:t>
            </w:r>
            <w:r w:rsidR="001043F1" w:rsidRPr="001043F1">
              <w:t xml:space="preserve"> state</w:t>
            </w:r>
            <w:r w:rsidR="00011E4D" w:rsidRPr="001043F1">
              <w:t>.</w:t>
            </w:r>
            <w:r w:rsidR="00E47B40">
              <w:t xml:space="preserve"> </w:t>
            </w:r>
          </w:p>
        </w:tc>
      </w:tr>
      <w:tr w:rsidR="000516EA" w:rsidRPr="00DF5A15" w14:paraId="61A40B91" w14:textId="77777777" w:rsidTr="00CC308A">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4F81BD" w:themeFill="accent1"/>
          </w:tcPr>
          <w:p w14:paraId="58E844CB" w14:textId="5EA4252F" w:rsidR="000516EA" w:rsidRPr="00DF5A15" w:rsidRDefault="000516EA" w:rsidP="00F01453">
            <w:pPr>
              <w:pStyle w:val="Heading1"/>
              <w:outlineLvl w:val="0"/>
              <w:rPr>
                <w:rFonts w:cs="Arial"/>
              </w:rPr>
            </w:pPr>
            <w:bookmarkStart w:id="39" w:name="_Indicate_Award_as"/>
            <w:bookmarkStart w:id="40" w:name="_Remove_Advance_Account"/>
            <w:bookmarkStart w:id="41" w:name="_Set_Up_Award"/>
            <w:bookmarkStart w:id="42" w:name="_Ref408921189"/>
            <w:bookmarkStart w:id="43" w:name="_Ref408921202"/>
            <w:bookmarkStart w:id="44" w:name="_Toc467261550"/>
            <w:bookmarkEnd w:id="39"/>
            <w:bookmarkEnd w:id="40"/>
            <w:bookmarkEnd w:id="41"/>
            <w:r>
              <w:rPr>
                <w:rFonts w:cs="Arial"/>
              </w:rPr>
              <w:t>Set Up Award Allocations</w:t>
            </w:r>
            <w:bookmarkEnd w:id="42"/>
            <w:bookmarkEnd w:id="43"/>
            <w:bookmarkEnd w:id="44"/>
          </w:p>
        </w:tc>
      </w:tr>
      <w:tr w:rsidR="000516EA" w14:paraId="15C48769" w14:textId="77777777" w:rsidTr="00F01453">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6D5CA220" w14:textId="26BDAFC5" w:rsidR="000516EA" w:rsidRDefault="000516EA" w:rsidP="00733A8C">
            <w:pPr>
              <w:pStyle w:val="List1"/>
              <w:numPr>
                <w:ilvl w:val="0"/>
                <w:numId w:val="0"/>
              </w:numPr>
              <w:ind w:right="8"/>
            </w:pPr>
            <w:r>
              <w:t xml:space="preserve">You can define allocations when setting up the </w:t>
            </w:r>
            <w:r w:rsidR="00BD739C">
              <w:t>a</w:t>
            </w:r>
            <w:r>
              <w:t xml:space="preserve">ward or afterward. </w:t>
            </w:r>
            <w:r w:rsidR="00BD739C">
              <w:t>The Grants system</w:t>
            </w:r>
            <w:r>
              <w:t xml:space="preserve"> creates default allocations with $0 amounts based on the </w:t>
            </w:r>
            <w:r w:rsidR="00BD739C">
              <w:t>a</w:t>
            </w:r>
            <w:r>
              <w:t xml:space="preserve">ward period. You can </w:t>
            </w:r>
            <w:r w:rsidR="00733A8C">
              <w:t xml:space="preserve">update default </w:t>
            </w:r>
            <w:r>
              <w:t>allocations, delete them, or create additional ones. For example, you might create an allocation to track funds for a supplement or one with $0 to document a no-cost extension.</w:t>
            </w:r>
          </w:p>
        </w:tc>
      </w:tr>
      <w:tr w:rsidR="00D76380" w:rsidRPr="0095295C" w14:paraId="358D504F" w14:textId="77777777" w:rsidTr="00733A8C">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2F8B7C45" w14:textId="77777777" w:rsidR="00D76380" w:rsidRPr="00C347A5" w:rsidRDefault="00D76380" w:rsidP="00F01453">
            <w:pPr>
              <w:spacing w:after="200" w:line="276" w:lineRule="auto"/>
              <w:rPr>
                <w:color w:val="E36C0A" w:themeColor="accent6" w:themeShade="BF"/>
              </w:rPr>
            </w:pPr>
            <w:r w:rsidRPr="00C347A5">
              <w:rPr>
                <w:rFonts w:eastAsia="Calibri"/>
                <w:noProof/>
                <w:color w:val="E36C0A" w:themeColor="accent6" w:themeShade="BF"/>
              </w:rPr>
              <mc:AlternateContent>
                <mc:Choice Requires="wpc">
                  <w:drawing>
                    <wp:inline distT="0" distB="0" distL="0" distR="0" wp14:anchorId="7C905C74" wp14:editId="47F5B01F">
                      <wp:extent cx="4706998" cy="7419975"/>
                      <wp:effectExtent l="0" t="0" r="113030" b="123825"/>
                      <wp:docPr id="1117" name="Canvas 1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Picture 24"/>
                                <pic:cNvPicPr>
                                  <a:picLocks noChangeAspect="1"/>
                                </pic:cNvPicPr>
                              </pic:nvPicPr>
                              <pic:blipFill>
                                <a:blip r:embed="rId120"/>
                                <a:stretch>
                                  <a:fillRect/>
                                </a:stretch>
                              </pic:blipFill>
                              <pic:spPr>
                                <a:xfrm>
                                  <a:off x="2651759" y="6289482"/>
                                  <a:ext cx="1880725" cy="1131073"/>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20" name="Picture 20"/>
                                <pic:cNvPicPr>
                                  <a:picLocks noChangeAspect="1"/>
                                </pic:cNvPicPr>
                              </pic:nvPicPr>
                              <pic:blipFill>
                                <a:blip r:embed="rId121"/>
                                <a:stretch>
                                  <a:fillRect/>
                                </a:stretch>
                              </pic:blipFill>
                              <pic:spPr>
                                <a:xfrm>
                                  <a:off x="48654" y="1925991"/>
                                  <a:ext cx="4658141" cy="1149751"/>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4" name="Picture 14"/>
                                <pic:cNvPicPr>
                                  <a:picLocks noChangeAspect="1"/>
                                </pic:cNvPicPr>
                              </pic:nvPicPr>
                              <pic:blipFill>
                                <a:blip r:embed="rId122"/>
                                <a:stretch>
                                  <a:fillRect/>
                                </a:stretch>
                              </pic:blipFill>
                              <pic:spPr>
                                <a:xfrm>
                                  <a:off x="2651758" y="130689"/>
                                  <a:ext cx="1866366" cy="1685527"/>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123"/>
                                <a:stretch>
                                  <a:fillRect/>
                                </a:stretch>
                              </pic:blipFill>
                              <pic:spPr>
                                <a:xfrm>
                                  <a:off x="84586" y="130705"/>
                                  <a:ext cx="2028552" cy="1426887"/>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827" name="Picture 827"/>
                                <pic:cNvPicPr>
                                  <a:picLocks noChangeAspect="1"/>
                                </pic:cNvPicPr>
                              </pic:nvPicPr>
                              <pic:blipFill>
                                <a:blip r:embed="rId124"/>
                                <a:stretch>
                                  <a:fillRect/>
                                </a:stretch>
                              </pic:blipFill>
                              <pic:spPr>
                                <a:xfrm>
                                  <a:off x="342864" y="3238239"/>
                                  <a:ext cx="1784388" cy="2080868"/>
                                </a:xfrm>
                                <a:prstGeom prst="rect">
                                  <a:avLst/>
                                </a:prstGeom>
                                <a:ln>
                                  <a:solidFill>
                                    <a:schemeClr val="bg1">
                                      <a:lumMod val="75000"/>
                                    </a:schemeClr>
                                  </a:solidFill>
                                </a:ln>
                                <a:effectLst>
                                  <a:outerShdw blurRad="50800" dist="38100" dir="2700000" algn="tl" rotWithShape="0">
                                    <a:prstClr val="black">
                                      <a:alpha val="40000"/>
                                    </a:prstClr>
                                  </a:outerShdw>
                                </a:effectLst>
                              </pic:spPr>
                            </pic:pic>
                            <wps:wsp>
                              <wps:cNvPr id="762" name="Rectangle 762"/>
                              <wps:cNvSpPr/>
                              <wps:spPr>
                                <a:xfrm>
                                  <a:off x="551196" y="855498"/>
                                  <a:ext cx="1561942" cy="701991"/>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2B44B"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845" name="Group 845"/>
                              <wpg:cNvGrpSpPr/>
                              <wpg:grpSpPr>
                                <a:xfrm>
                                  <a:off x="2127222" y="1045313"/>
                                  <a:ext cx="259080" cy="285750"/>
                                  <a:chOff x="0" y="0"/>
                                  <a:chExt cx="259650" cy="286249"/>
                                </a:xfrm>
                                <a:effectLst>
                                  <a:outerShdw blurRad="50800" dist="38100" dir="2700000" algn="tl" rotWithShape="0">
                                    <a:prstClr val="black">
                                      <a:alpha val="40000"/>
                                    </a:prstClr>
                                  </a:outerShdw>
                                </a:effectLst>
                              </wpg:grpSpPr>
                              <wps:wsp>
                                <wps:cNvPr id="846" name="Isosceles Triangle 846"/>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CFD549C"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2" name="Text Box 3"/>
                                <wps:cNvSpPr txBox="1"/>
                                <wps:spPr>
                                  <a:xfrm>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834EC"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Times New Roman" w:hAnsiTheme="minorHAnsi" w:cs="Arial"/>
                                          <w:b/>
                                          <w:bCs/>
                                          <w:color w:val="FFFFFF" w:themeColor="background1"/>
                                          <w:sz w:val="16"/>
                                          <w:szCs w:val="16"/>
                                        </w:rPr>
                                        <w:t>1</w:t>
                                      </w:r>
                                    </w:p>
                                    <w:p w14:paraId="3D131402"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Calibri" w:hAnsiTheme="minorHAnsi" w:cs="Arial"/>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119" name="Rectangle 1119"/>
                              <wps:cNvSpPr/>
                              <wps:spPr>
                                <a:xfrm>
                                  <a:off x="254441" y="2528768"/>
                                  <a:ext cx="349859" cy="136701"/>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5F355"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71" name="Group 771"/>
                              <wpg:cNvGrpSpPr/>
                              <wpg:grpSpPr>
                                <a:xfrm rot="10800000" flipH="1">
                                  <a:off x="604685" y="2091119"/>
                                  <a:ext cx="243840" cy="285115"/>
                                  <a:chOff x="1" y="1"/>
                                  <a:chExt cx="251945" cy="286249"/>
                                </a:xfrm>
                                <a:effectLst>
                                  <a:outerShdw blurRad="50800" dist="38100" dir="2700000" algn="tl" rotWithShape="0">
                                    <a:prstClr val="black">
                                      <a:alpha val="40000"/>
                                    </a:prstClr>
                                  </a:outerShdw>
                                </a:effectLst>
                              </wpg:grpSpPr>
                              <wps:wsp>
                                <wps:cNvPr id="788" name="Isosceles Triangle 788"/>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370FE72"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9" name="Text Box 3"/>
                                <wps:cNvSpPr txBox="1"/>
                                <wps:spPr>
                                  <a:xfrm rot="10800000">
                                    <a:off x="80643" y="6668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75A01"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3</w:t>
                                      </w:r>
                                    </w:p>
                                    <w:p w14:paraId="7954943A"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Calibri" w:hAnsiTheme="minorHAnsi" w:cs="Arial"/>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85" name="Group 1085"/>
                              <wpg:cNvGrpSpPr/>
                              <wpg:grpSpPr>
                                <a:xfrm flipH="1">
                                  <a:off x="2824905" y="847558"/>
                                  <a:ext cx="252730" cy="279400"/>
                                  <a:chOff x="0" y="985520"/>
                                  <a:chExt cx="251945" cy="286249"/>
                                </a:xfrm>
                                <a:effectLst>
                                  <a:outerShdw blurRad="50800" dist="38100" dir="2700000" algn="tl" rotWithShape="0">
                                    <a:prstClr val="black">
                                      <a:alpha val="40000"/>
                                    </a:prstClr>
                                  </a:outerShdw>
                                </a:effectLst>
                              </wpg:grpSpPr>
                              <wps:wsp>
                                <wps:cNvPr id="1096" name="Isosceles Triangle 1096"/>
                                <wps:cNvSpPr/>
                                <wps:spPr>
                                  <a:xfrm rot="16200000">
                                    <a:off x="-17152" y="100267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BAB6796"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2" name="Text Box 3"/>
                                <wps:cNvSpPr txBox="1"/>
                                <wps:spPr>
                                  <a:xfrm>
                                    <a:off x="80351" y="1043731"/>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90757"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2</w:t>
                                      </w:r>
                                    </w:p>
                                    <w:p w14:paraId="1DCB34FA"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Calibri" w:hAnsiTheme="minorHAnsi" w:cs="Arial"/>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38" name="Group 838"/>
                              <wpg:cNvGrpSpPr/>
                              <wpg:grpSpPr>
                                <a:xfrm>
                                  <a:off x="1155735" y="4113741"/>
                                  <a:ext cx="283210" cy="248920"/>
                                  <a:chOff x="0" y="0"/>
                                  <a:chExt cx="283845" cy="249555"/>
                                </a:xfrm>
                              </wpg:grpSpPr>
                              <wps:wsp>
                                <wps:cNvPr id="839" name="Isosceles Triangle 839"/>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72F2C3F"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1" name="Text Box 824"/>
                                <wps:cNvSpPr txBox="1"/>
                                <wps:spPr>
                                  <a:xfrm>
                                    <a:off x="59991" y="24012"/>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413C0" w14:textId="77777777" w:rsidR="00CC308A" w:rsidRPr="00566E08" w:rsidRDefault="00CC308A" w:rsidP="00566E08">
                                      <w:pPr>
                                        <w:pStyle w:val="TriangleNumbers"/>
                                      </w:pPr>
                                      <w:r w:rsidRPr="00566E08">
                                        <w:t>4</w:t>
                                      </w:r>
                                    </w:p>
                                    <w:p w14:paraId="70E6774D"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815" name="Rectangle 815"/>
                              <wps:cNvSpPr/>
                              <wps:spPr>
                                <a:xfrm>
                                  <a:off x="1018655" y="4805363"/>
                                  <a:ext cx="527781" cy="325403"/>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124" name="Group 1124"/>
                              <wpg:cNvGrpSpPr/>
                              <wpg:grpSpPr>
                                <a:xfrm rot="5400000">
                                  <a:off x="3878011" y="6893220"/>
                                  <a:ext cx="283845" cy="248920"/>
                                  <a:chOff x="0" y="0"/>
                                  <a:chExt cx="284480" cy="250237"/>
                                </a:xfrm>
                              </wpg:grpSpPr>
                              <wps:wsp>
                                <wps:cNvPr id="1125" name="Isosceles Triangle 1125"/>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9BE52E4"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6" name="Text Box 4"/>
                                <wps:cNvSpPr txBox="1"/>
                                <wps:spPr>
                                  <a:xfrm rot="16436950">
                                    <a:off x="67853" y="81632"/>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0257B"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Pr>
                                          <w:rFonts w:asciiTheme="minorHAnsi" w:eastAsia="Calibri" w:hAnsiTheme="minorHAnsi" w:cs="Arial"/>
                                          <w:b/>
                                          <w:bCs/>
                                          <w:color w:val="FFFFFF" w:themeColor="background1"/>
                                          <w:sz w:val="16"/>
                                          <w:szCs w:val="16"/>
                                        </w:rPr>
                                        <w:t>7</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129" name="Rectangle 1129"/>
                              <wps:cNvSpPr/>
                              <wps:spPr>
                                <a:xfrm>
                                  <a:off x="296223" y="2153228"/>
                                  <a:ext cx="254974" cy="143830"/>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C6C39"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147" name="Group 1147"/>
                              <wpg:cNvGrpSpPr/>
                              <wpg:grpSpPr>
                                <a:xfrm rot="5400000">
                                  <a:off x="2082449" y="5076938"/>
                                  <a:ext cx="283210" cy="248920"/>
                                  <a:chOff x="0" y="0"/>
                                  <a:chExt cx="283845" cy="249555"/>
                                </a:xfrm>
                              </wpg:grpSpPr>
                              <wps:wsp>
                                <wps:cNvPr id="1148" name="Isosceles Triangle 1148"/>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03632F2"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rPr>
                                      </w:pPr>
                                      <w:r w:rsidRPr="00B43DAC">
                                        <w:rPr>
                                          <w:rFonts w:asciiTheme="minorHAnsi" w:eastAsia="Calibri" w:hAnsiTheme="minorHAnsi" w:cs="Arial"/>
                                          <w:b/>
                                          <w:bCs/>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9" name="Text Box 824"/>
                                <wps:cNvSpPr txBox="1"/>
                                <wps:spPr>
                                  <a:xfrm rot="16200000">
                                    <a:off x="67933" y="24036"/>
                                    <a:ext cx="169663"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B91FC"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rPr>
                                      </w:pPr>
                                      <w:r>
                                        <w:rPr>
                                          <w:rFonts w:asciiTheme="minorHAnsi" w:eastAsia="Times New Roman" w:hAnsiTheme="minorHAnsi"/>
                                          <w:color w:val="FFFFFF" w:themeColor="background1"/>
                                          <w:sz w:val="16"/>
                                          <w:szCs w:val="16"/>
                                        </w:rPr>
                                        <w:t>6</w:t>
                                      </w:r>
                                    </w:p>
                                    <w:p w14:paraId="78CC424A"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rPr>
                                      </w:pPr>
                                      <w:r w:rsidRPr="00B43DAC">
                                        <w:rPr>
                                          <w:rFonts w:asciiTheme="minorHAnsi" w:eastAsia="Calibri" w:hAnsiTheme="minorHAnsi" w:cs="Arial"/>
                                          <w:b/>
                                          <w:bCs/>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35" name="Group 835"/>
                              <wpg:cNvGrpSpPr/>
                              <wpg:grpSpPr>
                                <a:xfrm>
                                  <a:off x="1560674" y="4733197"/>
                                  <a:ext cx="259080" cy="285750"/>
                                  <a:chOff x="1701800" y="9525"/>
                                  <a:chExt cx="259650" cy="286249"/>
                                </a:xfrm>
                                <a:effectLst>
                                  <a:outerShdw blurRad="50800" dist="38100" dir="2700000" algn="tl" rotWithShape="0">
                                    <a:prstClr val="black">
                                      <a:alpha val="40000"/>
                                    </a:prstClr>
                                  </a:outerShdw>
                                </a:effectLst>
                              </wpg:grpSpPr>
                              <wps:wsp>
                                <wps:cNvPr id="836" name="Isosceles Triangle 836"/>
                                <wps:cNvSpPr/>
                                <wps:spPr>
                                  <a:xfrm rot="16200000">
                                    <a:off x="1684648" y="2667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A4E5F8F" w14:textId="77777777" w:rsidR="00CC308A" w:rsidRPr="00B43DAC" w:rsidRDefault="00CC308A" w:rsidP="000516EA">
                                      <w:pPr>
                                        <w:pStyle w:val="NormalWeb"/>
                                        <w:spacing w:before="120" w:beforeAutospacing="0" w:after="120" w:afterAutospacing="0"/>
                                        <w:rPr>
                                          <w:rFonts w:asciiTheme="minorHAnsi" w:hAnsiTheme="minorHAnsi" w:cs="Arial"/>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7" name="Text Box 3"/>
                                <wps:cNvSpPr txBox="1"/>
                                <wps:spPr>
                                  <a:xfrm>
                                    <a:off x="1790301" y="7993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CD674" w14:textId="77777777" w:rsidR="00CC308A" w:rsidRPr="00B43DAC" w:rsidRDefault="00CC308A" w:rsidP="000516EA">
                                      <w:pPr>
                                        <w:pStyle w:val="NormalWeb"/>
                                        <w:spacing w:before="0" w:beforeAutospacing="0" w:after="0" w:afterAutospacing="0"/>
                                        <w:jc w:val="center"/>
                                        <w:rPr>
                                          <w:rFonts w:asciiTheme="minorHAnsi" w:hAnsiTheme="minorHAnsi" w:cs="Arial"/>
                                          <w:b/>
                                          <w:color w:val="FFFFFF" w:themeColor="background1"/>
                                          <w:sz w:val="16"/>
                                          <w:szCs w:val="16"/>
                                        </w:rPr>
                                      </w:pPr>
                                      <w:r w:rsidRPr="00B43DAC">
                                        <w:rPr>
                                          <w:rFonts w:asciiTheme="minorHAnsi" w:hAnsiTheme="minorHAnsi" w:cs="Arial"/>
                                          <w:b/>
                                          <w:color w:val="FFFFFF" w:themeColor="background1"/>
                                          <w:sz w:val="16"/>
                                          <w:szCs w:val="16"/>
                                        </w:rPr>
                                        <w:t>5</w:t>
                                      </w:r>
                                    </w:p>
                                    <w:p w14:paraId="66DBED2A" w14:textId="77777777" w:rsidR="00CC308A" w:rsidRPr="00B43DAC" w:rsidRDefault="00CC308A" w:rsidP="000516EA">
                                      <w:pPr>
                                        <w:pStyle w:val="NormalWeb"/>
                                        <w:spacing w:before="120" w:beforeAutospacing="0" w:after="120" w:afterAutospacing="0"/>
                                        <w:rPr>
                                          <w:rFonts w:asciiTheme="minorHAnsi" w:hAnsiTheme="minorHAnsi" w:cs="Arial"/>
                                          <w:color w:val="FFFFFF" w:themeColor="background1"/>
                                          <w:sz w:val="16"/>
                                          <w:szCs w:val="16"/>
                                        </w:rPr>
                                      </w:pPr>
                                      <w:r w:rsidRPr="00B43DAC">
                                        <w:rPr>
                                          <w:rFonts w:asciiTheme="minorHAnsi" w:eastAsia="Calibri" w:hAnsiTheme="minorHAnsi" w:cs="Arial"/>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274" name="Text Box 2"/>
                              <wps:cNvSpPr txBox="1">
                                <a:spLocks noChangeArrowheads="1"/>
                              </wps:cNvSpPr>
                              <wps:spPr bwMode="auto">
                                <a:xfrm>
                                  <a:off x="2996784" y="5356101"/>
                                  <a:ext cx="1336677" cy="511507"/>
                                </a:xfrm>
                                <a:prstGeom prst="rect">
                                  <a:avLst/>
                                </a:prstGeom>
                                <a:noFill/>
                                <a:ln w="9525">
                                  <a:noFill/>
                                  <a:miter lim="800000"/>
                                  <a:headEnd/>
                                  <a:tailEnd/>
                                </a:ln>
                              </wps:spPr>
                              <wps:txbx>
                                <w:txbxContent>
                                  <w:p w14:paraId="405666A5" w14:textId="77777777" w:rsidR="00CC308A" w:rsidRPr="0031634B" w:rsidRDefault="00CC308A" w:rsidP="0031634B">
                                    <w:pPr>
                                      <w:pStyle w:val="TriangleNumbers"/>
                                      <w:jc w:val="left"/>
                                      <w:rPr>
                                        <w:color w:val="auto"/>
                                      </w:rPr>
                                    </w:pPr>
                                    <w:r w:rsidRPr="0031634B">
                                      <w:rPr>
                                        <w:color w:val="auto"/>
                                      </w:rPr>
                                      <w:t xml:space="preserve">Authorized Amount is $0 </w:t>
                                    </w:r>
                                    <w:r w:rsidRPr="0031634B">
                                      <w:rPr>
                                        <w:color w:val="auto"/>
                                      </w:rPr>
                                      <w:br/>
                                      <w:t xml:space="preserve">until budget reconciliation </w:t>
                                    </w:r>
                                    <w:r w:rsidRPr="0031634B">
                                      <w:rPr>
                                        <w:color w:val="auto"/>
                                      </w:rPr>
                                      <w:br/>
                                      <w:t>is complete</w:t>
                                    </w:r>
                                  </w:p>
                                </w:txbxContent>
                              </wps:txbx>
                              <wps:bodyPr rot="0" vert="horz" wrap="square" lIns="0" tIns="0" rIns="0" bIns="0" anchor="t" anchorCtr="0">
                                <a:noAutofit/>
                              </wps:bodyPr>
                            </wps:wsp>
                            <pic:pic xmlns:pic="http://schemas.openxmlformats.org/drawingml/2006/picture">
                              <pic:nvPicPr>
                                <pic:cNvPr id="23" name="Picture 23"/>
                                <pic:cNvPicPr>
                                  <a:picLocks noChangeAspect="1"/>
                                </pic:cNvPicPr>
                              </pic:nvPicPr>
                              <pic:blipFill>
                                <a:blip r:embed="rId125"/>
                                <a:stretch>
                                  <a:fillRect/>
                                </a:stretch>
                              </pic:blipFill>
                              <pic:spPr>
                                <a:xfrm>
                                  <a:off x="48641" y="5869771"/>
                                  <a:ext cx="4578243" cy="275361"/>
                                </a:xfrm>
                                <a:prstGeom prst="rect">
                                  <a:avLst/>
                                </a:prstGeom>
                                <a:ln>
                                  <a:solidFill>
                                    <a:schemeClr val="bg1">
                                      <a:lumMod val="75000"/>
                                    </a:schemeClr>
                                  </a:solidFill>
                                </a:ln>
                                <a:effectLst>
                                  <a:outerShdw blurRad="50800" dist="38100" dir="2700000" algn="tl" rotWithShape="0">
                                    <a:prstClr val="black">
                                      <a:alpha val="40000"/>
                                    </a:prstClr>
                                  </a:outerShdw>
                                </a:effectLst>
                              </pic:spPr>
                            </pic:pic>
                            <wps:wsp>
                              <wps:cNvPr id="633" name="Rectangle 633"/>
                              <wps:cNvSpPr/>
                              <wps:spPr>
                                <a:xfrm>
                                  <a:off x="2965229" y="5869147"/>
                                  <a:ext cx="843447" cy="275821"/>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Connector: Elbow 10"/>
                              <wps:cNvCnPr>
                                <a:stCxn id="1148" idx="3"/>
                                <a:endCxn id="23" idx="0"/>
                              </wps:cNvCnPr>
                              <wps:spPr>
                                <a:xfrm flipH="1">
                                  <a:off x="2337575" y="5201398"/>
                                  <a:ext cx="10761" cy="668373"/>
                                </a:xfrm>
                                <a:prstGeom prst="bentConnector4">
                                  <a:avLst>
                                    <a:gd name="adj1" fmla="val -2124338"/>
                                    <a:gd name="adj2" fmla="val 59311"/>
                                  </a:avLst>
                                </a:prstGeom>
                                <a:ln>
                                  <a:tailEnd type="triangle"/>
                                </a:ln>
                              </wps:spPr>
                              <wps:style>
                                <a:lnRef idx="3">
                                  <a:schemeClr val="accent6"/>
                                </a:lnRef>
                                <a:fillRef idx="0">
                                  <a:schemeClr val="accent6"/>
                                </a:fillRef>
                                <a:effectRef idx="2">
                                  <a:schemeClr val="accent6"/>
                                </a:effectRef>
                                <a:fontRef idx="minor">
                                  <a:schemeClr val="tx1"/>
                                </a:fontRef>
                              </wps:style>
                              <wps:bodyPr/>
                            </wps:wsp>
                          </wpc:wpc>
                        </a:graphicData>
                      </a:graphic>
                    </wp:inline>
                  </w:drawing>
                </mc:Choice>
                <mc:Fallback>
                  <w:pict>
                    <v:group w14:anchorId="7C905C74" id="Canvas 1117" o:spid="_x0000_s1374" editas="canvas" style="width:370.65pt;height:584.25pt;mso-position-horizontal-relative:char;mso-position-vertical-relative:line" coordsize="47066,7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">
                      <v:shape id="_x0000_s1375" type="#_x0000_t75" style="position:absolute;width:47066;height:74199;visibility:visible;mso-wrap-style:square">
                        <v:fill o:detectmouseclick="t"/>
                        <v:path o:connecttype="none"/>
                      </v:shape>
                      <v:shape id="Picture 24" o:spid="_x0000_s1376" type="#_x0000_t75" style="position:absolute;left:26517;top:62894;width:18807;height:1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DdLGAAAA2wAAAA8AAABkcnMvZG93bnJldi54bWxEj09rwkAUxO9Cv8PyCl5EN4pISV1FREH8&#10;c6hVq7dH9pkEs29DdjXx23cLQo/DzPyGGU8bU4gHVS63rKDfi0AQJ1bnnCo4fC+7HyCcR9ZYWCYF&#10;T3Iwnby1xhhrW/MXPfY+FQHCLkYFmfdlLKVLMjLoerYkDt7VVgZ9kFUqdYV1gJtCDqJoJA3mHBYy&#10;LGmeUXLb342C9fm0++ksNsu7nHcu5ROLdb09KtV+b2afIDw1/j/8aq+0gsEQ/r6EH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0N0sYAAADbAAAADwAAAAAAAAAAAAAA&#10;AACfAgAAZHJzL2Rvd25yZXYueG1sUEsFBgAAAAAEAAQA9wAAAJIDAAAAAA==&#10;" stroked="t" strokecolor="#bfbfbf [2412]">
                        <v:imagedata r:id="rId126" o:title=""/>
                        <v:shadow on="t" color="black" opacity="26214f" origin="-.5,-.5" offset=".74836mm,.74836mm"/>
                        <v:path arrowok="t"/>
                      </v:shape>
                      <v:shape id="Picture 20" o:spid="_x0000_s1377" type="#_x0000_t75" style="position:absolute;left:486;top:19259;width:46581;height:1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EmLAAAAA2wAAAA8AAABkcnMvZG93bnJldi54bWxET82KwjAQvgv7DmEEb5paWHW7RlkEVy+7&#10;0OoDDM3YFJtJaWKtb28OgseP73+9HWwjeup87VjBfJaAIC6drrlScD7tpysQPiBrbByTggd52G4+&#10;RmvMtLtzTn0RKhFD2GeowITQZlL60pBFP3MtceQurrMYIuwqqTu8x3DbyDRJFtJizbHBYEs7Q+W1&#10;uFkFh9/8a/F5M/t0ef07Xk6Pom/+d0pNxsPPN4hAQ3iLX+6jVpDG9fFL/AF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YSYsAAAADbAAAADwAAAAAAAAAAAAAAAACfAgAA&#10;ZHJzL2Rvd25yZXYueG1sUEsFBgAAAAAEAAQA9wAAAIwDAAAAAA==&#10;" stroked="t" strokecolor="#bfbfbf [2412]">
                        <v:imagedata r:id="rId127" o:title=""/>
                        <v:shadow on="t" color="black" opacity="26214f" origin="-.5,-.5" offset=".74836mm,.74836mm"/>
                        <v:path arrowok="t"/>
                      </v:shape>
                      <v:shape id="Picture 14" o:spid="_x0000_s1378" type="#_x0000_t75" style="position:absolute;left:26517;top:1306;width:18664;height:16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SxvDAAAA2wAAAA8AAABkcnMvZG93bnJldi54bWxET01rAjEQvQv9D2EEL6UmtdbK1iilIJQe&#10;RHeF4m3YTDeLm8myibr+e1MoeJvH+5zFqneNOFMXas8anscKBHHpTc2Vhn2xfpqDCBHZYOOZNFwp&#10;wGr5MFhgZvyFd3TOYyVSCIcMNdgY20zKUFpyGMa+JU7cr+8cxgS7SpoOLyncNXKi1Ew6rDk1WGzp&#10;01J5zE9OQzF7VHnxrexGbd72P/blMN2GV61Hw/7jHUSkPt7F/+4vk+ZP4e+XdI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lLG8MAAADbAAAADwAAAAAAAAAAAAAAAACf&#10;AgAAZHJzL2Rvd25yZXYueG1sUEsFBgAAAAAEAAQA9wAAAI8DAAAAAA==&#10;" stroked="t" strokecolor="#bfbfbf [2412]">
                        <v:imagedata r:id="rId128" o:title=""/>
                        <v:shadow on="t" color="black" opacity="26214f" origin="-.5,-.5" offset=".74836mm,.74836mm"/>
                        <v:path arrowok="t"/>
                      </v:shape>
                      <v:shape id="Picture 3" o:spid="_x0000_s1379" type="#_x0000_t75" style="position:absolute;left:845;top:1307;width:20286;height:14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Ymu/AAAA2gAAAA8AAABkcnMvZG93bnJldi54bWxET8uKwjAU3QvzD+EOuLPpKIhUo8wIoujG&#10;x8Dg7tpc2zLNTWliW//eCILLw3nPFp0pRUO1Kywr+IpiEMSp1QVnCn5Pq8EEhPPIGkvLpOBODhbz&#10;j94ME21bPlBz9JkIIewSVJB7XyVSujQngy6yFXHgrrY26AOsM6lrbEO4KeUwjsfSYMGhIceKljml&#10;/8ebCTN2k9GQ1j/bzptqY/+a/YXOrVL9z+57CsJT59/il3ujFYzgeSX4Qc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xGJrvwAAANoAAAAPAAAAAAAAAAAAAAAAAJ8CAABk&#10;cnMvZG93bnJldi54bWxQSwUGAAAAAAQABAD3AAAAiwMAAAAA&#10;" stroked="t" strokecolor="#bfbfbf [2412]">
                        <v:imagedata r:id="rId129" o:title=""/>
                        <v:shadow on="t" color="black" opacity="26214f" origin="-.5,-.5" offset=".74836mm,.74836mm"/>
                        <v:path arrowok="t"/>
                      </v:shape>
                      <v:shape id="Picture 827" o:spid="_x0000_s1380" type="#_x0000_t75" style="position:absolute;left:3428;top:32382;width:17844;height:2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6pva/AAAA3AAAAA8AAABkcnMvZG93bnJldi54bWxEj8EKwjAQRO+C/xBW8GZTPahUo4igiBex&#10;+gFrs7bFZlOaaOvfG0HwOMzMG2a57kwlXtS40rKCcRSDIM6sLjlXcL3sRnMQziNrrCyTgjc5WK/6&#10;vSUm2rZ8plfqcxEg7BJUUHhfJ1K6rCCDLrI1cfDutjHog2xyqRtsA9xUchLHU2mw5LBQYE3bgrJH&#10;+jQK5Hvf7m06k+xcuz3eTudp+eiUGg66zQKEp87/w7/2QSuYT2bwPROO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eqb2vwAAANwAAAAPAAAAAAAAAAAAAAAAAJ8CAABk&#10;cnMvZG93bnJldi54bWxQSwUGAAAAAAQABAD3AAAAiwMAAAAA&#10;" stroked="t" strokecolor="#bfbfbf [2412]">
                        <v:imagedata r:id="rId130" o:title=""/>
                        <v:shadow on="t" color="black" opacity="26214f" origin="-.5,-.5" offset=".74836mm,.74836mm"/>
                        <v:path arrowok="t"/>
                      </v:shape>
                      <v:rect id="Rectangle 762" o:spid="_x0000_s1381" style="position:absolute;left:5511;top:8554;width:15620;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UosUA&#10;AADcAAAADwAAAGRycy9kb3ducmV2LnhtbESPQWvCQBSE74L/YXlCb7oxUCupq6ilVPGiafH8mn0m&#10;wezbmN1q9Ne7QsHjMDPfMJNZaypxpsaVlhUMBxEI4szqknMFP9+f/TEI55E1VpZJwZUczKbdzgQT&#10;bS+8o3PqcxEg7BJUUHhfJ1K6rCCDbmBr4uAdbGPQB9nkUjd4CXBTyTiKRtJgyWGhwJqWBWXH9M8o&#10;2H5Fx/Xv635Txvvc1quP3e0UL5R66bXzdxCeWv8M/7dXWsHbKI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BSixQAAANwAAAAPAAAAAAAAAAAAAAAAAJgCAABkcnMv&#10;ZG93bnJldi54bWxQSwUGAAAAAAQABAD1AAAAigMAAAAA&#10;" filled="f" strokecolor="#f79646" strokeweight="3pt">
                        <v:textbox>
                          <w:txbxContent>
                            <w:p w14:paraId="6DE2B44B"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olor w:val="FFFFFF" w:themeColor="background1"/>
                                  <w:sz w:val="16"/>
                                  <w:szCs w:val="16"/>
                                </w:rPr>
                                <w:t> </w:t>
                              </w:r>
                            </w:p>
                          </w:txbxContent>
                        </v:textbox>
                      </v:rect>
                      <v:group id="Group 845" o:spid="_x0000_s1382" style="position:absolute;left:21272;top:10453;width:2591;height:2857"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Isosceles Triangle 846" o:spid="_x0000_s1383"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PacYA&#10;AADcAAAADwAAAGRycy9kb3ducmV2LnhtbESPwWrDMBBE74H8g9hAb4kcNyTGjWJCodBAL0mMIbet&#10;tbVNrZWRVMf9+6pQ6HGYnTc7+2IyvRjJ+c6ygvUqAUFcW91xo6C8viwzED4ga+wtk4Jv8lAc5rM9&#10;5tre+UzjJTQiQtjnqKANYcil9HVLBv3KDsTR+7DOYIjSNVI7vEe46WWaJFtpsOPY0OJAzy3Vn5cv&#10;E98ozbm6vXmTJZv3xz6tTm6XnpR6WEzHJxCBpvB//Jd+1QqyzRZ+x0QC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1Pac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7CFD549C"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v:textbox>
                        </v:shape>
                        <v:shape id="Text Box 3" o:spid="_x0000_s1384" type="#_x0000_t202" style="position:absolute;left:88501;top:7040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PdMcA&#10;AADcAAAADwAAAGRycy9kb3ducmV2LnhtbESPX2vCQBDE3wt+h2OFvtWLgkVSTxGr4EP/WKvQvm1z&#10;2yQ0txfu1ph++16h0MdhZn7DzJe9a1RHIdaeDYxHGSjiwtuaSwPH1+3NDFQUZIuNZzLwTRGWi8HV&#10;HHPrL/xC3UFKlSAcczRQibS51rGoyGEc+ZY4eZ8+OJQkQ6ltwEuCu0ZPsuxWO6w5LVTY0rqi4utw&#10;dgaatxgePjJ57+7LR9k/6/NpM34y5nrYr+5ACfXyH/5r76yB2XQC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j3THAAAA3AAAAA8AAAAAAAAAAAAAAAAAmAIAAGRy&#10;cy9kb3ducmV2LnhtbFBLBQYAAAAABAAEAPUAAACMAwAAAAA=&#10;" filled="f" stroked="f" strokeweight=".5pt">
                          <v:textbox inset="0,0,0,0">
                            <w:txbxContent>
                              <w:p w14:paraId="30F834EC"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Times New Roman" w:hAnsiTheme="minorHAnsi" w:cs="Arial"/>
                                    <w:b/>
                                    <w:bCs/>
                                    <w:color w:val="FFFFFF" w:themeColor="background1"/>
                                    <w:sz w:val="16"/>
                                    <w:szCs w:val="16"/>
                                  </w:rPr>
                                  <w:t>1</w:t>
                                </w:r>
                              </w:p>
                              <w:p w14:paraId="3D131402"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Calibri" w:hAnsiTheme="minorHAnsi" w:cs="Arial"/>
                                    <w:color w:val="FFFFFF" w:themeColor="background1"/>
                                    <w:sz w:val="16"/>
                                    <w:szCs w:val="16"/>
                                  </w:rPr>
                                  <w:t> </w:t>
                                </w:r>
                              </w:p>
                            </w:txbxContent>
                          </v:textbox>
                        </v:shape>
                      </v:group>
                      <v:rect id="Rectangle 1119" o:spid="_x0000_s1385" style="position:absolute;left:2544;top:25287;width:3499;height:1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2O8UA&#10;AADdAAAADwAAAGRycy9kb3ducmV2LnhtbERPTWvCQBC9F/wPywje6iaBSo1uglqKll7UFs9jdkyC&#10;2dk0u2raX98tFLzN433OPO9NI67UudqygngcgSAurK65VPD58fr4DMJ5ZI2NZVLwTQ7ybPAwx1Tb&#10;G+/ouvelCCHsUlRQed+mUrqiIoNubFviwJ1sZ9AH2JVSd3gL4aaRSRRNpMGaQ0OFLa0qKs77i1Gw&#10;XUfnt+PT4b1ODqVtNy+7n69kqdRo2C9mIDz1/i7+d290mB/HU/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nY7xQAAAN0AAAAPAAAAAAAAAAAAAAAAAJgCAABkcnMv&#10;ZG93bnJldi54bWxQSwUGAAAAAAQABAD1AAAAigMAAAAA&#10;" filled="f" strokecolor="#f79646" strokeweight="3pt">
                        <v:textbox>
                          <w:txbxContent>
                            <w:p w14:paraId="5515F355"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olor w:val="FFFFFF" w:themeColor="background1"/>
                                  <w:sz w:val="16"/>
                                  <w:szCs w:val="16"/>
                                </w:rPr>
                                <w:t> </w:t>
                              </w:r>
                            </w:p>
                          </w:txbxContent>
                        </v:textbox>
                      </v:rect>
                      <v:group id="Group 771" o:spid="_x0000_s1386" style="position:absolute;left:6046;top:20911;width:2439;height:2851;rotation:180;flip:x" coordorigin="1,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udOLFAAAA3AAA&#10;AA8AAAAAAAAAAAAAAAAAqgIAAGRycy9kb3ducmV2LnhtbFBLBQYAAAAABAAEAPoAAACcAwAAAAA=&#10;">
                        <v:shape id="Isosceles Triangle 788" o:spid="_x0000_s1387" type="#_x0000_t5" style="position:absolute;left:-17151;top:17153;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QTMUA&#10;AADcAAAADwAAAGRycy9kb3ducmV2LnhtbESPTWvCQBCG7wX/wzJCb3VjWjREVykFoUIvfiD0Ns2O&#10;STA7G3ZXTf9951DwOLzzPvPMcj24Tt0oxNazgekkA0VcedtybeB42LwUoGJCtth5JgO/FGG9Gj0t&#10;sbT+zju67VOtBMKxRANNSn2pdawachgnvieW7OyDwyRjqLUNeBe463SeZTPtsGW50GBPHw1Vl/3V&#10;icbR7U7fX9EV2dvPa5eftmGeb415Hg/vC1CJhvRY/m9/WgPzQmzlGSG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1BM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1370FE72"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v:textbox>
                        </v:shape>
                        <v:shape id="Text Box 3" o:spid="_x0000_s1388" type="#_x0000_t202" style="position:absolute;left:80643;top:66685;width:171149;height:1663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iMsYA&#10;AADcAAAADwAAAGRycy9kb3ducmV2LnhtbESPQWvCQBSE7wX/w/KE3upGsVajq4hgsV6kttXrI/tM&#10;otm3Ibsmqb/eLQg9DjPzDTNbtKYQNVUut6yg34tAECdW55wq+P5av4xBOI+ssbBMCn7JwWLeeZph&#10;rG3Dn1TvfSoChF2MCjLvy1hKl2Rk0PVsSRy8k60M+iCrVOoKmwA3hRxE0UgazDksZFjSKqPksr8a&#10;BXJ7HbT2fLl9DEfH159TUx/etzulnrvtcgrCU+v/w4/2Rit4G0/g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GiMsYAAADcAAAADwAAAAAAAAAAAAAAAACYAgAAZHJz&#10;L2Rvd25yZXYueG1sUEsFBgAAAAAEAAQA9QAAAIsDAAAAAA==&#10;" filled="f" stroked="f" strokeweight=".5pt">
                          <v:textbox inset="0,0,0,0">
                            <w:txbxContent>
                              <w:p w14:paraId="11475A01"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3</w:t>
                                </w:r>
                              </w:p>
                              <w:p w14:paraId="7954943A"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Calibri" w:hAnsiTheme="minorHAnsi" w:cs="Arial"/>
                                    <w:color w:val="FFFFFF" w:themeColor="background1"/>
                                    <w:sz w:val="16"/>
                                    <w:szCs w:val="16"/>
                                  </w:rPr>
                                  <w:t> </w:t>
                                </w:r>
                              </w:p>
                            </w:txbxContent>
                          </v:textbox>
                        </v:shape>
                      </v:group>
                      <v:group id="Group 1085" o:spid="_x0000_s1389" style="position:absolute;left:28249;top:8475;width:2527;height:2794;flip:x" coordorigin=",9855"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qNTyXCAAAA3QAAAA8A&#10;AAAAAAAAAAAAAAAAqgIAAGRycy9kb3ducmV2LnhtbFBLBQYAAAAABAAEAPoAAACZAwAAAAA=&#10;">
                        <v:shape id="Isosceles Triangle 1096" o:spid="_x0000_s1390" type="#_x0000_t5" style="position:absolute;left:-171;top:10026;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sIscA&#10;AADdAAAADwAAAGRycy9kb3ducmV2LnhtbESPzWrDMBCE74W+g9hAb40UtySpYyWUQKGBXPJDoLeN&#10;tbVNrZWRFMd9+6hQyG2XmW92tlgNthU9+dA41jAZKxDEpTMNVxqOh4/nOYgQkQ22jknDLwVYLR8f&#10;CsyNu/KO+n2sRArhkKOGOsYulzKUNVkMY9cRJ+3beYsxrb6SxuM1hdtWZkpNpcWG04UaO1rXVP7s&#10;LzbVONrd6Wsb7Fy9nl/a7LTxs2yj9dNoeF+AiDTEu/mf/jSJU29T+PsmjS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7rCLHAAAA3QAAAA8AAAAAAAAAAAAAAAAAmAIAAGRy&#10;cy9kb3ducmV2LnhtbFBLBQYAAAAABAAEAPUAAACMAwAAAAA=&#10;" fillcolor="#254163 [1636]" stroked="f">
                          <v:fill color2="#4477b6 [3012]" rotate="t" angle="180" colors="0 #2c5d98;52429f #3c7bc7;1 #3a7ccb" focus="100%" type="gradient">
                            <o:fill v:ext="view" type="gradientUnscaled"/>
                          </v:fill>
                          <v:shadow on="t" color="black" opacity="22937f" origin=",.5" offset="0,.63889mm"/>
                          <v:textbox>
                            <w:txbxContent>
                              <w:p w14:paraId="4BAB6796"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v:textbox>
                        </v:shape>
                        <v:shape id="Text Box 3" o:spid="_x0000_s1391" type="#_x0000_t202" style="position:absolute;left:803;top:10437;width:1712;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ho8QA&#10;AADdAAAADwAAAGRycy9kb3ducmV2LnhtbERPS0sDMRC+C/6HMII3m2wPImvTUloFD75aLdTbuJnu&#10;Lm4mSzLdrv/eCIK3+fieM1uMvlMDxdQGtlBMDCjiKriWawvvb/dXN6CSIDvsApOFb0qwmJ+fzbB0&#10;4cQbGrZSqxzCqUQLjUhfap2qhjymSeiJM3cI0aNkGGvtIp5yuO/01Jhr7bHl3NBgT6uGqq/t0Vvo&#10;9ik+fhr5GNb1k7y+6OPurni29vJiXN6CEhrlX/znfnB5fmGm8PtNP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IaPEAAAA3QAAAA8AAAAAAAAAAAAAAAAAmAIAAGRycy9k&#10;b3ducmV2LnhtbFBLBQYAAAAABAAEAPUAAACJAwAAAAA=&#10;" filled="f" stroked="f" strokeweight=".5pt">
                          <v:textbox inset="0,0,0,0">
                            <w:txbxContent>
                              <w:p w14:paraId="03E90757"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2</w:t>
                                </w:r>
                              </w:p>
                              <w:p w14:paraId="1DCB34FA"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Calibri" w:hAnsiTheme="minorHAnsi" w:cs="Arial"/>
                                    <w:color w:val="FFFFFF" w:themeColor="background1"/>
                                    <w:sz w:val="16"/>
                                    <w:szCs w:val="16"/>
                                  </w:rPr>
                                  <w:t> </w:t>
                                </w:r>
                              </w:p>
                            </w:txbxContent>
                          </v:textbox>
                        </v:shape>
                      </v:group>
                      <v:group id="Group 838" o:spid="_x0000_s1392" style="position:absolute;left:11557;top:41137;width:2832;height:2489"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Isosceles Triangle 839" o:spid="_x0000_s1393"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UfMUA&#10;AADcAAAADwAAAGRycy9kb3ducmV2LnhtbESPQWvCQBSE7wX/w/IEb81GpVWjq6SF0pb2oFE8P7LP&#10;JJh9G7KrSf59t1DocZiZb5jNrje1uFPrKssKplEMgji3uuJCwen49rgE4TyyxtoyKRjIwW47ethg&#10;om3HB7pnvhABwi5BBaX3TSKly0sy6CLbEAfvYluDPsi2kLrFLsBNLWdx/CwNVhwWSmzotaT8mt2M&#10;gsXXZ3x8yVM3b4Yn/37Yp99nSpWajPt0DcJT7//Df+0PrWA5X8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xR8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272F2C3F"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 </w:t>
                                </w:r>
                              </w:p>
                            </w:txbxContent>
                          </v:textbox>
                        </v:shape>
                        <v:shape id="Text Box 824" o:spid="_x0000_s1394" type="#_x0000_t202" style="position:absolute;left:59991;top:24012;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H3sYA&#10;AADcAAAADwAAAGRycy9kb3ducmV2LnhtbESPS2vDMBCE74X8B7GF3hrZJZTgRAmhD8ihzzSB9La1&#10;NraJtTLSxnH/fVUo9DjMzDfMfDm4VvUUYuPZQD7OQBGX3jZcGdh+PF5PQUVBtth6JgPfFGG5GF3M&#10;sbD+zO/Ub6RSCcKxQAO1SFdoHcuaHMax74iTd/DBoSQZKm0DnhPctfomy261w4bTQo0d3dVUHjcn&#10;Z6Ddx/D0lclnf189y9urPu0e8hdjri6H1QyU0CD/4b/22hqYTnL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H3sYAAADcAAAADwAAAAAAAAAAAAAAAACYAgAAZHJz&#10;L2Rvd25yZXYueG1sUEsFBgAAAAAEAAQA9QAAAIsDAAAAAA==&#10;" filled="f" stroked="f" strokeweight=".5pt">
                          <v:textbox inset="0,0,0,0">
                            <w:txbxContent>
                              <w:p w14:paraId="283413C0" w14:textId="77777777" w:rsidR="00CC308A" w:rsidRPr="00566E08" w:rsidRDefault="00CC308A" w:rsidP="00566E08">
                                <w:pPr>
                                  <w:pStyle w:val="TriangleNumbers"/>
                                </w:pPr>
                                <w:r w:rsidRPr="00566E08">
                                  <w:t>4</w:t>
                                </w:r>
                              </w:p>
                              <w:p w14:paraId="70E6774D"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 </w:t>
                                </w:r>
                              </w:p>
                            </w:txbxContent>
                          </v:textbox>
                        </v:shape>
                      </v:group>
                      <v:rect id="Rectangle 815" o:spid="_x0000_s1395" style="position:absolute;left:10186;top:48053;width:5278;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r/cUA&#10;AADcAAAADwAAAGRycy9kb3ducmV2LnhtbESPT4vCMBTE7wt+h/AEb2tqQZFqFHURFS/rHzw/m2db&#10;bF66TdTufvqNIHgcZuY3zHjamFLcqXaFZQW9bgSCOLW64EzB8bD8HIJwHlljaZkU/JKD6aT1McZE&#10;2wfv6L73mQgQdgkqyL2vEildmpNB17UVcfAutjbog6wzqWt8BLgpZRxFA2mw4LCQY0WLnNLr/mYU&#10;fK+i6+bcP22L+JTZav21+/uJ50p12s1sBMJT49/hV3utFQx7fXieC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2v9xQAAANwAAAAPAAAAAAAAAAAAAAAAAJgCAABkcnMv&#10;ZG93bnJldi54bWxQSwUGAAAAAAQABAD1AAAAigMAAAAA&#10;" filled="f" strokecolor="#f79646" strokeweight="3pt"/>
                      <v:group id="Group 1124" o:spid="_x0000_s1396" style="position:absolute;left:38779;top:68932;width:2839;height:2489;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1WcMAAADdAAAADwAAAGRycy9kb3ducmV2LnhtbERP32vCMBB+H+x/CDfw&#10;ZWhaGUOrUdyksNfphj4ezdkUm0tNoq3//TIY7O0+vp+3XA+2FTfyoXGsIJ9kIIgrpxuuFXzty/EM&#10;RIjIGlvHpOBOAdarx4clFtr1/Em3XaxFCuFQoAITY1dIGSpDFsPEdcSJOzlvMSboa6k99inctnKa&#10;Za/SYsOpwWBH74aq8+5qFfDle1Ze2sNzeax8vnnr52Z7jEqNnobNAkSkIf6L/9wfOs3Ppy/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IrVZwwAAAN0AAAAP&#10;AAAAAAAAAAAAAAAAAKoCAABkcnMvZG93bnJldi54bWxQSwUGAAAAAAQABAD6AAAAmgMAAAAA&#10;">
                        <v:shape id="Isosceles Triangle 1125" o:spid="_x0000_s1397"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nsIA&#10;AADdAAAADwAAAGRycy9kb3ducmV2LnhtbERPTWvCQBC9F/oflil4qxsFpU1dJSiKV1NpexyyYzaa&#10;nY3Z1cR/7wpCb/N4nzNb9LYWV2p95VjBaJiAIC6crrhUsP9ev3+A8AFZY+2YFNzIw2L++jLDVLuO&#10;d3TNQyliCPsUFZgQmlRKXxiy6IeuIY7cwbUWQ4RtKXWLXQy3tRwnyVRarDg2GGxoaag45Rer4POn&#10;u/ytMnP+rSerI/rNqczyvVKDtz77AhGoD//ip3ur4/zReAK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ae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14:paraId="29BE52E4"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B43DAC">
                                  <w:rPr>
                                    <w:rFonts w:asciiTheme="minorHAnsi" w:eastAsia="Calibri" w:hAnsiTheme="minorHAnsi" w:cs="Arial"/>
                                    <w:b/>
                                    <w:bCs/>
                                    <w:color w:val="FFFFFF" w:themeColor="background1"/>
                                    <w:sz w:val="16"/>
                                    <w:szCs w:val="16"/>
                                  </w:rPr>
                                  <w:t> </w:t>
                                </w:r>
                              </w:p>
                            </w:txbxContent>
                          </v:textbox>
                        </v:shape>
                        <v:shape id="Text Box 4" o:spid="_x0000_s1398" type="#_x0000_t202" style="position:absolute;left:67853;top:81632;width:170507;height:164843;rotation:-56394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c8MA&#10;AADdAAAADwAAAGRycy9kb3ducmV2LnhtbERPS4vCMBC+C/6HMMLeNNUFla5RRBB0pQcfh93b0My2&#10;1WZSkqj1328Ewdt8fM+ZLVpTixs5X1lWMBwkIIhzqysuFJyO6/4UhA/IGmvLpOBBHhbzbmeGqbZ3&#10;3tPtEAoRQ9inqKAMoUml9HlJBv3ANsSR+7POYIjQFVI7vMdwU8tRkoylwYpjQ4kNrUrKL4erUVCc&#10;1j9bnfmz+zw/ssl3tmP/u1Pqo9cuv0AEasNb/HJvdJw/HI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Pc8MAAADdAAAADwAAAAAAAAAAAAAAAACYAgAAZHJzL2Rv&#10;d25yZXYueG1sUEsFBgAAAAAEAAQA9QAAAIgDAAAAAA==&#10;" filled="f" stroked="f" strokeweight=".5pt">
                          <v:textbox inset="0,0,0,0">
                            <w:txbxContent>
                              <w:p w14:paraId="6770257B"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Pr>
                                    <w:rFonts w:asciiTheme="minorHAnsi" w:eastAsia="Calibri" w:hAnsiTheme="minorHAnsi" w:cs="Arial"/>
                                    <w:b/>
                                    <w:bCs/>
                                    <w:color w:val="FFFFFF" w:themeColor="background1"/>
                                    <w:sz w:val="16"/>
                                    <w:szCs w:val="16"/>
                                  </w:rPr>
                                  <w:t>7</w:t>
                                </w:r>
                              </w:p>
                            </w:txbxContent>
                          </v:textbox>
                        </v:shape>
                      </v:group>
                      <v:rect id="Rectangle 1129" o:spid="_x0000_s1399" style="position:absolute;left:2962;top:21532;width:2549;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8hsQA&#10;AADdAAAADwAAAGRycy9kb3ducmV2LnhtbERPTWvCQBC9C/0PyxS86cZApaauUpWi4kXT4nmanSbB&#10;7GzMrhr99a5Q8DaP9znjaWsqcabGlZYVDPoRCOLM6pJzBT/fX713EM4ja6wsk4IrOZhOXjpjTLS9&#10;8I7Oqc9FCGGXoILC+zqR0mUFGXR9WxMH7s82Bn2ATS51g5cQbioZR9FQGiw5NBRY07yg7JCejILt&#10;Mjqsf9/2mzLe57ZeLXa3YzxTqvvafn6A8NT6p/jfvdJh/iAeweObcIK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vIbEAAAA3QAAAA8AAAAAAAAAAAAAAAAAmAIAAGRycy9k&#10;b3ducmV2LnhtbFBLBQYAAAAABAAEAPUAAACJAwAAAAA=&#10;" filled="f" strokecolor="#f79646" strokeweight="3pt">
                        <v:textbox>
                          <w:txbxContent>
                            <w:p w14:paraId="38DC6C39" w14:textId="77777777" w:rsidR="00CC308A" w:rsidRPr="00B43DAC" w:rsidRDefault="00CC308A" w:rsidP="000516EA">
                              <w:pPr>
                                <w:pStyle w:val="NormalWeb"/>
                                <w:spacing w:before="120" w:beforeAutospacing="0" w:after="120" w:afterAutospacing="0"/>
                                <w:rPr>
                                  <w:rFonts w:asciiTheme="minorHAnsi" w:hAnsiTheme="minorHAnsi"/>
                                  <w:color w:val="FFFFFF" w:themeColor="background1"/>
                                  <w:sz w:val="16"/>
                                  <w:szCs w:val="16"/>
                                </w:rPr>
                              </w:pPr>
                              <w:r w:rsidRPr="00B43DAC">
                                <w:rPr>
                                  <w:rFonts w:asciiTheme="minorHAnsi" w:eastAsia="Times New Roman" w:hAnsiTheme="minorHAnsi"/>
                                  <w:color w:val="FFFFFF" w:themeColor="background1"/>
                                  <w:sz w:val="16"/>
                                  <w:szCs w:val="16"/>
                                </w:rPr>
                                <w:t> </w:t>
                              </w:r>
                            </w:p>
                          </w:txbxContent>
                        </v:textbox>
                      </v:rect>
                      <v:group id="Group 1147" o:spid="_x0000_s1400" style="position:absolute;left:20823;top:50769;width:2833;height:2490;rotation:90"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OjsQAAADdAAAADwAAAGRycy9kb3ducmV2LnhtbERPS2sCMRC+F/ofwhR6&#10;KZrdUqquRlHLQq/1gR6HzXSzdDNZk9Td/vumUPA2H99zFqvBtuJKPjSOFeTjDARx5XTDtYLDvhxN&#10;QYSIrLF1TAp+KMBqeX+3wEK7nj/ouou1SCEcClRgYuwKKUNlyGIYu444cZ/OW4wJ+lpqj30Kt618&#10;zrJXabHh1GCwo62h6mv3bRXw5TgtL+3pqTxXPl9v+pl5O0elHh+G9RxEpCHexP/ud53m5y8T+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S/OjsQAAADdAAAA&#10;DwAAAAAAAAAAAAAAAACqAgAAZHJzL2Rvd25yZXYueG1sUEsFBgAAAAAEAAQA+gAAAJsDAAAAAA==&#10;">
                        <v:shape id="Isosceles Triangle 1148" o:spid="_x0000_s1401"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1ccA&#10;AADdAAAADwAAAGRycy9kb3ducmV2LnhtbESPS2/CQAyE75X4Dysj9VY20PJQYEFpJdSi9sBLnK2s&#10;SSKy3ii7QPj39aFSb7ZmPPN5sepcrW7UhsqzgeEgAUWce1txYeB4WL/MQIWIbLH2TAYeFGC17D0t&#10;MLX+zju67WOhJIRDigbKGJtU65CX5DAMfEMs2tm3DqOsbaFti3cJd7UeJclEO6xYGkps6KOk/LK/&#10;OgPT701yeM+z8No8xvFzt81+TpQZ89zvsjmoSF38N/9df1nBH74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xdXHAAAA3QAAAA8AAAAAAAAAAAAAAAAAmAIAAGRy&#10;cy9kb3ducmV2LnhtbFBLBQYAAAAABAAEAPUAAACMAwAAAAA=&#10;" fillcolor="#254163 [1636]" stroked="f">
                          <v:fill color2="#4477b6 [3012]" rotate="t" angle="180" colors="0 #2c5d98;52429f #3c7bc7;1 #3a7ccb" focus="100%" type="gradient">
                            <o:fill v:ext="view" type="gradientUnscaled"/>
                          </v:fill>
                          <v:shadow on="t" color="black" opacity="22937f" origin=",.5" offset="0,.63889mm"/>
                          <v:textbox>
                            <w:txbxContent>
                              <w:p w14:paraId="103632F2"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rPr>
                                </w:pPr>
                                <w:r w:rsidRPr="00B43DAC">
                                  <w:rPr>
                                    <w:rFonts w:asciiTheme="minorHAnsi" w:eastAsia="Calibri" w:hAnsiTheme="minorHAnsi" w:cs="Arial"/>
                                    <w:b/>
                                    <w:bCs/>
                                    <w:color w:val="FFFFFF" w:themeColor="background1"/>
                                    <w:sz w:val="16"/>
                                    <w:szCs w:val="16"/>
                                  </w:rPr>
                                  <w:t> </w:t>
                                </w:r>
                              </w:p>
                            </w:txbxContent>
                          </v:textbox>
                        </v:shape>
                        <v:shape id="Text Box 824" o:spid="_x0000_s1402" type="#_x0000_t202" style="position:absolute;left:67933;top:24036;width:169663;height:164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Z3sMA&#10;AADdAAAADwAAAGRycy9kb3ducmV2LnhtbERPS2sCMRC+C/0PYQreNKtIqVuzUpSqx2oV9DZsZh/s&#10;ZrIkqa799Y1Q6G0+vucslr1pxZWcry0rmIwTEMS51TWXCo5fH6NXED4ga2wtk4I7eVhmT4MFptre&#10;eE/XQyhFDGGfooIqhC6V0ucVGfRj2xFHrrDOYIjQlVI7vMVw08ppkrxIgzXHhgo7WlWUN4dvo+Cz&#10;cevzaradF5sffer6hrm+bJUaPvfvbyAC9eFf/Ofe6Th/MpvD4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Z3sMAAADdAAAADwAAAAAAAAAAAAAAAACYAgAAZHJzL2Rv&#10;d25yZXYueG1sUEsFBgAAAAAEAAQA9QAAAIgDAAAAAA==&#10;" filled="f" stroked="f" strokeweight=".5pt">
                          <v:textbox inset="0,0,0,0">
                            <w:txbxContent>
                              <w:p w14:paraId="4B6B91FC"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rPr>
                                </w:pPr>
                                <w:r>
                                  <w:rPr>
                                    <w:rFonts w:asciiTheme="minorHAnsi" w:eastAsia="Times New Roman" w:hAnsiTheme="minorHAnsi"/>
                                    <w:color w:val="FFFFFF" w:themeColor="background1"/>
                                    <w:sz w:val="16"/>
                                    <w:szCs w:val="16"/>
                                  </w:rPr>
                                  <w:t>6</w:t>
                                </w:r>
                              </w:p>
                              <w:p w14:paraId="78CC424A" w14:textId="77777777" w:rsidR="00CC308A" w:rsidRPr="00B43DAC" w:rsidRDefault="00CC308A" w:rsidP="000516EA">
                                <w:pPr>
                                  <w:pStyle w:val="NormalWeb"/>
                                  <w:spacing w:before="0" w:beforeAutospacing="0" w:after="0" w:afterAutospacing="0"/>
                                  <w:jc w:val="center"/>
                                  <w:rPr>
                                    <w:rFonts w:asciiTheme="minorHAnsi" w:hAnsiTheme="minorHAnsi"/>
                                    <w:color w:val="FFFFFF" w:themeColor="background1"/>
                                  </w:rPr>
                                </w:pPr>
                                <w:r w:rsidRPr="00B43DAC">
                                  <w:rPr>
                                    <w:rFonts w:asciiTheme="minorHAnsi" w:eastAsia="Calibri" w:hAnsiTheme="minorHAnsi" w:cs="Arial"/>
                                    <w:b/>
                                    <w:bCs/>
                                    <w:color w:val="FFFFFF" w:themeColor="background1"/>
                                    <w:sz w:val="16"/>
                                    <w:szCs w:val="16"/>
                                  </w:rPr>
                                  <w:t> </w:t>
                                </w:r>
                              </w:p>
                            </w:txbxContent>
                          </v:textbox>
                        </v:shape>
                      </v:group>
                      <v:group id="Group 835" o:spid="_x0000_s1403" style="position:absolute;left:15606;top:47331;width:2591;height:2858" coordorigin="17018,95" coordsize="259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Isosceles Triangle 836" o:spid="_x0000_s1404" type="#_x0000_t5" style="position:absolute;left:16847;top:266;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8FMQA&#10;AADcAAAADwAAAGRycy9kb3ducmV2LnhtbESPT4vCMBDF7wt+hzCCtzW1ipZqFFlYWGEv/kHwNjZj&#10;W2wmJclq/fYbQfD4ePN+b95i1ZlG3Mj52rKC0TABQVxYXXOp4LD//sxA+ICssbFMCh7kYbXsfSww&#10;1/bOW7rtQikihH2OCqoQ2lxKX1Rk0A9tSxy9i3UGQ5SulNrhPcJNI9MkmUqDNceGClv6qqi47v5M&#10;fONgtsfTrzdZMjmPm/S4cbN0o9Sg363nIAJ14X38Sv9oBdl4Cs8xkQB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PBT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6A4E5F8F" w14:textId="77777777" w:rsidR="00CC308A" w:rsidRPr="00B43DAC" w:rsidRDefault="00CC308A" w:rsidP="000516EA">
                                <w:pPr>
                                  <w:pStyle w:val="NormalWeb"/>
                                  <w:spacing w:before="120" w:beforeAutospacing="0" w:after="120" w:afterAutospacing="0"/>
                                  <w:rPr>
                                    <w:rFonts w:asciiTheme="minorHAnsi" w:hAnsiTheme="minorHAnsi" w:cs="Arial"/>
                                    <w:color w:val="FFFFFF" w:themeColor="background1"/>
                                    <w:sz w:val="16"/>
                                    <w:szCs w:val="16"/>
                                  </w:rPr>
                                </w:pPr>
                                <w:r w:rsidRPr="00B43DAC">
                                  <w:rPr>
                                    <w:rFonts w:asciiTheme="minorHAnsi" w:eastAsia="Times New Roman" w:hAnsiTheme="minorHAnsi" w:cs="Arial"/>
                                    <w:color w:val="FFFFFF" w:themeColor="background1"/>
                                    <w:sz w:val="16"/>
                                    <w:szCs w:val="16"/>
                                  </w:rPr>
                                  <w:t> </w:t>
                                </w:r>
                              </w:p>
                            </w:txbxContent>
                          </v:textbox>
                        </v:shape>
                        <v:shape id="Text Box 3" o:spid="_x0000_s1405" type="#_x0000_t202" style="position:absolute;left:17903;top:799;width:171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JTMcA&#10;AADcAAAADwAAAGRycy9kb3ducmV2LnhtbESPQUvDQBSE74X+h+UVvLWbKmiJ3ZZSFTyorW0FvT2z&#10;zySYfRt2X9P4712h4HGYmW+Y+bJ3jeooxNqzgekkA0VceFtzaeCwfxjPQEVBtth4JgM/FGG5GA7m&#10;mFt/4lfqdlKqBOGYo4FKpM21jkVFDuPEt8TJ+/LBoSQZSm0DnhLcNfoyy661w5rTQoUtrSsqvndH&#10;Z6B5j+HpM5OP7q58lu1GH9/upy/GXIz61S0ooV7+w+f2ozUwu7qB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byUzHAAAA3AAAAA8AAAAAAAAAAAAAAAAAmAIAAGRy&#10;cy9kb3ducmV2LnhtbFBLBQYAAAAABAAEAPUAAACMAwAAAAA=&#10;" filled="f" stroked="f" strokeweight=".5pt">
                          <v:textbox inset="0,0,0,0">
                            <w:txbxContent>
                              <w:p w14:paraId="479CD674" w14:textId="77777777" w:rsidR="00CC308A" w:rsidRPr="00B43DAC" w:rsidRDefault="00CC308A" w:rsidP="000516EA">
                                <w:pPr>
                                  <w:pStyle w:val="NormalWeb"/>
                                  <w:spacing w:before="0" w:beforeAutospacing="0" w:after="0" w:afterAutospacing="0"/>
                                  <w:jc w:val="center"/>
                                  <w:rPr>
                                    <w:rFonts w:asciiTheme="minorHAnsi" w:hAnsiTheme="minorHAnsi" w:cs="Arial"/>
                                    <w:b/>
                                    <w:color w:val="FFFFFF" w:themeColor="background1"/>
                                    <w:sz w:val="16"/>
                                    <w:szCs w:val="16"/>
                                  </w:rPr>
                                </w:pPr>
                                <w:r w:rsidRPr="00B43DAC">
                                  <w:rPr>
                                    <w:rFonts w:asciiTheme="minorHAnsi" w:hAnsiTheme="minorHAnsi" w:cs="Arial"/>
                                    <w:b/>
                                    <w:color w:val="FFFFFF" w:themeColor="background1"/>
                                    <w:sz w:val="16"/>
                                    <w:szCs w:val="16"/>
                                  </w:rPr>
                                  <w:t>5</w:t>
                                </w:r>
                              </w:p>
                              <w:p w14:paraId="66DBED2A" w14:textId="77777777" w:rsidR="00CC308A" w:rsidRPr="00B43DAC" w:rsidRDefault="00CC308A" w:rsidP="000516EA">
                                <w:pPr>
                                  <w:pStyle w:val="NormalWeb"/>
                                  <w:spacing w:before="120" w:beforeAutospacing="0" w:after="120" w:afterAutospacing="0"/>
                                  <w:rPr>
                                    <w:rFonts w:asciiTheme="minorHAnsi" w:hAnsiTheme="minorHAnsi" w:cs="Arial"/>
                                    <w:color w:val="FFFFFF" w:themeColor="background1"/>
                                    <w:sz w:val="16"/>
                                    <w:szCs w:val="16"/>
                                  </w:rPr>
                                </w:pPr>
                                <w:r w:rsidRPr="00B43DAC">
                                  <w:rPr>
                                    <w:rFonts w:asciiTheme="minorHAnsi" w:eastAsia="Calibri" w:hAnsiTheme="minorHAnsi" w:cs="Arial"/>
                                    <w:color w:val="FFFFFF" w:themeColor="background1"/>
                                    <w:sz w:val="16"/>
                                    <w:szCs w:val="16"/>
                                  </w:rPr>
                                  <w:t> </w:t>
                                </w:r>
                              </w:p>
                            </w:txbxContent>
                          </v:textbox>
                        </v:shape>
                      </v:group>
                      <v:shape id="Text Box 2" o:spid="_x0000_s1406" type="#_x0000_t202" style="position:absolute;left:29967;top:53561;width:13367;height: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14:paraId="405666A5" w14:textId="77777777" w:rsidR="00CC308A" w:rsidRPr="0031634B" w:rsidRDefault="00CC308A" w:rsidP="0031634B">
                              <w:pPr>
                                <w:pStyle w:val="TriangleNumbers"/>
                                <w:jc w:val="left"/>
                                <w:rPr>
                                  <w:color w:val="auto"/>
                                </w:rPr>
                              </w:pPr>
                              <w:r w:rsidRPr="0031634B">
                                <w:rPr>
                                  <w:color w:val="auto"/>
                                </w:rPr>
                                <w:t xml:space="preserve">Authorized Amount is $0 </w:t>
                              </w:r>
                              <w:r w:rsidRPr="0031634B">
                                <w:rPr>
                                  <w:color w:val="auto"/>
                                </w:rPr>
                                <w:br/>
                                <w:t xml:space="preserve">until budget reconciliation </w:t>
                              </w:r>
                              <w:r w:rsidRPr="0031634B">
                                <w:rPr>
                                  <w:color w:val="auto"/>
                                </w:rPr>
                                <w:br/>
                                <w:t>is complete</w:t>
                              </w:r>
                            </w:p>
                          </w:txbxContent>
                        </v:textbox>
                      </v:shape>
                      <v:shape id="Picture 23" o:spid="_x0000_s1407" type="#_x0000_t75" style="position:absolute;left:486;top:58697;width:45782;height: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FSjEAAAA2wAAAA8AAABkcnMvZG93bnJldi54bWxEj8FqwzAQRO+B/oPYQm+xXAdKcayEEnBJ&#10;IJcmAV/X1sY2tVbGUmK1X18VCj0OM/OGKbbBDOJOk+stK3hOUhDEjdU9twou53L5CsJ5ZI2DZVLw&#10;RQ62m4dFgbm2M3/Q/eRbESHsclTQeT/mUrqmI4MusSNx9K52MuijnFqpJ5wj3AwyS9MXabDnuNDh&#10;SLuOms/TzSgY6vN8nFfvdXk8XKtvvQtVvQ9KPT2GtzUIT8H/h//ae60gW8Hvl/g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qFSjEAAAA2wAAAA8AAAAAAAAAAAAAAAAA&#10;nwIAAGRycy9kb3ducmV2LnhtbFBLBQYAAAAABAAEAPcAAACQAwAAAAA=&#10;" stroked="t" strokecolor="#bfbfbf [2412]">
                        <v:imagedata r:id="rId131" o:title=""/>
                        <v:shadow on="t" color="black" opacity="26214f" origin="-.5,-.5" offset=".74836mm,.74836mm"/>
                        <v:path arrowok="t"/>
                      </v:shape>
                      <v:rect id="Rectangle 633" o:spid="_x0000_s1408" style="position:absolute;left:29652;top:58691;width:8434;height:2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RucYA&#10;AADcAAAADwAAAGRycy9kb3ducmV2LnhtbESPQWvCQBSE7wX/w/KE3uqmEaXEbKRaSi1eaiqen9ln&#10;Esy+TbNbjf31riD0OMzMN0w6700jTtS52rKC51EEgriwuuZSwfb7/ekFhPPIGhvLpOBCDubZ4CHF&#10;RNszb+iU+1IECLsEFVTet4mUrqjIoBvZljh4B9sZ9EF2pdQdngPcNDKOoqk0WHNYqLClZUXFMf81&#10;Cr4+ouPnfrJb1/GutO3qbfP3Ey+Uehz2rzMQnnr/H763V1rBdDyG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KRucYAAADcAAAADwAAAAAAAAAAAAAAAACYAgAAZHJz&#10;L2Rvd25yZXYueG1sUEsFBgAAAAAEAAQA9QAAAIsDAAAAAA==&#10;" filled="f" strokecolor="#f79646" strokeweight="3pt"/>
                      <v:shape id="Connector: Elbow 10" o:spid="_x0000_s1409" type="#_x0000_t35" style="position:absolute;left:23375;top:52013;width:108;height:668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4DMUAAADbAAAADwAAAGRycy9kb3ducmV2LnhtbESPQWvDMAyF74P9B6PBbqvTwsLI6pYy&#10;GB2MFtb2kKOItSRNLAfbbdJ/Xx0Gu0m8p/c+LdeT69WVQmw9G5jPMlDElbct1wZOx8+XN1AxIVvs&#10;PZOBG0VYrx4fllhYP/IPXQ+pVhLCsUADTUpDoXWsGnIYZ34gFu3XB4dJ1lBrG3CUcNfrRZbl2mHL&#10;0tDgQB8NVd3h4gzEbL7Z52F37rrz+Pq9LcttmXtjnp+mzTuoRFP6N/9df1nBF3r5RQb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54DMUAAADbAAAADwAAAAAAAAAA&#10;AAAAAAChAgAAZHJzL2Rvd25yZXYueG1sUEsFBgAAAAAEAAQA+QAAAJMDAAAAAA==&#10;" adj="-458857,12811" strokecolor="#f79646 [3209]" strokeweight="3pt">
                        <v:stroke endarrow="block"/>
                        <v:shadow on="t" color="black" opacity="22937f" origin=",.5" offset="0,.63889mm"/>
                      </v:shape>
                      <w10:anchorlock/>
                    </v:group>
                  </w:pict>
                </mc:Fallback>
              </mc:AlternateContent>
            </w:r>
          </w:p>
        </w:tc>
        <w:tc>
          <w:tcPr>
            <w:tcW w:w="3630" w:type="dxa"/>
            <w:tcBorders>
              <w:top w:val="nil"/>
              <w:left w:val="single" w:sz="4" w:space="0" w:color="DBE5F1" w:themeColor="accent1" w:themeTint="33"/>
              <w:bottom w:val="nil"/>
              <w:right w:val="single" w:sz="36" w:space="0" w:color="4F81BD" w:themeColor="accent1"/>
            </w:tcBorders>
            <w:shd w:val="clear" w:color="auto" w:fill="D3DFEE"/>
          </w:tcPr>
          <w:p w14:paraId="152B3497" w14:textId="77777777" w:rsidR="00D76380" w:rsidRPr="0095295C" w:rsidRDefault="00D76380" w:rsidP="00F01453">
            <w:pPr>
              <w:pStyle w:val="Heading2"/>
              <w:outlineLvl w:val="1"/>
              <w:cnfStyle w:val="000000000000" w:firstRow="0" w:lastRow="0" w:firstColumn="0" w:lastColumn="0" w:oddVBand="0" w:evenVBand="0" w:oddHBand="0" w:evenHBand="0" w:firstRowFirstColumn="0" w:firstRowLastColumn="0" w:lastRowFirstColumn="0" w:lastRowLastColumn="0"/>
            </w:pPr>
            <w:r>
              <w:t>Prerequisites for this Task</w:t>
            </w:r>
          </w:p>
        </w:tc>
      </w:tr>
      <w:tr w:rsidR="00D76380" w:rsidRPr="0077792A" w14:paraId="3F64FE25" w14:textId="77777777" w:rsidTr="00AF4853">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094EBD2C" w14:textId="77777777" w:rsidR="00D76380" w:rsidRPr="002A33A9" w:rsidRDefault="00D76380" w:rsidP="00F01453">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2611D33A" w14:textId="77777777" w:rsidR="00D76380" w:rsidRDefault="00D76380" w:rsidP="00F01453">
            <w:pPr>
              <w:pStyle w:val="List1"/>
              <w:numPr>
                <w:ilvl w:val="0"/>
                <w:numId w:val="0"/>
              </w:numPr>
              <w:ind w:left="25"/>
              <w:cnfStyle w:val="000000100000" w:firstRow="0" w:lastRow="0" w:firstColumn="0" w:lastColumn="0" w:oddVBand="0" w:evenVBand="0" w:oddHBand="1" w:evenHBand="0" w:firstRowFirstColumn="0" w:firstRowLastColumn="0" w:lastRowFirstColumn="0" w:lastRowLastColumn="0"/>
            </w:pPr>
            <w:r>
              <w:t>Open the award SmartForm.</w:t>
            </w:r>
          </w:p>
          <w:p w14:paraId="2CBBE5A0" w14:textId="03DBE5F6" w:rsidR="00D76380" w:rsidRPr="0077792A" w:rsidRDefault="00D76380" w:rsidP="00461B0C">
            <w:pPr>
              <w:pStyle w:val="SmallerSpace"/>
              <w:cnfStyle w:val="000000100000" w:firstRow="0" w:lastRow="0" w:firstColumn="0" w:lastColumn="0" w:oddVBand="0" w:evenVBand="0" w:oddHBand="1" w:evenHBand="0" w:firstRowFirstColumn="0" w:firstRowLastColumn="0" w:lastRowFirstColumn="0" w:lastRowLastColumn="0"/>
            </w:pPr>
          </w:p>
        </w:tc>
      </w:tr>
      <w:tr w:rsidR="00D76380" w14:paraId="7E7BC9F8" w14:textId="77777777" w:rsidTr="00733A8C">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076B52C" w14:textId="77777777" w:rsidR="00D76380" w:rsidRPr="002A33A9" w:rsidRDefault="00D76380" w:rsidP="00F01453">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D3DFEE"/>
          </w:tcPr>
          <w:p w14:paraId="051129C3" w14:textId="77777777" w:rsidR="00D76380" w:rsidRDefault="00D76380" w:rsidP="00F01453">
            <w:pPr>
              <w:pStyle w:val="Heading2"/>
              <w:outlineLvl w:val="1"/>
              <w:cnfStyle w:val="000000000000" w:firstRow="0" w:lastRow="0" w:firstColumn="0" w:lastColumn="0" w:oddVBand="0" w:evenVBand="0" w:oddHBand="0" w:evenHBand="0" w:firstRowFirstColumn="0" w:firstRowLastColumn="0" w:lastRowFirstColumn="0" w:lastRowLastColumn="0"/>
            </w:pPr>
            <w:r>
              <w:t>Add, Update, or Delete Allocations</w:t>
            </w:r>
          </w:p>
        </w:tc>
      </w:tr>
      <w:tr w:rsidR="00D76380" w14:paraId="16B42BA3" w14:textId="77777777" w:rsidTr="00461B0C">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cnfStyle w:val="000000100000" w:firstRow="0" w:lastRow="0" w:firstColumn="0" w:lastColumn="0" w:oddVBand="0" w:evenVBand="0" w:oddHBand="1" w:evenHBand="0" w:firstRowFirstColumn="0" w:firstRowLastColumn="0" w:lastRowFirstColumn="0" w:lastRowLastColumn="0"/>
          <w:trHeight w:val="8127"/>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6E002EC5" w14:textId="77777777" w:rsidR="00D76380" w:rsidRPr="002A33A9" w:rsidRDefault="00D76380" w:rsidP="00F01453">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180F2930" w14:textId="77777777" w:rsidR="00D76380" w:rsidRDefault="00D76380" w:rsidP="00B01F81">
            <w:pPr>
              <w:pStyle w:val="List1"/>
              <w:numPr>
                <w:ilvl w:val="0"/>
                <w:numId w:val="15"/>
              </w:numPr>
              <w:cnfStyle w:val="000000100000" w:firstRow="0" w:lastRow="0" w:firstColumn="0" w:lastColumn="0" w:oddVBand="0" w:evenVBand="0" w:oddHBand="1" w:evenHBand="0" w:firstRowFirstColumn="0" w:firstRowLastColumn="0" w:lastRowFirstColumn="0" w:lastRowLastColumn="0"/>
            </w:pPr>
            <w:r>
              <w:t>On the Funding Award page, ensure the start and end dates are correct as they are used to set default allocation periods.</w:t>
            </w:r>
          </w:p>
          <w:p w14:paraId="0F1C6FCC" w14:textId="77777777" w:rsidR="00D76380" w:rsidRDefault="00D76380" w:rsidP="00B01F81">
            <w:pPr>
              <w:pStyle w:val="List1"/>
              <w:numPr>
                <w:ilvl w:val="0"/>
                <w:numId w:val="15"/>
              </w:numPr>
              <w:cnfStyle w:val="000000100000" w:firstRow="0" w:lastRow="0" w:firstColumn="0" w:lastColumn="0" w:oddVBand="0" w:evenVBand="0" w:oddHBand="1" w:evenHBand="0" w:firstRowFirstColumn="0" w:firstRowLastColumn="0" w:lastRowFirstColumn="0" w:lastRowLastColumn="0"/>
            </w:pPr>
            <w:r>
              <w:t xml:space="preserve">Jump to the </w:t>
            </w:r>
            <w:r w:rsidRPr="00702A48">
              <w:rPr>
                <w:b/>
              </w:rPr>
              <w:t>Award Budgets &amp; Allocations</w:t>
            </w:r>
            <w:r>
              <w:t xml:space="preserve"> page.</w:t>
            </w:r>
          </w:p>
          <w:p w14:paraId="4C8806D0" w14:textId="77777777" w:rsidR="00D76380" w:rsidRDefault="00D76380" w:rsidP="00B01F81">
            <w:pPr>
              <w:pStyle w:val="List1"/>
              <w:numPr>
                <w:ilvl w:val="0"/>
                <w:numId w:val="15"/>
              </w:numPr>
              <w:cnfStyle w:val="000000100000" w:firstRow="0" w:lastRow="0" w:firstColumn="0" w:lastColumn="0" w:oddVBand="0" w:evenVBand="0" w:oddHBand="1" w:evenHBand="0" w:firstRowFirstColumn="0" w:firstRowLastColumn="0" w:lastRowFirstColumn="0" w:lastRowLastColumn="0"/>
            </w:pPr>
            <w:r>
              <w:t xml:space="preserve">To add a new allocation or update a default allocation, click either </w:t>
            </w:r>
            <w:r w:rsidRPr="00AF4853">
              <w:rPr>
                <w:b/>
              </w:rPr>
              <w:t xml:space="preserve">Add </w:t>
            </w:r>
            <w:r>
              <w:t xml:space="preserve">or </w:t>
            </w:r>
            <w:r w:rsidRPr="00AF4853">
              <w:rPr>
                <w:b/>
              </w:rPr>
              <w:t>Update</w:t>
            </w:r>
            <w:r w:rsidRPr="00702A48">
              <w:t>.</w:t>
            </w:r>
          </w:p>
          <w:p w14:paraId="70E3060D" w14:textId="578A51F0" w:rsidR="00D76380" w:rsidRDefault="00D76380" w:rsidP="00B01F81">
            <w:pPr>
              <w:pStyle w:val="List1"/>
              <w:numPr>
                <w:ilvl w:val="0"/>
                <w:numId w:val="15"/>
              </w:numPr>
              <w:cnfStyle w:val="000000100000" w:firstRow="0" w:lastRow="0" w:firstColumn="0" w:lastColumn="0" w:oddVBand="0" w:evenVBand="0" w:oddHBand="1" w:evenHBand="0" w:firstRowFirstColumn="0" w:firstRowLastColumn="0" w:lastRowFirstColumn="0" w:lastRowLastColumn="0"/>
            </w:pPr>
            <w:r>
              <w:t xml:space="preserve">Fill out the Create or Edit Funding Allocations page. If the sponsor has released funds for this period, click </w:t>
            </w:r>
            <w:r w:rsidRPr="00AF4853">
              <w:rPr>
                <w:b/>
              </w:rPr>
              <w:t>Yes</w:t>
            </w:r>
            <w:r>
              <w:t xml:space="preserve"> for </w:t>
            </w:r>
            <w:r w:rsidRPr="00AF4853">
              <w:rPr>
                <w:b/>
              </w:rPr>
              <w:t>Authorized</w:t>
            </w:r>
            <w:r>
              <w:t>.</w:t>
            </w:r>
          </w:p>
          <w:p w14:paraId="66D1F963" w14:textId="77777777" w:rsidR="00D76380" w:rsidRDefault="00D76380" w:rsidP="00AF4853">
            <w:pPr>
              <w:pStyle w:val="List1"/>
              <w:numPr>
                <w:ilvl w:val="0"/>
                <w:numId w:val="0"/>
              </w:numPr>
              <w:ind w:left="360"/>
              <w:cnfStyle w:val="000000100000" w:firstRow="0" w:lastRow="0" w:firstColumn="0" w:lastColumn="0" w:oddVBand="0" w:evenVBand="0" w:oddHBand="1" w:evenHBand="0" w:firstRowFirstColumn="0" w:firstRowLastColumn="0" w:lastRowFirstColumn="0" w:lastRowLastColumn="0"/>
            </w:pPr>
            <w:r>
              <w:t>Do not mark them as authorized until the NOA has been received for that period.</w:t>
            </w:r>
          </w:p>
          <w:p w14:paraId="1B5A22EE" w14:textId="77777777" w:rsidR="00D76380" w:rsidRDefault="00D76380" w:rsidP="00B01F81">
            <w:pPr>
              <w:pStyle w:val="List1"/>
              <w:numPr>
                <w:ilvl w:val="0"/>
                <w:numId w:val="15"/>
              </w:numPr>
              <w:cnfStyle w:val="000000100000" w:firstRow="0" w:lastRow="0" w:firstColumn="0" w:lastColumn="0" w:oddVBand="0" w:evenVBand="0" w:oddHBand="1" w:evenHBand="0" w:firstRowFirstColumn="0" w:firstRowLastColumn="0" w:lastRowFirstColumn="0" w:lastRowLastColumn="0"/>
            </w:pPr>
            <w:r w:rsidRPr="00AF4853">
              <w:t xml:space="preserve">Enter the direct and indirect amounts for this period. </w:t>
            </w:r>
          </w:p>
          <w:p w14:paraId="29F5667E" w14:textId="77777777" w:rsidR="00D76380" w:rsidRDefault="00D76380" w:rsidP="00B01F81">
            <w:pPr>
              <w:pStyle w:val="List1"/>
              <w:numPr>
                <w:ilvl w:val="0"/>
                <w:numId w:val="15"/>
              </w:numPr>
              <w:cnfStyle w:val="000000100000" w:firstRow="0" w:lastRow="0" w:firstColumn="0" w:lastColumn="0" w:oddVBand="0" w:evenVBand="0" w:oddHBand="1" w:evenHBand="0" w:firstRowFirstColumn="0" w:firstRowLastColumn="0" w:lastRowFirstColumn="0" w:lastRowLastColumn="0"/>
            </w:pPr>
            <w:r>
              <w:t xml:space="preserve">Click </w:t>
            </w:r>
            <w:r w:rsidRPr="00AF4853">
              <w:rPr>
                <w:b/>
              </w:rPr>
              <w:t>OK</w:t>
            </w:r>
            <w:r>
              <w:t xml:space="preserve">.  The award allocations are updated. </w:t>
            </w:r>
          </w:p>
          <w:p w14:paraId="3A071ACB" w14:textId="7CBE41F6" w:rsidR="00D76380" w:rsidRDefault="00D76380" w:rsidP="00AF4853">
            <w:pPr>
              <w:ind w:left="360"/>
              <w:cnfStyle w:val="000000100000" w:firstRow="0" w:lastRow="0" w:firstColumn="0" w:lastColumn="0" w:oddVBand="0" w:evenVBand="0" w:oddHBand="1" w:evenHBand="0" w:firstRowFirstColumn="0" w:firstRowLastColumn="0" w:lastRowFirstColumn="0" w:lastRowLastColumn="0"/>
            </w:pPr>
            <w:r>
              <w:t>Repeat steps above to add or update allocation periods.</w:t>
            </w:r>
          </w:p>
          <w:p w14:paraId="74B75F03" w14:textId="77777777" w:rsidR="00D76380" w:rsidRDefault="00D76380" w:rsidP="00B01F81">
            <w:pPr>
              <w:pStyle w:val="List1"/>
              <w:numPr>
                <w:ilvl w:val="0"/>
                <w:numId w:val="13"/>
              </w:numPr>
              <w:cnfStyle w:val="000000100000" w:firstRow="0" w:lastRow="0" w:firstColumn="0" w:lastColumn="0" w:oddVBand="0" w:evenVBand="0" w:oddHBand="1" w:evenHBand="0" w:firstRowFirstColumn="0" w:firstRowLastColumn="0" w:lastRowFirstColumn="0" w:lastRowLastColumn="0"/>
            </w:pPr>
            <w:r>
              <w:t>Delete any allocations you don’t want to keep.</w:t>
            </w:r>
          </w:p>
          <w:p w14:paraId="3D9BA275" w14:textId="3C99D619" w:rsidR="00D76380" w:rsidRDefault="00D76380" w:rsidP="00461B0C">
            <w:pPr>
              <w:pStyle w:val="SmallerSpace"/>
              <w:cnfStyle w:val="000000100000" w:firstRow="0" w:lastRow="0" w:firstColumn="0" w:lastColumn="0" w:oddVBand="0" w:evenVBand="0" w:oddHBand="1" w:evenHBand="0" w:firstRowFirstColumn="0" w:firstRowLastColumn="0" w:lastRowFirstColumn="0" w:lastRowLastColumn="0"/>
            </w:pPr>
          </w:p>
        </w:tc>
      </w:tr>
      <w:tr w:rsidR="00D76380" w:rsidRPr="00A323F1" w14:paraId="13E54C1B" w14:textId="77777777" w:rsidTr="00CC308A">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trHeight w:val="108"/>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18FACA7C" w14:textId="77777777" w:rsidR="00D76380" w:rsidRPr="002A33A9" w:rsidRDefault="00D76380" w:rsidP="00F01453">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D3DFEE"/>
          </w:tcPr>
          <w:p w14:paraId="6836A859" w14:textId="77777777" w:rsidR="00D76380" w:rsidRPr="00A323F1" w:rsidRDefault="00D76380" w:rsidP="00F01453">
            <w:pPr>
              <w:pStyle w:val="Heading2"/>
              <w:outlineLvl w:val="1"/>
              <w:cnfStyle w:val="000000000000" w:firstRow="0" w:lastRow="0" w:firstColumn="0" w:lastColumn="0" w:oddVBand="0" w:evenVBand="0" w:oddHBand="0" w:evenHBand="0" w:firstRowFirstColumn="0" w:firstRowLastColumn="0" w:lastRowFirstColumn="0" w:lastRowLastColumn="0"/>
            </w:pPr>
            <w:r>
              <w:t>Next Step</w:t>
            </w:r>
          </w:p>
        </w:tc>
      </w:tr>
      <w:tr w:rsidR="00D76380" w14:paraId="17190A66" w14:textId="77777777" w:rsidTr="00CC308A">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5EA55F41" w14:textId="77777777" w:rsidR="00D76380" w:rsidRPr="002A33A9" w:rsidRDefault="00D76380" w:rsidP="00F01453">
            <w:pPr>
              <w:spacing w:after="200" w:line="276" w:lineRule="auto"/>
            </w:pPr>
          </w:p>
        </w:tc>
        <w:tc>
          <w:tcPr>
            <w:tcW w:w="3630" w:type="dxa"/>
            <w:tcBorders>
              <w:left w:val="single" w:sz="4" w:space="0" w:color="DBE5F1" w:themeColor="accent1" w:themeTint="33"/>
              <w:bottom w:val="single" w:sz="36" w:space="0" w:color="4F81BD" w:themeColor="accent1"/>
              <w:right w:val="single" w:sz="36" w:space="0" w:color="4F81BD" w:themeColor="accent1"/>
            </w:tcBorders>
            <w:shd w:val="clear" w:color="auto" w:fill="FFFFFF" w:themeFill="background1"/>
          </w:tcPr>
          <w:p w14:paraId="09442A57" w14:textId="0CC66EC8" w:rsidR="00D76380" w:rsidRPr="00A5049E" w:rsidRDefault="00E56107" w:rsidP="00035392">
            <w:pPr>
              <w:pStyle w:val="List1"/>
              <w:numPr>
                <w:ilvl w:val="0"/>
                <w:numId w:val="0"/>
              </w:numPr>
              <w:cnfStyle w:val="000000100000" w:firstRow="0" w:lastRow="0" w:firstColumn="0" w:lastColumn="0" w:oddVBand="0" w:evenVBand="0" w:oddHBand="1" w:evenHBand="0" w:firstRowFirstColumn="0" w:firstRowLastColumn="0" w:lastRowFirstColumn="0" w:lastRowLastColumn="0"/>
            </w:pPr>
            <w:hyperlink w:anchor="_Reconcile_the_Award" w:history="1">
              <w:r w:rsidR="00D76380" w:rsidRPr="00543653">
                <w:rPr>
                  <w:rStyle w:val="Hyperlink"/>
                </w:rPr>
                <w:t>Reconcile the Award Budget</w:t>
              </w:r>
            </w:hyperlink>
          </w:p>
        </w:tc>
      </w:tr>
      <w:tr w:rsidR="000516EA" w:rsidRPr="00DF5A15" w14:paraId="7D44EDA0" w14:textId="77777777" w:rsidTr="00CC308A">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36" w:space="0" w:color="4F81BD" w:themeColor="accent1"/>
              <w:left w:val="single" w:sz="36" w:space="0" w:color="4F81BD" w:themeColor="accent1"/>
              <w:right w:val="single" w:sz="36" w:space="0" w:color="4F81BD" w:themeColor="accent1"/>
            </w:tcBorders>
            <w:shd w:val="clear" w:color="auto" w:fill="4F81BD" w:themeFill="accent1"/>
          </w:tcPr>
          <w:p w14:paraId="31FACADA" w14:textId="77777777" w:rsidR="000516EA" w:rsidRPr="00DF5A15" w:rsidRDefault="000516EA" w:rsidP="009F30FB">
            <w:pPr>
              <w:pStyle w:val="Heading1"/>
              <w:outlineLvl w:val="0"/>
              <w:rPr>
                <w:rFonts w:cs="Arial"/>
              </w:rPr>
            </w:pPr>
            <w:bookmarkStart w:id="45" w:name="_Reconcile_the_Award"/>
            <w:bookmarkStart w:id="46" w:name="_Ref408920685"/>
            <w:bookmarkStart w:id="47" w:name="_Toc467261551"/>
            <w:bookmarkEnd w:id="45"/>
            <w:r>
              <w:rPr>
                <w:rFonts w:cs="Arial"/>
              </w:rPr>
              <w:t xml:space="preserve">Reconcile the </w:t>
            </w:r>
            <w:r w:rsidR="009F30FB">
              <w:rPr>
                <w:rFonts w:cs="Arial"/>
              </w:rPr>
              <w:t xml:space="preserve">Award </w:t>
            </w:r>
            <w:r>
              <w:rPr>
                <w:rFonts w:cs="Arial"/>
              </w:rPr>
              <w:t>Budget</w:t>
            </w:r>
            <w:bookmarkEnd w:id="46"/>
            <w:bookmarkEnd w:id="47"/>
          </w:p>
        </w:tc>
      </w:tr>
      <w:tr w:rsidR="000516EA" w14:paraId="046AFE79" w14:textId="77777777" w:rsidTr="00F01453">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585D0A8F" w14:textId="734BD3FE" w:rsidR="000516EA" w:rsidRDefault="0031634B" w:rsidP="00817A11">
            <w:pPr>
              <w:pStyle w:val="List1"/>
              <w:numPr>
                <w:ilvl w:val="0"/>
                <w:numId w:val="0"/>
              </w:numPr>
            </w:pPr>
            <w:r>
              <w:t xml:space="preserve">During award allocation setup, you entered </w:t>
            </w:r>
            <w:r w:rsidR="000516EA">
              <w:t>and authorize</w:t>
            </w:r>
            <w:r>
              <w:t>d</w:t>
            </w:r>
            <w:r w:rsidR="000516EA">
              <w:t xml:space="preserve"> </w:t>
            </w:r>
            <w:r>
              <w:t>a</w:t>
            </w:r>
            <w:r w:rsidR="000516EA">
              <w:t>ward amounts (</w:t>
            </w:r>
            <w:r>
              <w:t>previous section)</w:t>
            </w:r>
            <w:r w:rsidR="00A51151">
              <w:t>.</w:t>
            </w:r>
            <w:r>
              <w:t xml:space="preserve"> If thos</w:t>
            </w:r>
            <w:r w:rsidR="00F97DAC">
              <w:t>e amounts differ from the f</w:t>
            </w:r>
            <w:r w:rsidR="000516EA">
              <w:t xml:space="preserve">unding </w:t>
            </w:r>
            <w:r w:rsidR="00F97DAC">
              <w:t>proposal</w:t>
            </w:r>
            <w:r w:rsidR="000516EA">
              <w:t xml:space="preserve">’s budget, you must adjust the </w:t>
            </w:r>
            <w:r>
              <w:t>a</w:t>
            </w:r>
            <w:r w:rsidR="000516EA">
              <w:t xml:space="preserve">ward budget accordingly. Like </w:t>
            </w:r>
            <w:r>
              <w:t xml:space="preserve">award </w:t>
            </w:r>
            <w:r w:rsidR="000516EA">
              <w:t xml:space="preserve">allocation setup, budget reconciliation can be done when setting up the </w:t>
            </w:r>
            <w:r>
              <w:t>a</w:t>
            </w:r>
            <w:r w:rsidR="000516EA">
              <w:t>ward or afterward.</w:t>
            </w:r>
            <w:r w:rsidR="00D05862">
              <w:t xml:space="preserve"> </w:t>
            </w:r>
          </w:p>
        </w:tc>
      </w:tr>
      <w:tr w:rsidR="00FD5CC9" w:rsidRPr="0095295C" w14:paraId="2AAE1483" w14:textId="77777777" w:rsidTr="00733A8C">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17B1185D" w14:textId="77777777" w:rsidR="00FD5CC9" w:rsidRPr="00C347A5" w:rsidRDefault="00FD5CC9" w:rsidP="00F01453">
            <w:pPr>
              <w:spacing w:after="200" w:line="276" w:lineRule="auto"/>
              <w:rPr>
                <w:color w:val="E36C0A" w:themeColor="accent6" w:themeShade="BF"/>
              </w:rPr>
            </w:pPr>
            <w:r w:rsidRPr="00C347A5">
              <w:rPr>
                <w:rFonts w:eastAsia="Calibri"/>
                <w:noProof/>
                <w:color w:val="E36C0A" w:themeColor="accent6" w:themeShade="BF"/>
              </w:rPr>
              <mc:AlternateContent>
                <mc:Choice Requires="wpc">
                  <w:drawing>
                    <wp:inline distT="0" distB="0" distL="0" distR="0" wp14:anchorId="7E750662" wp14:editId="79032F6A">
                      <wp:extent cx="4762500" cy="7581901"/>
                      <wp:effectExtent l="0" t="0" r="19050" b="0"/>
                      <wp:docPr id="1120" name="Canvas 11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5" name="Picture 35"/>
                                <pic:cNvPicPr>
                                  <a:picLocks noChangeAspect="1"/>
                                </pic:cNvPicPr>
                              </pic:nvPicPr>
                              <pic:blipFill>
                                <a:blip r:embed="rId132"/>
                                <a:stretch>
                                  <a:fillRect/>
                                </a:stretch>
                              </pic:blipFill>
                              <pic:spPr>
                                <a:xfrm>
                                  <a:off x="95250" y="6408815"/>
                                  <a:ext cx="4572000" cy="1019236"/>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33" name="Picture 33"/>
                                <pic:cNvPicPr>
                                  <a:picLocks noChangeAspect="1"/>
                                </pic:cNvPicPr>
                              </pic:nvPicPr>
                              <pic:blipFill>
                                <a:blip r:embed="rId133"/>
                                <a:stretch>
                                  <a:fillRect/>
                                </a:stretch>
                              </pic:blipFill>
                              <pic:spPr>
                                <a:xfrm>
                                  <a:off x="2181108" y="5620914"/>
                                  <a:ext cx="2158412" cy="675625"/>
                                </a:xfrm>
                                <a:prstGeom prst="rect">
                                  <a:avLst/>
                                </a:prstGeom>
                              </pic:spPr>
                            </pic:pic>
                            <pic:pic xmlns:pic="http://schemas.openxmlformats.org/drawingml/2006/picture">
                              <pic:nvPicPr>
                                <pic:cNvPr id="1394" name="Picture 1394"/>
                                <pic:cNvPicPr>
                                  <a:picLocks noChangeAspect="1"/>
                                </pic:cNvPicPr>
                              </pic:nvPicPr>
                              <pic:blipFill>
                                <a:blip r:embed="rId134"/>
                                <a:stretch>
                                  <a:fillRect/>
                                </a:stretch>
                              </pic:blipFill>
                              <pic:spPr>
                                <a:xfrm>
                                  <a:off x="60342" y="1362154"/>
                                  <a:ext cx="4572000" cy="1370244"/>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1" name="Picture 11"/>
                                <pic:cNvPicPr>
                                  <a:picLocks noChangeAspect="1"/>
                                </pic:cNvPicPr>
                              </pic:nvPicPr>
                              <pic:blipFill>
                                <a:blip r:embed="rId135"/>
                                <a:stretch>
                                  <a:fillRect/>
                                </a:stretch>
                              </pic:blipFill>
                              <pic:spPr>
                                <a:xfrm>
                                  <a:off x="85064" y="3146207"/>
                                  <a:ext cx="4572000" cy="769696"/>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78" name="Picture 1378"/>
                                <pic:cNvPicPr>
                                  <a:picLocks noChangeAspect="1"/>
                                </pic:cNvPicPr>
                              </pic:nvPicPr>
                              <pic:blipFill>
                                <a:blip r:embed="rId136"/>
                                <a:stretch>
                                  <a:fillRect/>
                                </a:stretch>
                              </pic:blipFill>
                              <pic:spPr>
                                <a:xfrm>
                                  <a:off x="1521593" y="68677"/>
                                  <a:ext cx="1808107" cy="1116520"/>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201" name="Group 1201"/>
                              <wpg:cNvGrpSpPr/>
                              <wpg:grpSpPr>
                                <a:xfrm flipH="1">
                                  <a:off x="1713922" y="859849"/>
                                  <a:ext cx="252730" cy="279400"/>
                                  <a:chOff x="0" y="0"/>
                                  <a:chExt cx="251945" cy="286249"/>
                                </a:xfrm>
                                <a:effectLst>
                                  <a:outerShdw blurRad="50800" dist="38100" dir="2700000" algn="tl" rotWithShape="0">
                                    <a:prstClr val="black">
                                      <a:alpha val="40000"/>
                                    </a:prstClr>
                                  </a:outerShdw>
                                </a:effectLst>
                              </wpg:grpSpPr>
                              <wps:wsp>
                                <wps:cNvPr id="1202" name="Isosceles Triangle 1202"/>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2EF8584"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Times New Roman" w:hAnsiTheme="minorHAnsi" w:cs="Arial"/>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3" name="Text Box 3"/>
                                <wps:cNvSpPr txBox="1"/>
                                <wps:spPr>
                                  <a:xfrm>
                                    <a:off x="80353" y="5006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5076C" w14:textId="77777777" w:rsidR="00CC308A" w:rsidRPr="001630B2" w:rsidRDefault="00CC308A" w:rsidP="00797BCF">
                                      <w:pPr>
                                        <w:pStyle w:val="TriangleNumbers"/>
                                      </w:pPr>
                                      <w:r w:rsidRPr="001630B2">
                                        <w:t>1</w:t>
                                      </w:r>
                                    </w:p>
                                    <w:p w14:paraId="392A8204"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Calibri" w:hAnsiTheme="minorHAnsi" w:cs="Arial"/>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211" name="Rectangle 1211"/>
                              <wps:cNvSpPr/>
                              <wps:spPr>
                                <a:xfrm>
                                  <a:off x="1424765" y="3233242"/>
                                  <a:ext cx="457200" cy="172747"/>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82725"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Times New Roman" w:hAnsiTheme="minorHAnsi"/>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234" name="Group 1234"/>
                              <wpg:cNvGrpSpPr/>
                              <wpg:grpSpPr>
                                <a:xfrm>
                                  <a:off x="650519" y="2732398"/>
                                  <a:ext cx="283210" cy="248285"/>
                                  <a:chOff x="0" y="0"/>
                                  <a:chExt cx="284480" cy="250237"/>
                                </a:xfrm>
                              </wpg:grpSpPr>
                              <wps:wsp>
                                <wps:cNvPr id="1235" name="Isosceles Triangle 1235"/>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4201749"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1630B2">
                                        <w:rPr>
                                          <w:rFonts w:asciiTheme="minorHAnsi" w:eastAsia="Calibri" w:hAnsiTheme="minorHAnsi" w:cs="Arial"/>
                                          <w:b/>
                                          <w:bCs/>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6" name="Text Box 4"/>
                                <wps:cNvSpPr txBox="1"/>
                                <wps:spPr>
                                  <a:xfrm>
                                    <a:off x="68112" y="81383"/>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108E1"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1630B2">
                                        <w:rPr>
                                          <w:rFonts w:asciiTheme="minorHAnsi" w:eastAsia="Calibri" w:hAnsiTheme="minorHAnsi" w:cs="Arial"/>
                                          <w:b/>
                                          <w:bCs/>
                                          <w:color w:val="FFFFFF" w:themeColor="background1"/>
                                          <w:sz w:val="16"/>
                                          <w:szCs w:val="16"/>
                                        </w:rP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41" name="Group 1241"/>
                              <wpg:cNvGrpSpPr/>
                              <wpg:grpSpPr>
                                <a:xfrm rot="16200000">
                                  <a:off x="1102582" y="3194663"/>
                                  <a:ext cx="283210" cy="248920"/>
                                  <a:chOff x="0" y="0"/>
                                  <a:chExt cx="283845" cy="249555"/>
                                </a:xfrm>
                              </wpg:grpSpPr>
                              <wps:wsp>
                                <wps:cNvPr id="1242" name="Isosceles Triangle 1242"/>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6E89719"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rPr>
                                      </w:pPr>
                                      <w:r w:rsidRPr="001630B2">
                                        <w:rPr>
                                          <w:rFonts w:asciiTheme="minorHAnsi" w:eastAsia="Calibri" w:hAnsiTheme="minorHAnsi" w:cs="Arial"/>
                                          <w:b/>
                                          <w:bCs/>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3" name="Text Box 824"/>
                                <wps:cNvSpPr txBox="1"/>
                                <wps:spPr>
                                  <a:xfrm rot="5400000">
                                    <a:off x="59965" y="16066"/>
                                    <a:ext cx="169663"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94526" w14:textId="77777777" w:rsidR="00CC308A" w:rsidRPr="001630B2" w:rsidRDefault="00CC308A" w:rsidP="00213559">
                                      <w:pPr>
                                        <w:pStyle w:val="TriangleNumbers"/>
                                      </w:pPr>
                                      <w:r w:rsidRPr="001630B2">
                                        <w:t>3</w:t>
                                      </w:r>
                                    </w:p>
                                    <w:p w14:paraId="5CFEA5A2"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rPr>
                                      </w:pPr>
                                      <w:r w:rsidRPr="001630B2">
                                        <w:rPr>
                                          <w:rFonts w:asciiTheme="minorHAnsi" w:eastAsia="Calibri" w:hAnsiTheme="minorHAnsi" w:cs="Arial"/>
                                          <w:b/>
                                          <w:bCs/>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251" name="Rectangle 1251"/>
                              <wps:cNvSpPr/>
                              <wps:spPr>
                                <a:xfrm>
                                  <a:off x="2878620" y="6408815"/>
                                  <a:ext cx="836130" cy="1013728"/>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FFE4F"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Times New Roman" w:hAnsiTheme="minorHAnsi"/>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2" name="Rectangle 1252"/>
                              <wps:cNvSpPr/>
                              <wps:spPr>
                                <a:xfrm>
                                  <a:off x="3619500" y="6152390"/>
                                  <a:ext cx="720020" cy="144149"/>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D88AE"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Times New Roman" w:hAnsiTheme="minorHAnsi"/>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255" name="Group 1255"/>
                              <wpg:cNvGrpSpPr/>
                              <wpg:grpSpPr>
                                <a:xfrm flipH="1">
                                  <a:off x="2841643" y="7200413"/>
                                  <a:ext cx="259619" cy="278765"/>
                                  <a:chOff x="0" y="0"/>
                                  <a:chExt cx="259465" cy="286249"/>
                                </a:xfrm>
                                <a:effectLst>
                                  <a:outerShdw blurRad="50800" dist="38100" dir="2700000" algn="tl" rotWithShape="0">
                                    <a:prstClr val="black">
                                      <a:alpha val="40000"/>
                                    </a:prstClr>
                                  </a:outerShdw>
                                </a:effectLst>
                              </wpg:grpSpPr>
                              <wps:wsp>
                                <wps:cNvPr id="1256" name="Isosceles Triangle 1256"/>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F6C56D7"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Times New Roman" w:hAnsiTheme="minorHAnsi" w:cs="Arial"/>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7" name="Text Box 3"/>
                                <wps:cNvSpPr txBox="1"/>
                                <wps:spPr>
                                  <a:xfrm>
                                    <a:off x="88316" y="5815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1F208" w14:textId="77777777" w:rsidR="00CC308A" w:rsidRPr="001630B2" w:rsidRDefault="00CC308A" w:rsidP="002E4AAF">
                                      <w:pPr>
                                        <w:pStyle w:val="TriangleNumbers"/>
                                      </w:pPr>
                                      <w:r>
                                        <w:t>5</w:t>
                                      </w:r>
                                    </w:p>
                                    <w:p w14:paraId="103EC9DE"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Calibri" w:hAnsiTheme="minorHAnsi" w:cs="Arial"/>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24" name="Group 1224"/>
                              <wpg:cNvGrpSpPr/>
                              <wpg:grpSpPr>
                                <a:xfrm flipH="1">
                                  <a:off x="134327" y="4527030"/>
                                  <a:ext cx="252730" cy="279400"/>
                                  <a:chOff x="0" y="0"/>
                                  <a:chExt cx="251945" cy="286249"/>
                                </a:xfrm>
                                <a:effectLst>
                                  <a:outerShdw blurRad="50800" dist="38100" dir="2700000" algn="tl" rotWithShape="0">
                                    <a:prstClr val="black">
                                      <a:alpha val="40000"/>
                                    </a:prstClr>
                                  </a:outerShdw>
                                </a:effectLst>
                              </wpg:grpSpPr>
                              <wps:wsp>
                                <wps:cNvPr id="1225" name="Isosceles Triangle 1225"/>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02E8754"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Times New Roman" w:hAnsiTheme="minorHAnsi" w:cs="Arial"/>
                                          <w:color w:val="FFFFFF" w:themeColor="background1"/>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6" name="Text Box 3"/>
                                <wps:cNvSpPr txBox="1"/>
                                <wps:spPr>
                                  <a:xfrm>
                                    <a:off x="80351" y="58211"/>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AAB9A"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1630B2">
                                        <w:rPr>
                                          <w:rFonts w:asciiTheme="minorHAnsi" w:eastAsia="Calibri" w:hAnsiTheme="minorHAnsi" w:cs="Arial"/>
                                          <w:b/>
                                          <w:bCs/>
                                          <w:color w:val="FFFFFF" w:themeColor="background1"/>
                                          <w:sz w:val="16"/>
                                          <w:szCs w:val="16"/>
                                        </w:rPr>
                                        <w:t>4</w:t>
                                      </w:r>
                                    </w:p>
                                    <w:p w14:paraId="72661ADE"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Calibri" w:hAnsiTheme="minorHAnsi" w:cs="Arial"/>
                                          <w:color w:val="FFFFFF" w:themeColor="background1"/>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50" name="Connector: Elbow 50"/>
                              <wps:cNvCnPr>
                                <a:stCxn id="1251" idx="3"/>
                                <a:endCxn id="1252" idx="3"/>
                              </wps:cNvCnPr>
                              <wps:spPr>
                                <a:xfrm flipV="1">
                                  <a:off x="3714750" y="6224465"/>
                                  <a:ext cx="624770" cy="691214"/>
                                </a:xfrm>
                                <a:prstGeom prst="bentConnector3">
                                  <a:avLst>
                                    <a:gd name="adj1" fmla="val 136589"/>
                                  </a:avLst>
                                </a:prstGeom>
                                <a:ln>
                                  <a:tailEnd type="triangle"/>
                                </a:ln>
                              </wps:spPr>
                              <wps:style>
                                <a:lnRef idx="3">
                                  <a:schemeClr val="accent6"/>
                                </a:lnRef>
                                <a:fillRef idx="0">
                                  <a:schemeClr val="accent6"/>
                                </a:fillRef>
                                <a:effectRef idx="2">
                                  <a:schemeClr val="accent6"/>
                                </a:effectRef>
                                <a:fontRef idx="minor">
                                  <a:schemeClr val="tx1"/>
                                </a:fontRef>
                              </wps:style>
                              <wps:bodyPr/>
                            </wps:wsp>
                            <wpg:wgp>
                              <wpg:cNvPr id="656" name="Group 656"/>
                              <wpg:cNvGrpSpPr/>
                              <wpg:grpSpPr>
                                <a:xfrm flipH="1">
                                  <a:off x="3145883" y="6627389"/>
                                  <a:ext cx="259080" cy="278765"/>
                                  <a:chOff x="0" y="0"/>
                                  <a:chExt cx="259465" cy="286249"/>
                                </a:xfrm>
                                <a:effectLst>
                                  <a:outerShdw blurRad="50800" dist="38100" dir="2700000" algn="tl" rotWithShape="0">
                                    <a:prstClr val="black">
                                      <a:alpha val="40000"/>
                                    </a:prstClr>
                                  </a:outerShdw>
                                </a:effectLst>
                              </wpg:grpSpPr>
                              <wps:wsp>
                                <wps:cNvPr id="657" name="Isosceles Triangle 657"/>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211BF48" w14:textId="77777777" w:rsidR="00CC308A" w:rsidRDefault="00CC308A" w:rsidP="001F494D">
                                      <w:pPr>
                                        <w:pStyle w:val="NormalWeb"/>
                                        <w:spacing w:before="120" w:beforeAutospacing="0" w:after="120" w:afterAutospacing="0"/>
                                      </w:pPr>
                                      <w:r>
                                        <w:rPr>
                                          <w:rFonts w:eastAsia="Times New Roman" w:cs="Arial"/>
                                          <w:color w:val="FFFFFF"/>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Text Box 3"/>
                                <wps:cNvSpPr txBox="1"/>
                                <wps:spPr>
                                  <a:xfrm>
                                    <a:off x="88316" y="5815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49B1A" w14:textId="77777777" w:rsidR="00CC308A" w:rsidRDefault="00CC308A" w:rsidP="001F494D">
                                      <w:pPr>
                                        <w:pStyle w:val="TriangleNumbers"/>
                                        <w:rPr>
                                          <w:sz w:val="24"/>
                                          <w:szCs w:val="24"/>
                                        </w:rPr>
                                      </w:pPr>
                                      <w:r>
                                        <w:t>6</w:t>
                                      </w:r>
                                    </w:p>
                                    <w:p w14:paraId="228EE9A6" w14:textId="77777777" w:rsidR="00CC308A" w:rsidRDefault="00CC308A" w:rsidP="001F494D">
                                      <w:pPr>
                                        <w:pStyle w:val="NormalWeb"/>
                                        <w:spacing w:before="120" w:beforeAutospacing="0" w:after="120" w:afterAutospacing="0"/>
                                      </w:pPr>
                                      <w:r>
                                        <w:rPr>
                                          <w:rFonts w:eastAsia="Calibri" w:cs="Arial"/>
                                          <w:color w:val="FFFFFF"/>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27" name="Picture 27"/>
                                <pic:cNvPicPr>
                                  <a:picLocks noChangeAspect="1"/>
                                </pic:cNvPicPr>
                              </pic:nvPicPr>
                              <pic:blipFill>
                                <a:blip r:embed="rId137"/>
                                <a:stretch>
                                  <a:fillRect/>
                                </a:stretch>
                              </pic:blipFill>
                              <pic:spPr>
                                <a:xfrm>
                                  <a:off x="411698" y="3678104"/>
                                  <a:ext cx="1981267" cy="1840186"/>
                                </a:xfrm>
                                <a:prstGeom prst="rect">
                                  <a:avLst/>
                                </a:prstGeom>
                                <a:ln>
                                  <a:solidFill>
                                    <a:schemeClr val="bg1">
                                      <a:lumMod val="75000"/>
                                    </a:schemeClr>
                                  </a:solidFill>
                                </a:ln>
                                <a:effectLst>
                                  <a:outerShdw blurRad="50800" dist="38100" dir="2700000" algn="tl" rotWithShape="0">
                                    <a:prstClr val="black">
                                      <a:alpha val="40000"/>
                                    </a:prstClr>
                                  </a:outerShdw>
                                </a:effectLst>
                              </pic:spPr>
                            </pic:pic>
                          </wpc:wpc>
                        </a:graphicData>
                      </a:graphic>
                    </wp:inline>
                  </w:drawing>
                </mc:Choice>
                <mc:Fallback>
                  <w:pict>
                    <v:group w14:anchorId="7E750662" id="Canvas 1120" o:spid="_x0000_s1410" editas="canvas" style="width:375pt;height:597pt;mso-position-horizontal-relative:char;mso-position-vertical-relative:line" coordsize="47625,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">
                      <v:shape id="_x0000_s1411" type="#_x0000_t75" style="position:absolute;width:47625;height:75819;visibility:visible;mso-wrap-style:square">
                        <v:fill o:detectmouseclick="t"/>
                        <v:path o:connecttype="none"/>
                      </v:shape>
                      <v:shape id="Picture 35" o:spid="_x0000_s1412" type="#_x0000_t75" style="position:absolute;left:952;top:64088;width:45720;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5mXDAAAA2wAAAA8AAABkcnMvZG93bnJldi54bWxEj81qwkAUhfcF32G4grtmorYi0VFEFKWb&#10;tqOLLC+ZaxLM3AmZUePbdwqFLg/n5+Ms171txJ06XztWME5SEMSFMzWXCs6n/eschA/IBhvHpOBJ&#10;HtarwcsSM+Me/E13HUoRR9hnqKAKoc2k9EVFFn3iWuLoXVxnMUTZldJ0+IjjtpGTNJ1JizVHQoUt&#10;bSsqrvpmI9fnvc13k7fx4fn1UX9u9KHwWqnRsN8sQATqw3/4r300Cqbv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nmZcMAAADbAAAADwAAAAAAAAAAAAAAAACf&#10;AgAAZHJzL2Rvd25yZXYueG1sUEsFBgAAAAAEAAQA9wAAAI8DAAAAAA==&#10;" stroked="t" strokecolor="#bfbfbf [2412]">
                        <v:imagedata r:id="rId138" o:title=""/>
                        <v:shadow on="t" color="black" opacity="26214f" origin="-.5,-.5" offset=".74836mm,.74836mm"/>
                        <v:path arrowok="t"/>
                      </v:shape>
                      <v:shape id="Picture 33" o:spid="_x0000_s1413" type="#_x0000_t75" style="position:absolute;left:21811;top:56209;width:21584;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ExTEAAAA2wAAAA8AAABkcnMvZG93bnJldi54bWxEj0GLwjAUhO8L+x/CW/CyaLqKrlSjyILi&#10;SdxaEG+P5tkWm5fSxFr/vREEj8PMfMPMl52pREuNKy0r+BlEIIgzq0vOFaSHdX8KwnlkjZVlUnAn&#10;B8vF58ccY21v/E9t4nMRIOxiVFB4X8dSuqwgg25ga+LgnW1j0AfZ5FI3eAtwU8lhFE2kwZLDQoE1&#10;/RWUXZKrUbD/Hg8n612e/bqNXR1ObXoeH1Olel/dagbCU+ff4Vd7qxWMRvD8E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DExTEAAAA2wAAAA8AAAAAAAAAAAAAAAAA&#10;nwIAAGRycy9kb3ducmV2LnhtbFBLBQYAAAAABAAEAPcAAACQAwAAAAA=&#10;">
                        <v:imagedata r:id="rId139" o:title=""/>
                        <v:path arrowok="t"/>
                      </v:shape>
                      <v:shape id="Picture 1394" o:spid="_x0000_s1414" type="#_x0000_t75" style="position:absolute;left:603;top:13621;width:45720;height:1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hOfEAAAA3QAAAA8AAABkcnMvZG93bnJldi54bWxET0uLwjAQvi/4H8IIexFNV0W0GmURZPUk&#10;Pi7ehmZsSptJt8na+u/NwsLe5uN7zmrT2Uo8qPGFYwUfowQEceZ0wbmC62U3nIPwAVlj5ZgUPMnD&#10;Zt17W2GqXcsnepxDLmII+xQVmBDqVEqfGbLoR64mjtzdNRZDhE0udYNtDLeVHCfJTFosODYYrGlr&#10;KCvPP1bB4Dq4JeX3uN15/Noey+fNlPeDUu/97nMJIlAX/sV/7r2O8yeLKfx+E0+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ihOfEAAAA3QAAAA8AAAAAAAAAAAAAAAAA&#10;nwIAAGRycy9kb3ducmV2LnhtbFBLBQYAAAAABAAEAPcAAACQAwAAAAA=&#10;" stroked="t" strokecolor="#bfbfbf [2412]">
                        <v:imagedata r:id="rId140" o:title=""/>
                        <v:shadow on="t" color="black" opacity="26214f" origin="-.5,-.5" offset=".74836mm,.74836mm"/>
                        <v:path arrowok="t"/>
                      </v:shape>
                      <v:shape id="Picture 11" o:spid="_x0000_s1415" type="#_x0000_t75" style="position:absolute;left:850;top:31462;width:45720;height:7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FsTAAAAA2wAAAA8AAABkcnMvZG93bnJldi54bWxET82KwjAQvi/4DmEEb2vqKstSjSLqwh5k&#10;QbsPMDRjU2wmJYltfXuzIHibj+93VpvBNqIjH2rHCmbTDARx6XTNlYK/4vv9C0SIyBobx6TgTgE2&#10;69HbCnPtej5Rd46VSCEcclRgYmxzKUNpyGKYupY4cRfnLcYEfSW1xz6F20Z+ZNmntFhzajDY0s5Q&#10;eT3frIJD94vHxeLWHobCH2W5P837wig1GQ/bJYhIQ3yJn+4fnebP4P+XdIB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4WxMAAAADbAAAADwAAAAAAAAAAAAAAAACfAgAA&#10;ZHJzL2Rvd25yZXYueG1sUEsFBgAAAAAEAAQA9wAAAIwDAAAAAA==&#10;" stroked="t" strokecolor="#bfbfbf [2412]">
                        <v:imagedata r:id="rId141" o:title=""/>
                        <v:shadow on="t" color="black" opacity="26214f" origin="-.5,-.5" offset=".74836mm,.74836mm"/>
                        <v:path arrowok="t"/>
                      </v:shape>
                      <v:shape id="Picture 1378" o:spid="_x0000_s1416" type="#_x0000_t75" style="position:absolute;left:15215;top:686;width:18082;height:1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YEDFAAAA3QAAAA8AAABkcnMvZG93bnJldi54bWxEj09rwkAQxe8Fv8MyBS9FN2pRSV1FisUe&#10;6x/odciOSWp2NmS3bvrtOwfB2wzvzXu/WW1616gbdaH2bGAyzkARF97WXBo4nz5GS1AhIltsPJOB&#10;PwqwWQ+eVphbn/hAt2MslYRwyNFAFWObax2KihyGsW+JRbv4zmGUtSu17TBJuGv0NMvm2mHN0lBh&#10;S+8VFdfjrzNwmUzx5/UrJVr6ev+dvezSorgaM3zut2+gIvXxYb5ff1rBny0EV76REf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PmBAxQAAAN0AAAAPAAAAAAAAAAAAAAAA&#10;AJ8CAABkcnMvZG93bnJldi54bWxQSwUGAAAAAAQABAD3AAAAkQMAAAAA&#10;" stroked="t" strokecolor="#bfbfbf [2412]">
                        <v:imagedata r:id="rId142" o:title=""/>
                        <v:shadow on="t" color="black" opacity="26214f" origin="-.5,-.5" offset=".74836mm,.74836mm"/>
                        <v:path arrowok="t"/>
                      </v:shape>
                      <v:group id="Group 1201" o:spid="_x0000_s1417" style="position:absolute;left:17139;top:8598;width:2527;height:2794;flip:x"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aEkncEAAADdAAAADwAA&#10;AAAAAAAAAAAAAACqAgAAZHJzL2Rvd25yZXYueG1sUEsFBgAAAAAEAAQA+gAAAJgDAAAAAA==&#10;">
                        <v:shape id="Isosceles Triangle 1202" o:spid="_x0000_s1418"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RR8UA&#10;AADdAAAADwAAAGRycy9kb3ducmV2LnhtbESPT2sCMRDF74LfIYzQmyamRWVrFCkUFHrxD4K36Wa6&#10;u3QzWZKo22/fFAreZnjv9+bNct27VtwoxMazgelEgSAuvW24MnA6vo8XIGJCtth6JgM/FGG9Gg6W&#10;WFh/5z3dDqkSOYRjgQbqlLpCyljW5DBOfEectS8fHKa8hkragPcc7lqplZpJhw3nCzV29FZT+X24&#10;ulzj5Pbny0d0C/Xy+dzq8y7M9c6Yp1G/eQWRqE8P8z+9tZnTSsPfN3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lFHxQAAAN0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72EF8584"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Times New Roman" w:hAnsiTheme="minorHAnsi" w:cs="Arial"/>
                                    <w:color w:val="FFFFFF" w:themeColor="background1"/>
                                    <w:sz w:val="16"/>
                                    <w:szCs w:val="16"/>
                                  </w:rPr>
                                  <w:t> </w:t>
                                </w:r>
                              </w:p>
                            </w:txbxContent>
                          </v:textbox>
                        </v:shape>
                        <v:shape id="Text Box 3" o:spid="_x0000_s1419" type="#_x0000_t202" style="position:absolute;left:80353;top:50065;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lRMQA&#10;AADdAAAADwAAAGRycy9kb3ducmV2LnhtbERPTUsDMRC9C/6HMII3m7SCyNq0iK3gobVaFfQ2bsbd&#10;xc1kSabb7b9vCoK3ebzPmc4H36qeYmoCWxiPDCjiMriGKwvvb49Xt6CSIDtsA5OFAyWYz87Ppli4&#10;sOdX6rdSqRzCqUALtUhXaJ3KmjymUeiIM/cTokfJMFbaRdzncN/qiTE32mPDuaHGjh5qKn+3O2+h&#10;/Uxx9W3kq19Ua3nZ6N3Hcvxs7eXFcH8HSmiQf/Gf+8nl+RNzDadv8gl6d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5UTEAAAA3QAAAA8AAAAAAAAAAAAAAAAAmAIAAGRycy9k&#10;b3ducmV2LnhtbFBLBQYAAAAABAAEAPUAAACJAwAAAAA=&#10;" filled="f" stroked="f" strokeweight=".5pt">
                          <v:textbox inset="0,0,0,0">
                            <w:txbxContent>
                              <w:p w14:paraId="1EF5076C" w14:textId="77777777" w:rsidR="00CC308A" w:rsidRPr="001630B2" w:rsidRDefault="00CC308A" w:rsidP="00797BCF">
                                <w:pPr>
                                  <w:pStyle w:val="TriangleNumbers"/>
                                </w:pPr>
                                <w:r w:rsidRPr="001630B2">
                                  <w:t>1</w:t>
                                </w:r>
                              </w:p>
                              <w:p w14:paraId="392A8204"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Calibri" w:hAnsiTheme="minorHAnsi" w:cs="Arial"/>
                                    <w:color w:val="FFFFFF" w:themeColor="background1"/>
                                    <w:sz w:val="16"/>
                                    <w:szCs w:val="16"/>
                                  </w:rPr>
                                  <w:t> </w:t>
                                </w:r>
                              </w:p>
                            </w:txbxContent>
                          </v:textbox>
                        </v:shape>
                      </v:group>
                      <v:rect id="Rectangle 1211" o:spid="_x0000_s1420" style="position:absolute;left:14247;top:32332;width:4572;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bQcMA&#10;AADdAAAADwAAAGRycy9kb3ducmV2LnhtbERPTWvCQBC9C/0PyxS86SYBi0RXsRXR4kVt8TxmxySY&#10;nY3Zrab+elcQvM3jfc542ppKXKhxpWUFcT8CQZxZXXKu4Pdn0RuCcB5ZY2WZFPyTg+nkrTPGVNsr&#10;b+my87kIIexSVFB4X6dSuqwgg65va+LAHW1j0AfY5FI3eA3hppJJFH1IgyWHhgJr+iooO+3+jILN&#10;Mjp9Hwb7dZnsc1uv5tvbOflUqvvezkYgPLX+JX66VzrMT+IY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bQcMAAADdAAAADwAAAAAAAAAAAAAAAACYAgAAZHJzL2Rv&#10;d25yZXYueG1sUEsFBgAAAAAEAAQA9QAAAIgDAAAAAA==&#10;" filled="f" strokecolor="#f79646" strokeweight="3pt">
                        <v:textbox>
                          <w:txbxContent>
                            <w:p w14:paraId="30782725"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Times New Roman" w:hAnsiTheme="minorHAnsi"/>
                                  <w:color w:val="FFFFFF" w:themeColor="background1"/>
                                  <w:sz w:val="16"/>
                                  <w:szCs w:val="16"/>
                                </w:rPr>
                                <w:t> </w:t>
                              </w:r>
                            </w:p>
                          </w:txbxContent>
                        </v:textbox>
                      </v:rect>
                      <v:group id="Group 1234" o:spid="_x0000_s1421" style="position:absolute;left:6505;top:27323;width:2832;height:2483"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Isosceles Triangle 1235" o:spid="_x0000_s1422"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P8MA&#10;AADdAAAADwAAAGRycy9kb3ducmV2LnhtbERPTWvCQBC9F/wPywje6kaLpUZXCZWK16aiHofsmI1m&#10;Z9PsauK/7xYKvc3jfc5y3dta3Kn1lWMFk3ECgrhwuuJSwf7r4/kNhA/IGmvHpOBBHtarwdMSU+06&#10;/qR7HkoRQ9inqMCE0KRS+sKQRT92DXHkzq61GCJsS6lb7GK4reU0SV6lxYpjg8GG3g0V1/xmFcwP&#10;3e20ycz3sZ5tLui31zLL90qNhn22ABGoD//iP/dOx/nTlx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RP8MAAADd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04201749"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1630B2">
                                  <w:rPr>
                                    <w:rFonts w:asciiTheme="minorHAnsi" w:eastAsia="Calibri" w:hAnsiTheme="minorHAnsi" w:cs="Arial"/>
                                    <w:b/>
                                    <w:bCs/>
                                    <w:color w:val="FFFFFF" w:themeColor="background1"/>
                                    <w:sz w:val="16"/>
                                    <w:szCs w:val="16"/>
                                  </w:rPr>
                                  <w:t> </w:t>
                                </w:r>
                              </w:p>
                            </w:txbxContent>
                          </v:textbox>
                        </v:shape>
                        <v:shape id="Text Box 4" o:spid="_x0000_s1423" type="#_x0000_t202" style="position:absolute;left:68112;top:81383;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MYcUA&#10;AADdAAAADwAAAGRycy9kb3ducmV2LnhtbERPS0vDQBC+F/wPywi9tZtWKBK7LeIDPLS1xhb0NmbH&#10;JJidDbvTNP57VxC8zcf3nOV6cK3qKcTGs4HZNANFXHrbcGXg8Po4uQYVBdli65kMfFOE9epitMTc&#10;+jO/UF9IpVIIxxwN1CJdrnUsa3IYp74jTtynDw4lwVBpG/Ccwl2r51m20A4bTg01dnRXU/lVnJyB&#10;9i2GzUcm7/19tZX9sz4dH2Y7Y8aXw+0NKKFB/sV/7ieb5s+vFv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YxhxQAAAN0AAAAPAAAAAAAAAAAAAAAAAJgCAABkcnMv&#10;ZG93bnJldi54bWxQSwUGAAAAAAQABAD1AAAAigMAAAAA&#10;" filled="f" stroked="f" strokeweight=".5pt">
                          <v:textbox inset="0,0,0,0">
                            <w:txbxContent>
                              <w:p w14:paraId="0CA108E1"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1630B2">
                                  <w:rPr>
                                    <w:rFonts w:asciiTheme="minorHAnsi" w:eastAsia="Calibri" w:hAnsiTheme="minorHAnsi" w:cs="Arial"/>
                                    <w:b/>
                                    <w:bCs/>
                                    <w:color w:val="FFFFFF" w:themeColor="background1"/>
                                    <w:sz w:val="16"/>
                                    <w:szCs w:val="16"/>
                                  </w:rPr>
                                  <w:t>2</w:t>
                                </w:r>
                              </w:p>
                            </w:txbxContent>
                          </v:textbox>
                        </v:shape>
                      </v:group>
                      <v:group id="Group 1241" o:spid="_x0000_s1424" style="position:absolute;left:11026;top:31946;width:2832;height:2489;rotation:-90"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2rpcQAAADdAAAA&#10;DwAAAAAAAAAAAAAAAACqAgAAZHJzL2Rvd25yZXYueG1sUEsFBgAAAAAEAAQA+gAAAJsDAAAAAA==&#10;">
                        <v:shape id="Isosceles Triangle 1242" o:spid="_x0000_s1425"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TQ8QA&#10;AADdAAAADwAAAGRycy9kb3ducmV2LnhtbERPS2vCQBC+C/6HZYTezKZpfZBmlbRQ2qIHNdLzkJ0m&#10;odnZkN1q/PddQfA2H99zsvVgWnGi3jWWFTxGMQji0uqGKwXH4n26BOE8ssbWMim4kIP1ajzKMNX2&#10;zHs6HXwlQgi7FBXU3neplK6syaCLbEccuB/bG/QB9pXUPZ5DuGllEsdzabDh0FBjR281lb+HP6Ng&#10;sfmKi9cyd0/dZeY/9rt8+025Ug+TIX8B4Wnwd/HN/anD/OQ5g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k0PEAAAA3Q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26E89719"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rPr>
                                </w:pPr>
                                <w:r w:rsidRPr="001630B2">
                                  <w:rPr>
                                    <w:rFonts w:asciiTheme="minorHAnsi" w:eastAsia="Calibri" w:hAnsiTheme="minorHAnsi" w:cs="Arial"/>
                                    <w:b/>
                                    <w:bCs/>
                                    <w:color w:val="FFFFFF" w:themeColor="background1"/>
                                    <w:sz w:val="16"/>
                                    <w:szCs w:val="16"/>
                                  </w:rPr>
                                  <w:t> </w:t>
                                </w:r>
                              </w:p>
                            </w:txbxContent>
                          </v:textbox>
                        </v:shape>
                        <v:shape id="Text Box 824" o:spid="_x0000_s1426" type="#_x0000_t202" style="position:absolute;left:59965;top:16066;width:169663;height:164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MSMMA&#10;AADdAAAADwAAAGRycy9kb3ducmV2LnhtbERPS2sCMRC+F/wPYQRvmnUtxa5GEVEshYKPHnqcJuNu&#10;cDNZNlG3/74pCL3Nx/ec+bJztbhRG6xnBeNRBoJYe2O5VPB52g6nIEJENlh7JgU/FGC56D3NsTD+&#10;zge6HWMpUgiHAhVUMTaFlEFX5DCMfEOcuLNvHcYE21KaFu8p3NUyz7IX6dByaqiwoXVF+nK8OgWv&#10;H+/f2vu9dnEztXadZ7svu1Fq0O9WMxCRuvgvfrjfTJqfP0/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6MSMMAAADdAAAADwAAAAAAAAAAAAAAAACYAgAAZHJzL2Rv&#10;d25yZXYueG1sUEsFBgAAAAAEAAQA9QAAAIgDAAAAAA==&#10;" filled="f" stroked="f" strokeweight=".5pt">
                          <v:textbox inset="0,0,0,0">
                            <w:txbxContent>
                              <w:p w14:paraId="52994526" w14:textId="77777777" w:rsidR="00CC308A" w:rsidRPr="001630B2" w:rsidRDefault="00CC308A" w:rsidP="00213559">
                                <w:pPr>
                                  <w:pStyle w:val="TriangleNumbers"/>
                                </w:pPr>
                                <w:r w:rsidRPr="001630B2">
                                  <w:t>3</w:t>
                                </w:r>
                              </w:p>
                              <w:p w14:paraId="5CFEA5A2"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rPr>
                                </w:pPr>
                                <w:r w:rsidRPr="001630B2">
                                  <w:rPr>
                                    <w:rFonts w:asciiTheme="minorHAnsi" w:eastAsia="Calibri" w:hAnsiTheme="minorHAnsi" w:cs="Arial"/>
                                    <w:b/>
                                    <w:bCs/>
                                    <w:color w:val="FFFFFF" w:themeColor="background1"/>
                                    <w:sz w:val="16"/>
                                    <w:szCs w:val="16"/>
                                  </w:rPr>
                                  <w:t> </w:t>
                                </w:r>
                              </w:p>
                            </w:txbxContent>
                          </v:textbox>
                        </v:shape>
                      </v:group>
                      <v:rect id="Rectangle 1251" o:spid="_x0000_s1427" style="position:absolute;left:28786;top:64088;width:8361;height:10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igcQA&#10;AADdAAAADwAAAGRycy9kb3ducmV2LnhtbERPS2vCQBC+F/wPywi9NRsDikRX6YNSpRdNxfM0O02C&#10;2dk0uyaxv94VhN7m43vOcj2YWnTUusqygkkUgyDOra64UHD4en+ag3AeWWNtmRRcyMF6NXpYYqpt&#10;z3vqMl+IEMIuRQWl900qpctLMugi2xAH7se2Bn2AbSF1i30IN7VM4ngmDVYcGkps6LWk/JSdjYLd&#10;R3zafk+Pn1VyLGyzedv//SYvSj2Oh+cFCE+D/xff3Rsd5ifTC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ooHEAAAA3QAAAA8AAAAAAAAAAAAAAAAAmAIAAGRycy9k&#10;b3ducmV2LnhtbFBLBQYAAAAABAAEAPUAAACJAwAAAAA=&#10;" filled="f" strokecolor="#f79646" strokeweight="3pt">
                        <v:textbox>
                          <w:txbxContent>
                            <w:p w14:paraId="1C7FFE4F"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Times New Roman" w:hAnsiTheme="minorHAnsi"/>
                                  <w:color w:val="FFFFFF" w:themeColor="background1"/>
                                  <w:sz w:val="16"/>
                                  <w:szCs w:val="16"/>
                                </w:rPr>
                                <w:t> </w:t>
                              </w:r>
                            </w:p>
                          </w:txbxContent>
                        </v:textbox>
                      </v:rect>
                      <v:rect id="Rectangle 1252" o:spid="_x0000_s1428" style="position:absolute;left:36195;top:61523;width:7200;height:1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89sQA&#10;AADdAAAADwAAAGRycy9kb3ducmV2LnhtbERPTWvCQBC9C/6HZYTedNMFS4luQqtILV6qLZ7H7DQJ&#10;Zmdjdqupv75bELzN433OPO9tI87U+dqxhsdJAoK4cKbmUsPX52r8DMIHZIONY9LwSx7ybDiYY2rc&#10;hbd03oVSxBD2KWqoQmhTKX1RkUU/cS1x5L5dZzFE2JXSdHiJ4baRKkmepMWaY0OFLS0qKo67H6vh&#10;4y05vh+m+02t9qVr18vt9aRetX4Y9S8zEIH6cBff3GsT56upgv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PPbEAAAA3QAAAA8AAAAAAAAAAAAAAAAAmAIAAGRycy9k&#10;b3ducmV2LnhtbFBLBQYAAAAABAAEAPUAAACJAwAAAAA=&#10;" filled="f" strokecolor="#f79646" strokeweight="3pt">
                        <v:textbox>
                          <w:txbxContent>
                            <w:p w14:paraId="77BD88AE"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Times New Roman" w:hAnsiTheme="minorHAnsi"/>
                                  <w:color w:val="FFFFFF" w:themeColor="background1"/>
                                  <w:sz w:val="16"/>
                                  <w:szCs w:val="16"/>
                                </w:rPr>
                                <w:t> </w:t>
                              </w:r>
                            </w:p>
                          </w:txbxContent>
                        </v:textbox>
                      </v:rect>
                      <v:group id="Group 1255" o:spid="_x0000_s1429" style="position:absolute;left:28416;top:72004;width:2596;height:2787;flip:x" coordsize="25946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Q2DwwAAAN0AAAAP&#10;AAAAAAAAAAAAAAAAAKoCAABkcnMvZG93bnJldi54bWxQSwUGAAAAAAQABAD6AAAAmgMAAAAA&#10;">
                        <v:shape id="Isosceles Triangle 1256" o:spid="_x0000_s1430"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4WcUA&#10;AADdAAAADwAAAGRycy9kb3ducmV2LnhtbESPT4vCMBDF7wt+hzCCtzXd+melGmVZEBS86IrgbWzG&#10;tmwzKUnU+u2NIHib4b3fmzezRWtqcSXnK8sKvvoJCOLc6ooLBfu/5ecEhA/IGmvLpOBOHhbzzscM&#10;M21vvKXrLhQihrDPUEEZQpNJ6fOSDPq+bYijdrbOYIirK6R2eIvhppZpkoylwYrjhRIb+i0p/99d&#10;TKyxN9vDcePNJBmeBnV6WLvvdK1Ur9v+TEEEasPb/KJXOnLpaAzPb+II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nhZxQAAAN0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2F6C56D7"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Times New Roman" w:hAnsiTheme="minorHAnsi" w:cs="Arial"/>
                                    <w:color w:val="FFFFFF" w:themeColor="background1"/>
                                    <w:sz w:val="16"/>
                                    <w:szCs w:val="16"/>
                                  </w:rPr>
                                  <w:t> </w:t>
                                </w:r>
                              </w:p>
                            </w:txbxContent>
                          </v:textbox>
                        </v:shape>
                        <v:shape id="Text Box 3" o:spid="_x0000_s1431" type="#_x0000_t202" style="position:absolute;left:88316;top:58155;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MWsUA&#10;AADdAAAADwAAAGRycy9kb3ducmV2LnhtbERPTUvDQBC9F/oflhF6azctVEvstkhV8KC2thX0NmbH&#10;JJidDbvTNP57VxC8zeN9znLdu0Z1FGLt2cB0koEiLrytuTRwPNyPF6CiIFtsPJOBb4qwXg0HS8yt&#10;P/MLdXspVQrhmKOBSqTNtY5FRQ7jxLfEifv0waEkGEptA55TuGv0LMsutcOaU0OFLW0qKr72J2eg&#10;eYvh8SOT9+62fJLdVp9e76bPxowu+ptrUEK9/Iv/3A82zZ/Nr+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sxaxQAAAN0AAAAPAAAAAAAAAAAAAAAAAJgCAABkcnMv&#10;ZG93bnJldi54bWxQSwUGAAAAAAQABAD1AAAAigMAAAAA&#10;" filled="f" stroked="f" strokeweight=".5pt">
                          <v:textbox inset="0,0,0,0">
                            <w:txbxContent>
                              <w:p w14:paraId="0BD1F208" w14:textId="77777777" w:rsidR="00CC308A" w:rsidRPr="001630B2" w:rsidRDefault="00CC308A" w:rsidP="002E4AAF">
                                <w:pPr>
                                  <w:pStyle w:val="TriangleNumbers"/>
                                </w:pPr>
                                <w:r>
                                  <w:t>5</w:t>
                                </w:r>
                              </w:p>
                              <w:p w14:paraId="103EC9DE"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rPr>
                                </w:pPr>
                                <w:r w:rsidRPr="001630B2">
                                  <w:rPr>
                                    <w:rFonts w:asciiTheme="minorHAnsi" w:eastAsia="Calibri" w:hAnsiTheme="minorHAnsi" w:cs="Arial"/>
                                    <w:color w:val="FFFFFF" w:themeColor="background1"/>
                                    <w:sz w:val="16"/>
                                    <w:szCs w:val="16"/>
                                  </w:rPr>
                                  <w:t> </w:t>
                                </w:r>
                              </w:p>
                            </w:txbxContent>
                          </v:textbox>
                        </v:shape>
                      </v:group>
                      <v:group id="Group 1224" o:spid="_x0000_s1432" style="position:absolute;left:1343;top:45270;width:2527;height:2794;flip:x"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PbZcEAAADdAAAADwAAAGRycy9kb3ducmV2LnhtbERPTYvCMBC9C/sfwix4&#10;03RLEekaRYQVES9Wd/E4NLNtsJmUJmr990YQvM3jfc5s0dtGXKnzxrGCr3ECgrh02nCl4Hj4GU1B&#10;+ICssXFMCu7kYTH/GMww1+7Ge7oWoRIxhH2OCuoQ2lxKX9Zk0Y9dSxy5f9dZDBF2ldQd3mK4bWSa&#10;JBNp0XBsqLGlVU3lubhYBb9Lk1H2d9rukpJoo+VpXZhMqeFnv/wGEagPb/HLvdFxfppm8PwmniDn&#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mPbZcEAAADdAAAADwAA&#10;AAAAAAAAAAAAAACqAgAAZHJzL2Rvd25yZXYueG1sUEsFBgAAAAAEAAQA+gAAAJgDAAAAAA==&#10;">
                        <v:shape id="Isosceles Triangle 1225" o:spid="_x0000_s1433"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U8YA&#10;AADdAAAADwAAAGRycy9kb3ducmV2LnhtbESPW2sCMRCF3wv+hzBC32q2qTdWo5RCoYIvXhB8Gzfj&#10;7tLNZElS3f57Iwi+zXDOd+bMfNnZRlzIh9qxhvdBBoK4cKbmUsN+9/02BREissHGMWn4pwDLRe9l&#10;jrlxV97QZRtLkUI45KihirHNpQxFRRbDwLXESTs7bzGm1ZfSeLymcNtIlWVjabHmdKHClr4qKn63&#10;fzbV2NvN4bgOdpoNTx+NOqz8RK20fu13nzMQkbr4ND/oH5M4pUZw/ya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VU8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602E8754"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Times New Roman" w:hAnsiTheme="minorHAnsi" w:cs="Arial"/>
                                    <w:color w:val="FFFFFF" w:themeColor="background1"/>
                                    <w:sz w:val="16"/>
                                    <w:szCs w:val="16"/>
                                  </w:rPr>
                                  <w:t> </w:t>
                                </w:r>
                              </w:p>
                            </w:txbxContent>
                          </v:textbox>
                        </v:shape>
                        <v:shape id="Text Box 3" o:spid="_x0000_s1434" type="#_x0000_t202" style="position:absolute;left:80351;top:58211;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vMUA&#10;AADdAAAADwAAAGRycy9kb3ducmV2LnhtbERPS2vCQBC+F/oflil4qxtzkJK6ivQBHrQPq6C3MTtN&#10;QrOzYXeM6b/vFgq9zcf3nNlicK3qKcTGs4HJOANFXHrbcGVg9/F8ewcqCrLF1jMZ+KYIi/n11QwL&#10;6y/8Tv1WKpVCOBZooBbpCq1jWZPDOPYdceI+fXAoCYZK24CXFO5anWfZVDtsODXU2NFDTeXX9uwM&#10;tIcY1qdMjv1jtZG3V33eP01ejBndDMt7UEKD/Iv/3Cub5uf5F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Bq8xQAAAN0AAAAPAAAAAAAAAAAAAAAAAJgCAABkcnMv&#10;ZG93bnJldi54bWxQSwUGAAAAAAQABAD1AAAAigMAAAAA&#10;" filled="f" stroked="f" strokeweight=".5pt">
                          <v:textbox inset="0,0,0,0">
                            <w:txbxContent>
                              <w:p w14:paraId="560AAB9A" w14:textId="77777777" w:rsidR="00CC308A" w:rsidRPr="001630B2" w:rsidRDefault="00CC308A" w:rsidP="000516EA">
                                <w:pPr>
                                  <w:pStyle w:val="NormalWeb"/>
                                  <w:spacing w:before="0" w:beforeAutospacing="0" w:after="0" w:afterAutospacing="0"/>
                                  <w:jc w:val="center"/>
                                  <w:rPr>
                                    <w:rFonts w:asciiTheme="minorHAnsi" w:hAnsiTheme="minorHAnsi"/>
                                    <w:color w:val="FFFFFF" w:themeColor="background1"/>
                                    <w:sz w:val="16"/>
                                    <w:szCs w:val="16"/>
                                  </w:rPr>
                                </w:pPr>
                                <w:r w:rsidRPr="001630B2">
                                  <w:rPr>
                                    <w:rFonts w:asciiTheme="minorHAnsi" w:eastAsia="Calibri" w:hAnsiTheme="minorHAnsi" w:cs="Arial"/>
                                    <w:b/>
                                    <w:bCs/>
                                    <w:color w:val="FFFFFF" w:themeColor="background1"/>
                                    <w:sz w:val="16"/>
                                    <w:szCs w:val="16"/>
                                  </w:rPr>
                                  <w:t>4</w:t>
                                </w:r>
                              </w:p>
                              <w:p w14:paraId="72661ADE" w14:textId="77777777" w:rsidR="00CC308A" w:rsidRPr="001630B2" w:rsidRDefault="00CC308A" w:rsidP="000516EA">
                                <w:pPr>
                                  <w:pStyle w:val="NormalWeb"/>
                                  <w:spacing w:before="120" w:beforeAutospacing="0" w:after="120" w:afterAutospacing="0"/>
                                  <w:rPr>
                                    <w:rFonts w:asciiTheme="minorHAnsi" w:hAnsiTheme="minorHAnsi"/>
                                    <w:color w:val="FFFFFF" w:themeColor="background1"/>
                                    <w:sz w:val="16"/>
                                    <w:szCs w:val="16"/>
                                  </w:rPr>
                                </w:pPr>
                                <w:r w:rsidRPr="001630B2">
                                  <w:rPr>
                                    <w:rFonts w:asciiTheme="minorHAnsi" w:eastAsia="Calibri" w:hAnsiTheme="minorHAnsi" w:cs="Arial"/>
                                    <w:color w:val="FFFFFF" w:themeColor="background1"/>
                                    <w:sz w:val="16"/>
                                    <w:szCs w:val="16"/>
                                  </w:rPr>
                                  <w:t> </w:t>
                                </w:r>
                              </w:p>
                            </w:txbxContent>
                          </v:textbox>
                        </v:shape>
                      </v:group>
                      <v:shape id="Connector: Elbow 50" o:spid="_x0000_s1435" type="#_x0000_t34" style="position:absolute;left:37147;top:62244;width:6248;height:69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JNcMAAADbAAAADwAAAGRycy9kb3ducmV2LnhtbERPzWrCQBC+C77DMkIv0mxaaCnRNUgw&#10;teipSR9gzE6T2Oxsml019endQ8Hjx/e/TEfTiTMNrrWs4CmKQRBXVrdcK/gq88c3EM4ja+wsk4I/&#10;cpCuppMlJtpe+JPOha9FCGGXoILG+z6R0lUNGXSR7YkD920Hgz7AoZZ6wEsIN518juNXabDl0NBg&#10;T1lD1U9xMgr2Mttmh2t5POb9brN14/z9d35S6mE2rhcgPI3+Lv53f2gFL2F9+B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TXDAAAA2wAAAA8AAAAAAAAAAAAA&#10;AAAAoQIAAGRycy9kb3ducmV2LnhtbFBLBQYAAAAABAAEAPkAAACRAwAAAAA=&#10;" adj="29503" strokecolor="#f79646 [3209]" strokeweight="3pt">
                        <v:stroke endarrow="block"/>
                        <v:shadow on="t" color="black" opacity="22937f" origin=",.5" offset="0,.63889mm"/>
                      </v:shape>
                      <v:group id="Group 656" o:spid="_x0000_s1436" style="position:absolute;left:31458;top:66273;width:2591;height:2788;flip:x" coordsize="25946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96388QAAADcAAAA&#10;DwAAAAAAAAAAAAAAAACqAgAAZHJzL2Rvd25yZXYueG1sUEsFBgAAAAAEAAQA+gAAAJsDAAAAAA==&#10;">
                        <v:shape id="Isosceles Triangle 657" o:spid="_x0000_s1437"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n5MQA&#10;AADcAAAADwAAAGRycy9kb3ducmV2LnhtbESPS4sCMRCE7wv+h9CCtzWz45PRKMvCgoIXHwje2kk7&#10;M+ykMyRZHf+9EQSPRXV91TVftqYWV3K+sqzgq5+AIM6trrhQcNj/fk5B+ICssbZMCu7kYbnofMwx&#10;0/bGW7ruQiEihH2GCsoQmkxKn5dk0PdtQxy9i3UGQ5SukNrhLcJNLdMkGUuDFceGEhv6KSn/2/2b&#10;+MbBbI+njTfTZHge1Olx7SbpWqlet/2egQjUhvfxK73SCsajC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5+T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7211BF48" w14:textId="77777777" w:rsidR="00CC308A" w:rsidRDefault="00CC308A" w:rsidP="001F494D">
                                <w:pPr>
                                  <w:pStyle w:val="NormalWeb"/>
                                  <w:spacing w:before="120" w:beforeAutospacing="0" w:after="120" w:afterAutospacing="0"/>
                                </w:pPr>
                                <w:r>
                                  <w:rPr>
                                    <w:rFonts w:eastAsia="Times New Roman" w:cs="Arial"/>
                                    <w:color w:val="FFFFFF"/>
                                    <w:sz w:val="16"/>
                                    <w:szCs w:val="16"/>
                                  </w:rPr>
                                  <w:t> </w:t>
                                </w:r>
                              </w:p>
                            </w:txbxContent>
                          </v:textbox>
                        </v:shape>
                        <v:shape id="Text Box 3" o:spid="_x0000_s1438" type="#_x0000_t202" style="position:absolute;left:88316;top:58155;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jVcMA&#10;AADcAAAADwAAAGRycy9kb3ducmV2LnhtbERPTUvDQBC9F/wPywje2k0Ei8Rug1gFD1rbqqC3MTsm&#10;odnZsDtN03/vHoQeH+97UY6uUwOF2Ho2kM8yUMSVty3XBj7en6a3oKIgW+w8k4ETRSiXF5MFFtYf&#10;eUvDTmqVQjgWaKAR6QutY9WQwzjzPXHifn1wKAmGWtuAxxTuOn2dZXPtsOXU0GBPDw1V+93BGei+&#10;Ynj5yeR7WNWvsnnTh8/HfG3M1eV4fwdKaJSz+N/9bA3Mb9La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4jVcMAAADcAAAADwAAAAAAAAAAAAAAAACYAgAAZHJzL2Rv&#10;d25yZXYueG1sUEsFBgAAAAAEAAQA9QAAAIgDAAAAAA==&#10;" filled="f" stroked="f" strokeweight=".5pt">
                          <v:textbox inset="0,0,0,0">
                            <w:txbxContent>
                              <w:p w14:paraId="25149B1A" w14:textId="77777777" w:rsidR="00CC308A" w:rsidRDefault="00CC308A" w:rsidP="001F494D">
                                <w:pPr>
                                  <w:pStyle w:val="TriangleNumbers"/>
                                  <w:rPr>
                                    <w:sz w:val="24"/>
                                    <w:szCs w:val="24"/>
                                  </w:rPr>
                                </w:pPr>
                                <w:r>
                                  <w:t>6</w:t>
                                </w:r>
                              </w:p>
                              <w:p w14:paraId="228EE9A6" w14:textId="77777777" w:rsidR="00CC308A" w:rsidRDefault="00CC308A" w:rsidP="001F494D">
                                <w:pPr>
                                  <w:pStyle w:val="NormalWeb"/>
                                  <w:spacing w:before="120" w:beforeAutospacing="0" w:after="120" w:afterAutospacing="0"/>
                                </w:pPr>
                                <w:r>
                                  <w:rPr>
                                    <w:rFonts w:eastAsia="Calibri" w:cs="Arial"/>
                                    <w:color w:val="FFFFFF"/>
                                    <w:sz w:val="16"/>
                                    <w:szCs w:val="16"/>
                                  </w:rPr>
                                  <w:t> </w:t>
                                </w:r>
                              </w:p>
                            </w:txbxContent>
                          </v:textbox>
                        </v:shape>
                      </v:group>
                      <v:shape id="Picture 27" o:spid="_x0000_s1439" type="#_x0000_t75" style="position:absolute;left:4116;top:36781;width:19813;height:18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QXbFAAAA2wAAAA8AAABkcnMvZG93bnJldi54bWxEj0FrwkAUhO+C/2F5BW9104BaU1cxpYLg&#10;QWorpbdH9jUbzL4N2U1M/31XKHgcZuYbZrUZbC16an3lWMHTNAFBXDhdcang82P3+AzCB2SNtWNS&#10;8EseNuvxaIWZdld+p/4UShEh7DNUYEJoMil9Yciin7qGOHo/rrUYomxLqVu8RritZZokc2mx4rhg&#10;sKFXQ8Xl1FkFy6/8zPp4+bZ5Z98OtTfNbD8oNXkYti8gAg3hHv5v77WCdAG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1kF2xQAAANsAAAAPAAAAAAAAAAAAAAAA&#10;AJ8CAABkcnMvZG93bnJldi54bWxQSwUGAAAAAAQABAD3AAAAkQMAAAAA&#10;" stroked="t" strokecolor="#bfbfbf [2412]">
                        <v:imagedata r:id="rId143" o:title=""/>
                        <v:shadow on="t" color="black" opacity="26214f" origin="-.5,-.5" offset=".74836mm,.74836mm"/>
                        <v:path arrowok="t"/>
                      </v:shape>
                      <w10:anchorlock/>
                    </v:group>
                  </w:pict>
                </mc:Fallback>
              </mc:AlternateContent>
            </w:r>
          </w:p>
        </w:tc>
        <w:tc>
          <w:tcPr>
            <w:tcW w:w="3630" w:type="dxa"/>
            <w:tcBorders>
              <w:top w:val="nil"/>
              <w:left w:val="single" w:sz="4" w:space="0" w:color="DBE5F1" w:themeColor="accent1" w:themeTint="33"/>
              <w:bottom w:val="nil"/>
              <w:right w:val="single" w:sz="36" w:space="0" w:color="4F81BD" w:themeColor="accent1"/>
            </w:tcBorders>
            <w:shd w:val="clear" w:color="auto" w:fill="D3DFEE"/>
          </w:tcPr>
          <w:p w14:paraId="0000684D" w14:textId="77777777" w:rsidR="00FD5CC9" w:rsidRPr="0095295C" w:rsidRDefault="00FD5CC9" w:rsidP="00F01453">
            <w:pPr>
              <w:pStyle w:val="Heading2"/>
              <w:outlineLvl w:val="1"/>
              <w:cnfStyle w:val="000000000000" w:firstRow="0" w:lastRow="0" w:firstColumn="0" w:lastColumn="0" w:oddVBand="0" w:evenVBand="0" w:oddHBand="0" w:evenHBand="0" w:firstRowFirstColumn="0" w:firstRowLastColumn="0" w:lastRowFirstColumn="0" w:lastRowLastColumn="0"/>
            </w:pPr>
            <w:r>
              <w:t>Prerequisites for this Task</w:t>
            </w:r>
          </w:p>
        </w:tc>
      </w:tr>
      <w:tr w:rsidR="00FD5CC9" w:rsidRPr="0077792A" w14:paraId="1A9A0FF5" w14:textId="77777777" w:rsidTr="00733A8C">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7355A474" w14:textId="77777777" w:rsidR="00FD5CC9" w:rsidRPr="002A33A9" w:rsidRDefault="00FD5CC9" w:rsidP="00F01453">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3792ECFA" w14:textId="069D9AD9" w:rsidR="00FD5CC9" w:rsidRPr="0077792A" w:rsidRDefault="00FD5CC9" w:rsidP="00FD5CC9">
            <w:pPr>
              <w:pStyle w:val="List1"/>
              <w:numPr>
                <w:ilvl w:val="0"/>
                <w:numId w:val="0"/>
              </w:numPr>
              <w:cnfStyle w:val="000000100000" w:firstRow="0" w:lastRow="0" w:firstColumn="0" w:lastColumn="0" w:oddVBand="0" w:evenVBand="0" w:oddHBand="1" w:evenHBand="0" w:firstRowFirstColumn="0" w:firstRowLastColumn="0" w:lastRowFirstColumn="0" w:lastRowLastColumn="0"/>
            </w:pPr>
            <w:r>
              <w:t>Open the award SmartForm.</w:t>
            </w:r>
          </w:p>
        </w:tc>
      </w:tr>
      <w:tr w:rsidR="00FD5CC9" w14:paraId="217C4BD3" w14:textId="77777777" w:rsidTr="00FD5CC9">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362FB61" w14:textId="77777777" w:rsidR="00FD5CC9" w:rsidRPr="002A33A9" w:rsidRDefault="00FD5CC9" w:rsidP="00F01453">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D3DFEE"/>
          </w:tcPr>
          <w:p w14:paraId="275275C2" w14:textId="6BD171E5" w:rsidR="00FD5CC9" w:rsidRDefault="00FD5CC9" w:rsidP="00F01453">
            <w:pPr>
              <w:pStyle w:val="Heading2"/>
              <w:outlineLvl w:val="1"/>
              <w:cnfStyle w:val="000000000000" w:firstRow="0" w:lastRow="0" w:firstColumn="0" w:lastColumn="0" w:oddVBand="0" w:evenVBand="0" w:oddHBand="0" w:evenHBand="0" w:firstRowFirstColumn="0" w:firstRowLastColumn="0" w:lastRowFirstColumn="0" w:lastRowLastColumn="0"/>
            </w:pPr>
            <w:r>
              <w:t>Reconcile Budget Amounts</w:t>
            </w:r>
          </w:p>
        </w:tc>
      </w:tr>
      <w:tr w:rsidR="00FD5CC9" w14:paraId="7F260433" w14:textId="77777777" w:rsidTr="005319BD">
        <w:tblPrEx>
          <w:tblBorders>
            <w:top w:val="single" w:sz="36" w:space="0" w:color="4F81BD" w:themeColor="accent1"/>
            <w:left w:val="none" w:sz="0" w:space="0" w:color="auto"/>
            <w:bottom w:val="none" w:sz="0" w:space="0" w:color="auto"/>
            <w:right w:val="none" w:sz="0" w:space="0" w:color="auto"/>
            <w:insideV w:val="single" w:sz="8" w:space="0" w:color="DBE5F1" w:themeColor="accent1" w:themeTint="33"/>
          </w:tblBorders>
        </w:tblPrEx>
        <w:trPr>
          <w:cnfStyle w:val="000000100000" w:firstRow="0" w:lastRow="0" w:firstColumn="0" w:lastColumn="0" w:oddVBand="0" w:evenVBand="0" w:oddHBand="1" w:evenHBand="0" w:firstRowFirstColumn="0" w:firstRowLastColumn="0" w:lastRowFirstColumn="0" w:lastRowLastColumn="0"/>
          <w:trHeight w:val="10647"/>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3875A7E8" w14:textId="77777777" w:rsidR="00FD5CC9" w:rsidRPr="002A33A9" w:rsidRDefault="00FD5CC9" w:rsidP="00F01453">
            <w:pPr>
              <w:spacing w:after="200" w:line="276" w:lineRule="auto"/>
            </w:pPr>
          </w:p>
        </w:tc>
        <w:tc>
          <w:tcPr>
            <w:tcW w:w="3630" w:type="dxa"/>
            <w:tcBorders>
              <w:left w:val="single" w:sz="4" w:space="0" w:color="DBE5F1" w:themeColor="accent1" w:themeTint="33"/>
              <w:bottom w:val="single" w:sz="36" w:space="0" w:color="4F81BD" w:themeColor="accent1"/>
              <w:right w:val="single" w:sz="36" w:space="0" w:color="4F81BD" w:themeColor="accent1"/>
            </w:tcBorders>
            <w:shd w:val="clear" w:color="auto" w:fill="FFFFFF" w:themeFill="background1"/>
          </w:tcPr>
          <w:p w14:paraId="14B74959" w14:textId="77777777" w:rsidR="00FD5CC9" w:rsidRDefault="00FD5CC9" w:rsidP="00B01F81">
            <w:pPr>
              <w:pStyle w:val="List1"/>
              <w:numPr>
                <w:ilvl w:val="0"/>
                <w:numId w:val="42"/>
              </w:numPr>
              <w:cnfStyle w:val="000000100000" w:firstRow="0" w:lastRow="0" w:firstColumn="0" w:lastColumn="0" w:oddVBand="0" w:evenVBand="0" w:oddHBand="1" w:evenHBand="0" w:firstRowFirstColumn="0" w:firstRowLastColumn="0" w:lastRowFirstColumn="0" w:lastRowLastColumn="0"/>
            </w:pPr>
            <w:r>
              <w:t xml:space="preserve">Jump to the </w:t>
            </w:r>
            <w:r w:rsidRPr="00FD5CC9">
              <w:rPr>
                <w:b/>
              </w:rPr>
              <w:t>Budget Reconciliation</w:t>
            </w:r>
            <w:r>
              <w:t xml:space="preserve"> page.</w:t>
            </w:r>
          </w:p>
          <w:p w14:paraId="0C4F0DF6" w14:textId="77777777" w:rsidR="00FD5CC9" w:rsidRDefault="00FD5CC9" w:rsidP="00B01F81">
            <w:pPr>
              <w:pStyle w:val="List1"/>
              <w:numPr>
                <w:ilvl w:val="0"/>
                <w:numId w:val="42"/>
              </w:numPr>
              <w:cnfStyle w:val="000000100000" w:firstRow="0" w:lastRow="0" w:firstColumn="0" w:lastColumn="0" w:oddVBand="0" w:evenVBand="0" w:oddHBand="1" w:evenHBand="0" w:firstRowFirstColumn="0" w:firstRowLastColumn="0" w:lastRowFirstColumn="0" w:lastRowLastColumn="0"/>
            </w:pPr>
            <w:r>
              <w:t>Select the allocation to reconcile. (The menu lists only authorized allocations.)</w:t>
            </w:r>
          </w:p>
          <w:p w14:paraId="64C3C947" w14:textId="77777777" w:rsidR="00FD5CC9" w:rsidRDefault="00FD5CC9" w:rsidP="00B01F81">
            <w:pPr>
              <w:pStyle w:val="List1"/>
              <w:numPr>
                <w:ilvl w:val="0"/>
                <w:numId w:val="42"/>
              </w:numPr>
              <w:cnfStyle w:val="000000100000" w:firstRow="0" w:lastRow="0" w:firstColumn="0" w:lastColumn="0" w:oddVBand="0" w:evenVBand="0" w:oddHBand="1" w:evenHBand="0" w:firstRowFirstColumn="0" w:firstRowLastColumn="0" w:lastRowFirstColumn="0" w:lastRowLastColumn="0"/>
            </w:pPr>
            <w:r>
              <w:t xml:space="preserve">Click </w:t>
            </w:r>
            <w:r w:rsidRPr="00FD5CC9">
              <w:rPr>
                <w:b/>
              </w:rPr>
              <w:t>Import</w:t>
            </w:r>
            <w:r>
              <w:t xml:space="preserve"> to populate the categories with amounts from the funding proposal’s budget.</w:t>
            </w:r>
          </w:p>
          <w:p w14:paraId="3153D1D1" w14:textId="43851D59" w:rsidR="00FD5CC9" w:rsidRDefault="00FD5CC9" w:rsidP="00B01F81">
            <w:pPr>
              <w:pStyle w:val="List1"/>
              <w:numPr>
                <w:ilvl w:val="0"/>
                <w:numId w:val="42"/>
              </w:numPr>
              <w:cnfStyle w:val="000000100000" w:firstRow="0" w:lastRow="0" w:firstColumn="0" w:lastColumn="0" w:oddVBand="0" w:evenVBand="0" w:oddHBand="1" w:evenHBand="0" w:firstRowFirstColumn="0" w:firstRowLastColumn="0" w:lastRowFirstColumn="0" w:lastRowLastColumn="0"/>
            </w:pPr>
            <w:r>
              <w:t>Check the funding p</w:t>
            </w:r>
            <w:r w:rsidRPr="00755F61">
              <w:t xml:space="preserve">roposal budget period </w:t>
            </w:r>
            <w:r>
              <w:t xml:space="preserve">from which to import budget amounts and click </w:t>
            </w:r>
            <w:r w:rsidRPr="00FD5CC9">
              <w:rPr>
                <w:b/>
              </w:rPr>
              <w:t>OK</w:t>
            </w:r>
            <w:r>
              <w:t>.</w:t>
            </w:r>
          </w:p>
          <w:p w14:paraId="77A5001C" w14:textId="5D688EF4" w:rsidR="00FD5CC9" w:rsidRDefault="00FD5CC9" w:rsidP="00FD5CC9">
            <w:pPr>
              <w:ind w:left="360"/>
              <w:cnfStyle w:val="000000100000" w:firstRow="0" w:lastRow="0" w:firstColumn="0" w:lastColumn="0" w:oddVBand="0" w:evenVBand="0" w:oddHBand="1" w:evenHBand="0" w:firstRowFirstColumn="0" w:firstRowLastColumn="0" w:lastRowFirstColumn="0" w:lastRowLastColumn="0"/>
            </w:pPr>
            <w:r>
              <w:t>The award budget categories populate with amounts derived from the funding proposal budget.</w:t>
            </w:r>
          </w:p>
          <w:p w14:paraId="1002336D" w14:textId="6A8EFBF2" w:rsidR="00FD5CC9" w:rsidRDefault="00FD5CC9" w:rsidP="00B01F81">
            <w:pPr>
              <w:pStyle w:val="List1"/>
              <w:numPr>
                <w:ilvl w:val="0"/>
                <w:numId w:val="42"/>
              </w:numPr>
              <w:cnfStyle w:val="000000100000" w:firstRow="0" w:lastRow="0" w:firstColumn="0" w:lastColumn="0" w:oddVBand="0" w:evenVBand="0" w:oddHBand="1" w:evenHBand="0" w:firstRowFirstColumn="0" w:firstRowLastColumn="0" w:lastRowFirstColumn="0" w:lastRowLastColumn="0"/>
            </w:pPr>
            <w:r>
              <w:t xml:space="preserve">In the Adjustment column, type the amount by which to adjust the imported amounts so the difference between the award and authorized amounts, in the top-right corner, equals $0. </w:t>
            </w:r>
          </w:p>
          <w:p w14:paraId="3F7B9CD0" w14:textId="77777777" w:rsidR="00FD5CC9" w:rsidRDefault="00FD5CC9" w:rsidP="00FD5CC9">
            <w:pPr>
              <w:ind w:left="360"/>
              <w:cnfStyle w:val="000000100000" w:firstRow="0" w:lastRow="0" w:firstColumn="0" w:lastColumn="0" w:oddVBand="0" w:evenVBand="0" w:oddHBand="1" w:evenHBand="0" w:firstRowFirstColumn="0" w:firstRowLastColumn="0" w:lastRowFirstColumn="0" w:lastRowLastColumn="0"/>
            </w:pPr>
            <w:r>
              <w:t>If cost-sharing is enabled on the award setup page, a column for cost share amounts also appears.</w:t>
            </w:r>
          </w:p>
          <w:p w14:paraId="043BA498" w14:textId="6F7D89DD" w:rsidR="00FD5CC9" w:rsidRDefault="00FD5CC9" w:rsidP="00B01F81">
            <w:pPr>
              <w:pStyle w:val="List1"/>
              <w:numPr>
                <w:ilvl w:val="0"/>
                <w:numId w:val="42"/>
              </w:numPr>
              <w:cnfStyle w:val="000000100000" w:firstRow="0" w:lastRow="0" w:firstColumn="0" w:lastColumn="0" w:oddVBand="0" w:evenVBand="0" w:oddHBand="1" w:evenHBand="0" w:firstRowFirstColumn="0" w:firstRowLastColumn="0" w:lastRowFirstColumn="0" w:lastRowLastColumn="0"/>
            </w:pPr>
            <w:r>
              <w:t>To adjust salaries or fringe benefits, click the blue hyperlink and then add, edit, or remove details as needed.</w:t>
            </w:r>
          </w:p>
        </w:tc>
      </w:tr>
    </w:tbl>
    <w:p w14:paraId="60E439A8" w14:textId="77777777" w:rsidR="00FD5CC9" w:rsidRDefault="00FD5CC9"/>
    <w:tbl>
      <w:tblPr>
        <w:tblStyle w:val="MediumList2-Accent1"/>
        <w:tblW w:w="11187" w:type="dxa"/>
        <w:tblInd w:w="135" w:type="dxa"/>
        <w:tblBorders>
          <w:left w:val="single" w:sz="36" w:space="0" w:color="4F81BD" w:themeColor="accent1"/>
          <w:bottom w:val="single" w:sz="36" w:space="0" w:color="4F81BD" w:themeColor="accent1"/>
          <w:right w:val="single" w:sz="36" w:space="0" w:color="4F81BD" w:themeColor="accent1"/>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733A8C" w:rsidRPr="00DF5A15" w14:paraId="1CEE54B5" w14:textId="77777777" w:rsidTr="00CC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right w:val="single" w:sz="36" w:space="0" w:color="4F81BD"/>
            </w:tcBorders>
            <w:shd w:val="clear" w:color="auto" w:fill="4F81BD" w:themeFill="accent1"/>
          </w:tcPr>
          <w:p w14:paraId="424CF20A" w14:textId="77777777" w:rsidR="00733A8C" w:rsidRPr="00DF5A15" w:rsidRDefault="00733A8C" w:rsidP="005E006E">
            <w:pPr>
              <w:pStyle w:val="Heading1"/>
              <w:pageBreakBefore w:val="0"/>
              <w:outlineLvl w:val="0"/>
              <w:rPr>
                <w:rFonts w:cs="Arial"/>
              </w:rPr>
            </w:pPr>
            <w:bookmarkStart w:id="48" w:name="_Ref407035813"/>
            <w:bookmarkStart w:id="49" w:name="_Toc467261552"/>
            <w:r>
              <w:rPr>
                <w:rFonts w:cs="Arial"/>
              </w:rPr>
              <w:t>Indicate Award as Advance Account</w:t>
            </w:r>
            <w:bookmarkEnd w:id="48"/>
            <w:bookmarkEnd w:id="49"/>
          </w:p>
        </w:tc>
      </w:tr>
      <w:tr w:rsidR="00733A8C" w:rsidRPr="0095295C" w14:paraId="3C41FEBB" w14:textId="77777777" w:rsidTr="005E006E">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right w:val="single" w:sz="36" w:space="0" w:color="4F81BD"/>
            </w:tcBorders>
          </w:tcPr>
          <w:p w14:paraId="7E346CE1" w14:textId="77777777" w:rsidR="00733A8C" w:rsidRDefault="00733A8C" w:rsidP="005E006E">
            <w:pPr>
              <w:pStyle w:val="List1"/>
              <w:numPr>
                <w:ilvl w:val="0"/>
                <w:numId w:val="0"/>
              </w:numPr>
            </w:pPr>
            <w:r w:rsidRPr="003D4D28">
              <w:t>On occasion, the Sponsored Programs Office may need to authorize spending before the proposal has been formally awarded.</w:t>
            </w:r>
            <w:r>
              <w:t xml:space="preserve"> </w:t>
            </w:r>
            <w:r w:rsidRPr="003D4D28">
              <w:t xml:space="preserve">When these situations occur, </w:t>
            </w:r>
            <w:r>
              <w:t xml:space="preserve">you can alert Grants users that this is being done by putting the award into the </w:t>
            </w:r>
            <w:r w:rsidRPr="001B61E3">
              <w:rPr>
                <w:b/>
              </w:rPr>
              <w:t>Advance Account</w:t>
            </w:r>
            <w:r>
              <w:t xml:space="preserve"> state. </w:t>
            </w:r>
          </w:p>
        </w:tc>
      </w:tr>
      <w:tr w:rsidR="00733A8C" w:rsidRPr="0095295C" w14:paraId="2EE1CE66"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right w:val="single" w:sz="4" w:space="0" w:color="DBE5F1" w:themeColor="accent1" w:themeTint="33"/>
            </w:tcBorders>
            <w:shd w:val="clear" w:color="auto" w:fill="FFF8CD"/>
          </w:tcPr>
          <w:p w14:paraId="4AD623AD" w14:textId="77777777" w:rsidR="00733A8C" w:rsidRPr="009E62C2" w:rsidRDefault="00733A8C" w:rsidP="005E006E">
            <w:pPr>
              <w:spacing w:after="200" w:line="276" w:lineRule="auto"/>
            </w:pPr>
            <w:r>
              <w:rPr>
                <w:rFonts w:eastAsia="Calibri"/>
                <w:noProof/>
              </w:rPr>
              <mc:AlternateContent>
                <mc:Choice Requires="wpc">
                  <w:drawing>
                    <wp:inline distT="0" distB="0" distL="0" distR="0" wp14:anchorId="229CCE3C" wp14:editId="74A086BF">
                      <wp:extent cx="4724400" cy="7644810"/>
                      <wp:effectExtent l="57150" t="0" r="57150" b="0"/>
                      <wp:docPr id="1153" name="Canvas 11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02" name="Picture 1402"/>
                                <pic:cNvPicPr>
                                  <a:picLocks noChangeAspect="1"/>
                                </pic:cNvPicPr>
                              </pic:nvPicPr>
                              <pic:blipFill>
                                <a:blip r:embed="rId144"/>
                                <a:stretch>
                                  <a:fillRect/>
                                </a:stretch>
                              </pic:blipFill>
                              <pic:spPr>
                                <a:xfrm>
                                  <a:off x="692730" y="5056083"/>
                                  <a:ext cx="3489986" cy="2124700"/>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99" name="Picture 1399"/>
                                <pic:cNvPicPr>
                                  <a:picLocks noChangeAspect="1"/>
                                </pic:cNvPicPr>
                              </pic:nvPicPr>
                              <pic:blipFill>
                                <a:blip r:embed="rId145"/>
                                <a:stretch>
                                  <a:fillRect/>
                                </a:stretch>
                              </pic:blipFill>
                              <pic:spPr>
                                <a:xfrm>
                                  <a:off x="1390262" y="1959322"/>
                                  <a:ext cx="1711420" cy="2733404"/>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398" name="Picture 1398"/>
                                <pic:cNvPicPr>
                                  <a:picLocks noChangeAspect="1"/>
                                </pic:cNvPicPr>
                              </pic:nvPicPr>
                              <pic:blipFill>
                                <a:blip r:embed="rId146"/>
                                <a:stretch>
                                  <a:fillRect/>
                                </a:stretch>
                              </pic:blipFill>
                              <pic:spPr>
                                <a:xfrm>
                                  <a:off x="66953" y="859344"/>
                                  <a:ext cx="4571722" cy="856392"/>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855" name="Picture 855"/>
                                <pic:cNvPicPr/>
                              </pic:nvPicPr>
                              <pic:blipFill>
                                <a:blip r:embed="rId97"/>
                                <a:stretch>
                                  <a:fillRect/>
                                </a:stretch>
                              </pic:blipFill>
                              <pic:spPr>
                                <a:xfrm>
                                  <a:off x="3569" y="106003"/>
                                  <a:ext cx="4663440" cy="561340"/>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088" name="Group 1088"/>
                              <wpg:cNvGrpSpPr/>
                              <wpg:grpSpPr>
                                <a:xfrm rot="16200000">
                                  <a:off x="2835305" y="4334416"/>
                                  <a:ext cx="283845" cy="248920"/>
                                  <a:chOff x="0" y="0"/>
                                  <a:chExt cx="284480" cy="250237"/>
                                </a:xfrm>
                              </wpg:grpSpPr>
                              <wps:wsp>
                                <wps:cNvPr id="1089" name="Isosceles Triangle 1089"/>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2E2A3AE"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0" name="Text Box 4"/>
                                <wps:cNvSpPr txBox="1"/>
                                <wps:spPr>
                                  <a:xfrm rot="5400000">
                                    <a:off x="67853" y="81634"/>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E2BC4"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92" name="Group 1092"/>
                              <wpg:cNvGrpSpPr/>
                              <wpg:grpSpPr>
                                <a:xfrm rot="5400000">
                                  <a:off x="2928398" y="6883051"/>
                                  <a:ext cx="283210" cy="248285"/>
                                  <a:chOff x="0" y="0"/>
                                  <a:chExt cx="284480" cy="250237"/>
                                </a:xfrm>
                              </wpg:grpSpPr>
                              <wps:wsp>
                                <wps:cNvPr id="1093" name="Isosceles Triangle 1093"/>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3D1EB13"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4" name="Text Box 4"/>
                                <wps:cNvSpPr txBox="1"/>
                                <wps:spPr>
                                  <a:xfrm rot="16200000">
                                    <a:off x="67826" y="81660"/>
                                    <a:ext cx="170560" cy="164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40ED1"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4</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097" name="Rectangle 1097"/>
                              <wps:cNvSpPr/>
                              <wps:spPr>
                                <a:xfrm>
                                  <a:off x="1186170" y="1100681"/>
                                  <a:ext cx="812751" cy="164592"/>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95CBD" w14:textId="77777777" w:rsidR="00CC308A" w:rsidRPr="00A67404" w:rsidRDefault="00CC308A" w:rsidP="00733A8C">
                                    <w:pPr>
                                      <w:pStyle w:val="NormalWeb"/>
                                      <w:spacing w:before="120" w:beforeAutospacing="0" w:after="120" w:afterAutospacing="0"/>
                                      <w:rPr>
                                        <w:rFonts w:asciiTheme="minorHAnsi" w:hAnsiTheme="minorHAnsi"/>
                                        <w:color w:val="FFFFFF" w:themeColor="background1"/>
                                      </w:rPr>
                                    </w:pPr>
                                    <w:r w:rsidRPr="00A67404">
                                      <w:rPr>
                                        <w:rFonts w:asciiTheme="minorHAnsi" w:eastAsia="Times New Roman" w:hAnsiTheme="minorHAnsi"/>
                                        <w:color w:val="FFFFFF" w:themeColor="background1"/>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0" name="Oval 1100"/>
                              <wps:cNvSpPr/>
                              <wps:spPr>
                                <a:xfrm>
                                  <a:off x="4182716" y="1551184"/>
                                  <a:ext cx="361315" cy="167969"/>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79F51" w14:textId="77777777" w:rsidR="00CC308A" w:rsidRPr="00A67404" w:rsidRDefault="00CC308A" w:rsidP="00733A8C">
                                    <w:pPr>
                                      <w:rPr>
                                        <w:rFonts w:eastAsia="Times New Roman"/>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110" name="Group 1110"/>
                              <wpg:cNvGrpSpPr/>
                              <wpg:grpSpPr>
                                <a:xfrm rot="5400000">
                                  <a:off x="811622" y="1515071"/>
                                  <a:ext cx="283845" cy="248920"/>
                                  <a:chOff x="0" y="0"/>
                                  <a:chExt cx="284480" cy="250237"/>
                                </a:xfrm>
                              </wpg:grpSpPr>
                              <wps:wsp>
                                <wps:cNvPr id="1111" name="Isosceles Triangle 1111"/>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F07CC68"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2" name="Text Box 4"/>
                                <wps:cNvSpPr txBox="1"/>
                                <wps:spPr>
                                  <a:xfrm rot="16200000">
                                    <a:off x="67853" y="81633"/>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96D80"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56" name="Group 856"/>
                              <wpg:cNvGrpSpPr/>
                              <wpg:grpSpPr>
                                <a:xfrm rot="16200000">
                                  <a:off x="2940345" y="120432"/>
                                  <a:ext cx="250825" cy="285115"/>
                                  <a:chOff x="17145" y="-17145"/>
                                  <a:chExt cx="251945" cy="286249"/>
                                </a:xfrm>
                                <a:effectLst>
                                  <a:outerShdw blurRad="50800" dist="38100" dir="2700000" algn="tl" rotWithShape="0">
                                    <a:prstClr val="black">
                                      <a:alpha val="40000"/>
                                    </a:prstClr>
                                  </a:outerShdw>
                                </a:effectLst>
                              </wpg:grpSpPr>
                              <wps:wsp>
                                <wps:cNvPr id="857" name="Isosceles Triangle 857"/>
                                <wps:cNvSpPr/>
                                <wps:spPr>
                                  <a:xfrm rot="16200000">
                                    <a:off x="-7" y="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B2A986C" w14:textId="77777777" w:rsidR="00CC308A" w:rsidRDefault="00CC308A" w:rsidP="00733A8C">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8" name="Text Box 3"/>
                                <wps:cNvSpPr txBox="1"/>
                                <wps:spPr>
                                  <a:xfrm rot="5400000">
                                    <a:off x="84372" y="63874"/>
                                    <a:ext cx="171071" cy="16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647AA" w14:textId="77777777" w:rsidR="00CC308A" w:rsidRDefault="00CC308A" w:rsidP="00733A8C">
                                      <w:pPr>
                                        <w:pStyle w:val="TriangleNumbers"/>
                                        <w:rPr>
                                          <w:sz w:val="24"/>
                                          <w:szCs w:val="24"/>
                                        </w:rPr>
                                      </w:pPr>
                                      <w:r>
                                        <w:t>1</w:t>
                                      </w:r>
                                    </w:p>
                                    <w:p w14:paraId="43983C45" w14:textId="77777777" w:rsidR="00CC308A" w:rsidRDefault="00CC308A" w:rsidP="00733A8C">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229CCE3C" id="Canvas 1153" o:spid="_x0000_s1440" editas="canvas" style="width:372pt;height:601.95pt;mso-position-horizontal-relative:char;mso-position-vertical-relative:line" coordsize="47244,76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">
                      <v:shape id="_x0000_s1441" type="#_x0000_t75" style="position:absolute;width:47244;height:76447;visibility:visible;mso-wrap-style:square">
                        <v:fill o:detectmouseclick="t"/>
                        <v:path o:connecttype="none"/>
                      </v:shape>
                      <v:shape id="Picture 1402" o:spid="_x0000_s1442" type="#_x0000_t75" style="position:absolute;left:6927;top:50560;width:34900;height:2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FujCAAAA3QAAAA8AAABkcnMvZG93bnJldi54bWxET99rwjAQfhf8H8IJe5GZrkgZnVGGINtb&#10;ZxX2emtuTVlzCU1mu/9+EQTf7uP7eZvdZHtxoSF0jhU8rTIQxI3THbcKzqfD4zOIEJE19o5JwR8F&#10;2G3nsw2W2o18pEsdW5FCOJSowMToSylDY8hiWDlPnLhvN1iMCQ6t1AOOKdz2Ms+yQlrsODUY9LQ3&#10;1PzUv1bB50drxvy4rD0WXPm3r8q7olLqYTG9voCINMW7+OZ+12n+Osvh+k06QW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HxbowgAAAN0AAAAPAAAAAAAAAAAAAAAAAJ8C&#10;AABkcnMvZG93bnJldi54bWxQSwUGAAAAAAQABAD3AAAAjgMAAAAA&#10;" stroked="t" strokecolor="#bfbfbf [2412]">
                        <v:imagedata r:id="rId147" o:title=""/>
                        <v:shadow on="t" color="black" opacity="26214f" origin="-.5,-.5" offset=".74836mm,.74836mm"/>
                        <v:path arrowok="t"/>
                      </v:shape>
                      <v:shape id="Picture 1399" o:spid="_x0000_s1443" type="#_x0000_t75" style="position:absolute;left:13902;top:19593;width:17114;height:2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odLFAAAA3QAAAA8AAABkcnMvZG93bnJldi54bWxET01rwkAQvQv+h2WEXqTZWFGa6CqmEOip&#10;UOuhxyE7TaLZ2ZjdaPTXu4VCb/N4n7PeDqYRF+pcbVnBLIpBEBdW11wqOHzlz68gnEfW2FgmBTdy&#10;sN2MR2tMtb3yJ132vhQhhF2KCirv21RKV1Rk0EW2JQ7cj+0M+gC7UuoOryHcNPIljpfSYM2hocKW&#10;3ioqTvveKMiOU52di8Xu9nH08z77bqZ3nSv1NBl2KxCeBv8v/nO/6zB/niTw+004QW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b6HSxQAAAN0AAAAPAAAAAAAAAAAAAAAA&#10;AJ8CAABkcnMvZG93bnJldi54bWxQSwUGAAAAAAQABAD3AAAAkQMAAAAA&#10;" stroked="t" strokecolor="#bfbfbf [2412]">
                        <v:imagedata r:id="rId148" o:title=""/>
                        <v:shadow on="t" color="black" opacity="26214f" origin="-.5,-.5" offset=".74836mm,.74836mm"/>
                        <v:path arrowok="t"/>
                      </v:shape>
                      <v:shape id="Picture 1398" o:spid="_x0000_s1444" type="#_x0000_t75" style="position:absolute;left:669;top:8593;width:45717;height:8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bNrHAAAA3QAAAA8AAABkcnMvZG93bnJldi54bWxEj09rwkAQxe+FfodlCt7qbiuEGl2lCKUi&#10;SOufg8cxOybB7GzIbjX203cOBW8zvDfv/WY6732jLtTFOrCFl6EBRVwEV3NpYb/7eH4DFROywyYw&#10;WbhRhPns8WGKuQtX3tBlm0olIRxztFCl1OZax6Iij3EYWmLRTqHzmGTtSu06vEq4b/SrMZn2WLM0&#10;VNjSoqLivP3xFj4XR6+/v3bZ78ocNj6Z1Xp0zKwdPPXvE1CJ+nQ3/18vneCPxoIr38gIe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vbNrHAAAA3QAAAA8AAAAAAAAAAAAA&#10;AAAAnwIAAGRycy9kb3ducmV2LnhtbFBLBQYAAAAABAAEAPcAAACTAwAAAAA=&#10;" stroked="t" strokecolor="#bfbfbf [2412]">
                        <v:imagedata r:id="rId149" o:title=""/>
                        <v:shadow on="t" color="black" opacity="26214f" origin="-.5,-.5" offset=".74836mm,.74836mm"/>
                        <v:path arrowok="t"/>
                      </v:shape>
                      <v:shape id="Picture 855" o:spid="_x0000_s1445" type="#_x0000_t75" style="position:absolute;left:35;top:1060;width:46635;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chbDAAAA3AAAAA8AAABkcnMvZG93bnJldi54bWxEj0GLwjAUhO8L+x/CW/C2pgqK2zWKCoqI&#10;F13Z86N5NtXmpTSxrf/eCILHYWa+YabzzpaiodoXjhUM+gkI4szpgnMFp7/19wSED8gaS8ek4E4e&#10;5rPPjymm2rV8oOYYchEh7FNUYEKoUil9Zsii77uKOHpnV1sMUda51DW2EW5LOUySsbRYcFwwWNHK&#10;UHY93qyCzX+xv+827elnu+wsmcVlUDYXpXpf3eIXRKAuvMOv9lYrmIxG8DwTj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7pyFsMAAADcAAAADwAAAAAAAAAAAAAAAACf&#10;AgAAZHJzL2Rvd25yZXYueG1sUEsFBgAAAAAEAAQA9wAAAI8DAAAAAA==&#10;" stroked="t" strokecolor="#bfbfbf [2412]">
                        <v:imagedata r:id="rId101" o:title=""/>
                        <v:shadow on="t" color="black" opacity="26214f" origin="-.5,-.5" offset=".74836mm,.74836mm"/>
                      </v:shape>
                      <v:group id="Group 1088" o:spid="_x0000_s1446" style="position:absolute;left:28353;top:43343;width:2838;height:2489;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rWQ8cAAADd&#10;AAAADwAAAAAAAAAAAAAAAACqAgAAZHJzL2Rvd25yZXYueG1sUEsFBgAAAAAEAAQA+gAAAJ4DAAAA&#10;AA==&#10;">
                        <v:shape id="Isosceles Triangle 1089" o:spid="_x0000_s1447"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8PMIA&#10;AADdAAAADwAAAGRycy9kb3ducmV2LnhtbERPTWvCQBC9F/oflhF6qxuFiqauEiotvRpFexyyYzaa&#10;nY3Z1aT/3hUEb/N4nzNf9rYWV2p95VjBaJiAIC6crrhUsN18v09B+ICssXZMCv7Jw3Lx+jLHVLuO&#10;13TNQyliCPsUFZgQmlRKXxiy6IeuIY7cwbUWQ4RtKXWLXQy3tRwnyURarDg2GGzoy1Bxyi9WwWzX&#10;Xf5WmTnv64/VEf3PqczyrVJvgz77BBGoD0/xw/2r4/xkOoP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bw8wgAAAN0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14:paraId="52E2A3AE"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 </w:t>
                                </w:r>
                              </w:p>
                            </w:txbxContent>
                          </v:textbox>
                        </v:shape>
                        <v:shape id="Text Box 4" o:spid="_x0000_s1448" type="#_x0000_t202" style="position:absolute;left:67853;top:81634;width:170507;height:164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QmcUA&#10;AADdAAAADwAAAGRycy9kb3ducmV2LnhtbESPQUsDMRCF74L/IYzgzSb2IO222UVKRREEbT14nCbT&#10;3dDNZNnEdv33zkHwNsN7894362aKvTrTmENiC/czA4rYJR+4tfC5f7pbgMoF2WOfmCz8UIamvr5a&#10;Y+XThT/ovCutkhDOFVroShkqrbPrKGKepYFYtGMaIxZZx1b7ES8SHns9N+ZBRwwsDR0OtOnInXbf&#10;0cLy7fXgUnp3sWwXIWzm5vkrbK29vZkeV6AKTeXf/Hf94gXfLIVfvpERd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FCZxQAAAN0AAAAPAAAAAAAAAAAAAAAAAJgCAABkcnMv&#10;ZG93bnJldi54bWxQSwUGAAAAAAQABAD1AAAAigMAAAAA&#10;" filled="f" stroked="f" strokeweight=".5pt">
                          <v:textbox inset="0,0,0,0">
                            <w:txbxContent>
                              <w:p w14:paraId="5BAE2BC4"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txbxContent>
                          </v:textbox>
                        </v:shape>
                      </v:group>
                      <v:group id="Group 1092" o:spid="_x0000_s1449" style="position:absolute;left:29284;top:68829;width:2832;height:2483;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2U7MwwAAAN0AAAAP&#10;AAAAAAAAAAAAAAAAAKoCAABkcnMvZG93bnJldi54bWxQSwUGAAAAAAQABAD6AAAAmgMAAAAA&#10;">
                        <v:shape id="Isosceles Triangle 1093" o:spid="_x0000_s1450"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dC8MA&#10;AADdAAAADwAAAGRycy9kb3ducmV2LnhtbERPTWvCQBC9C/6HZYTe6qYWS42uEhRLr0ZpexyyYzY1&#10;Oxuzq4n/3i0UvM3jfc5i1dtaXKn1lWMFL+MEBHHhdMWlgsN++/wOwgdkjbVjUnAjD6vlcLDAVLuO&#10;d3TNQyliCPsUFZgQmlRKXxiy6MeuIY7c0bUWQ4RtKXWLXQy3tZwkyZu0WHFsMNjQ2lBxyi9Wweyr&#10;u/xsMnP+rqebX/QfpzLLD0o9jfpsDiJQHx7if/enjvOT2Sv8fR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dC8MAAADd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43D1EB13"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 </w:t>
                                </w:r>
                              </w:p>
                            </w:txbxContent>
                          </v:textbox>
                        </v:shape>
                        <v:shape id="Text Box 4" o:spid="_x0000_s1451" type="#_x0000_t202" style="position:absolute;left:67826;top:81660;width:170560;height:164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VmsMA&#10;AADdAAAADwAAAGRycy9kb3ducmV2LnhtbERPS4vCMBC+C/6HMII3TXeRRatRFhcfR3V3Yb0NzdiW&#10;NpOSRK37640geJuP7zmzRWtqcSHnS8sK3oYJCOLM6pJzBT/fq8EYhA/IGmvLpOBGHhbzbmeGqbZX&#10;3tPlEHIRQ9inqKAIoUml9FlBBv3QNsSRO1lnMETocqkdXmO4qeV7knxIgyXHhgIbWhaUVYezUbCr&#10;3NffcrSZnNb/+rdpK+byuFGq32s/pyACteElfrq3Os5PJiN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VmsMAAADdAAAADwAAAAAAAAAAAAAAAACYAgAAZHJzL2Rv&#10;d25yZXYueG1sUEsFBgAAAAAEAAQA9QAAAIgDAAAAAA==&#10;" filled="f" stroked="f" strokeweight=".5pt">
                          <v:textbox inset="0,0,0,0">
                            <w:txbxContent>
                              <w:p w14:paraId="67340ED1"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4</w:t>
                                </w:r>
                              </w:p>
                            </w:txbxContent>
                          </v:textbox>
                        </v:shape>
                      </v:group>
                      <v:rect id="Rectangle 1097" o:spid="_x0000_s1452" style="position:absolute;left:11861;top:11006;width:8128;height:1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LFcUA&#10;AADdAAAADwAAAGRycy9kb3ducmV2LnhtbERPTWsCMRC9C/0PYQreNOmCrd0apVVExYva4nm6me4u&#10;bibrJurqr2+EQm/zeJ8zmrS2EmdqfOlYw1NfgSDOnCk51/D1Oe8NQfiAbLByTBqu5GEyfuiMMDXu&#10;wls670IuYgj7FDUUIdSplD4ryKLvu5o4cj+usRgibHJpGrzEcFvJRKlnabHk2FBgTdOCssPuZDVs&#10;Fuqw+h7s12Wyz129nG1vx+RD6+5j+/4GIlAb/sV/7qWJ89XrC9y/iSfI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0sVxQAAAN0AAAAPAAAAAAAAAAAAAAAAAJgCAABkcnMv&#10;ZG93bnJldi54bWxQSwUGAAAAAAQABAD1AAAAigMAAAAA&#10;" filled="f" strokecolor="#f79646" strokeweight="3pt">
                        <v:textbox>
                          <w:txbxContent>
                            <w:p w14:paraId="53295CBD" w14:textId="77777777" w:rsidR="00CC308A" w:rsidRPr="00A67404" w:rsidRDefault="00CC308A" w:rsidP="00733A8C">
                              <w:pPr>
                                <w:pStyle w:val="NormalWeb"/>
                                <w:spacing w:before="120" w:beforeAutospacing="0" w:after="120" w:afterAutospacing="0"/>
                                <w:rPr>
                                  <w:rFonts w:asciiTheme="minorHAnsi" w:hAnsiTheme="minorHAnsi"/>
                                  <w:color w:val="FFFFFF" w:themeColor="background1"/>
                                </w:rPr>
                              </w:pPr>
                              <w:r w:rsidRPr="00A67404">
                                <w:rPr>
                                  <w:rFonts w:asciiTheme="minorHAnsi" w:eastAsia="Times New Roman" w:hAnsiTheme="minorHAnsi"/>
                                  <w:color w:val="FFFFFF" w:themeColor="background1"/>
                                  <w:sz w:val="22"/>
                                  <w:szCs w:val="22"/>
                                </w:rPr>
                                <w:t> </w:t>
                              </w:r>
                            </w:p>
                          </w:txbxContent>
                        </v:textbox>
                      </v:rect>
                      <v:oval id="Oval 1100" o:spid="_x0000_s1453" style="position:absolute;left:41827;top:15511;width:3613;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d2MUA&#10;AADdAAAADwAAAGRycy9kb3ducmV2LnhtbESP3WoCMRCF7wt9hzBC72p2e2FlNYoI0kqh+PcAw2bc&#10;XUwm2yTV7dt3LgTvZjhnzvlmvhy8U1eKqQtsoBwXoIjrYDtuDJyOm9cpqJSRLbrAZOCPEiwXz09z&#10;rGy48Z6uh9woCeFUoYE2577SOtUteUzj0BOLdg7RY5Y1NtpGvEm4d/qtKCbaY8fS0GJP65bqy+HX&#10;Gzja9+/zV7nnyda6zc/2o4k7tzLmZTSsZqAyDflhvl9/WsEvC+GX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d3YxQAAAN0AAAAPAAAAAAAAAAAAAAAAAJgCAABkcnMv&#10;ZG93bnJldi54bWxQSwUGAAAAAAQABAD1AAAAigMAAAAA&#10;" filled="f" strokecolor="#f79646 [3209]" strokeweight="3pt">
                        <v:textbox>
                          <w:txbxContent>
                            <w:p w14:paraId="74D79F51" w14:textId="77777777" w:rsidR="00CC308A" w:rsidRPr="00A67404" w:rsidRDefault="00CC308A" w:rsidP="00733A8C">
                              <w:pPr>
                                <w:rPr>
                                  <w:rFonts w:eastAsia="Times New Roman"/>
                                  <w:color w:val="FFFFFF" w:themeColor="background1"/>
                                </w:rPr>
                              </w:pPr>
                            </w:p>
                          </w:txbxContent>
                        </v:textbox>
                      </v:oval>
                      <v:group id="Group 1110" o:spid="_x0000_s1454" style="position:absolute;left:8116;top:15150;width:2838;height:2490;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efFAAAA3QAA&#10;AA8AAAAAAAAAAAAAAAAAqgIAAGRycy9kb3ducmV2LnhtbFBLBQYAAAAABAAEAPoAAACcAwAAAAA=&#10;">
                        <v:shape id="Isosceles Triangle 1111" o:spid="_x0000_s1455"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qIMMA&#10;AADdAAAADwAAAGRycy9kb3ducmV2LnhtbERP0WrCQBB8L/gPxwp9q5cKSk09JShKX01FfVxy21xq&#10;bi/mThP/3isUnKddZmdmZ77sbS1u1PrKsYL3UQKCuHC64lLB/nvz9gHCB2SNtWNScCcPy8XgZY6p&#10;dh3v6JaHUkQT9ikqMCE0qZS+MGTRj1xDHLkf11oMcW1LqVvsormt5ThJptJixTHBYEMrQ8U5v1oF&#10;s0N3Pa0zcznWk/Uv+u25zPK9Uq/DPvsEEagPz+N/9ZeO70fAX5s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qIMMAAADd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14:paraId="0F07CC68"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 </w:t>
                                </w:r>
                              </w:p>
                            </w:txbxContent>
                          </v:textbox>
                        </v:shape>
                        <v:shape id="Text Box 4" o:spid="_x0000_s1456" type="#_x0000_t202" style="position:absolute;left:67853;top:81633;width:170507;height:164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kssMA&#10;AADdAAAADwAAAGRycy9kb3ducmV2LnhtbERPTWvCQBC9C/0PyxR6002kSBtdRRS1R7Ut6G3IjklI&#10;djbsrpr6612h4G0e73Mms8404kLOV5YVpIMEBHFudcWFgp/vVf8DhA/IGhvLpOCPPMymL70JZtpe&#10;eUeXfShEDGGfoYIyhDaT0uclGfQD2xJH7mSdwRChK6R2eI3hppHDJBlJgxXHhhJbWpSU1/uzUbCt&#10;3fKweN98ntY3/dt2NXN13Cj19trNxyACdeEp/nd/6Tg/TYf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kssMAAADdAAAADwAAAAAAAAAAAAAAAACYAgAAZHJzL2Rv&#10;d25yZXYueG1sUEsFBgAAAAAEAAQA9QAAAIgDAAAAAA==&#10;" filled="f" stroked="f" strokeweight=".5pt">
                          <v:textbox inset="0,0,0,0">
                            <w:txbxContent>
                              <w:p w14:paraId="39396D80" w14:textId="77777777" w:rsidR="00CC308A" w:rsidRPr="00A67404" w:rsidRDefault="00CC308A" w:rsidP="00733A8C">
                                <w:pPr>
                                  <w:pStyle w:val="NormalWeb"/>
                                  <w:spacing w:before="0" w:beforeAutospacing="0" w:after="0" w:afterAutospacing="0"/>
                                  <w:jc w:val="center"/>
                                  <w:rPr>
                                    <w:rFonts w:asciiTheme="minorHAnsi" w:hAnsiTheme="minorHAnsi"/>
                                    <w:color w:val="FFFFFF" w:themeColor="background1"/>
                                  </w:rPr>
                                </w:pPr>
                                <w:r w:rsidRPr="00A67404">
                                  <w:rPr>
                                    <w:rFonts w:asciiTheme="minorHAnsi" w:eastAsia="Calibri" w:hAnsiTheme="minorHAnsi" w:cs="Arial"/>
                                    <w:b/>
                                    <w:bCs/>
                                    <w:color w:val="FFFFFF" w:themeColor="background1"/>
                                    <w:sz w:val="18"/>
                                    <w:szCs w:val="18"/>
                                  </w:rPr>
                                  <w:t>2</w:t>
                                </w:r>
                              </w:p>
                            </w:txbxContent>
                          </v:textbox>
                        </v:shape>
                      </v:group>
                      <v:group id="Group 856" o:spid="_x0000_s1457" style="position:absolute;left:29403;top:1204;width:2509;height:2851;rotation:-90" coordorigin="17145,-17145"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rPRsxgAAANwA&#10;AAAPAAAAAAAAAAAAAAAAAKoCAABkcnMvZG93bnJldi54bWxQSwUGAAAAAAQABAD6AAAAnQMAAAAA&#10;">
                        <v:shape id="Isosceles Triangle 857" o:spid="_x0000_s1458" type="#_x0000_t5" style="position:absolute;left:-7;top:7;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8L8YA&#10;AADcAAAADwAAAGRycy9kb3ducmV2LnhtbESPT2vCQBDF74LfYRmhN900bTVEN1IKQoVe/IPgbcyO&#10;SWh2NuyuMf323ULB4+PN+715q/VgWtGT841lBc+zBARxaXXDlYLjYTPNQPiArLG1TAp+yMO6GI9W&#10;mGt75x31+1CJCGGfo4I6hC6X0pc1GfQz2xFH72qdwRClq6R2eI9w08o0SebSYMOxocaOPmoqv/c3&#10;E984mt3p/OVNlrxeXtr0tHWLdKvU02R4X4IINITH8X/6UyvI3hbwNyYS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h8L8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6B2A986C" w14:textId="77777777" w:rsidR="00CC308A" w:rsidRDefault="00CC308A" w:rsidP="00733A8C">
                                <w:pPr>
                                  <w:pStyle w:val="NormalWeb"/>
                                  <w:spacing w:before="120" w:beforeAutospacing="0" w:after="120" w:afterAutospacing="0"/>
                                </w:pPr>
                                <w:r>
                                  <w:rPr>
                                    <w:rFonts w:eastAsia="Times New Roman" w:cs="Arial"/>
                                    <w:color w:val="FFFFFF"/>
                                    <w:sz w:val="18"/>
                                    <w:szCs w:val="18"/>
                                  </w:rPr>
                                  <w:t> </w:t>
                                </w:r>
                              </w:p>
                            </w:txbxContent>
                          </v:textbox>
                        </v:shape>
                        <v:shape id="Text Box 3" o:spid="_x0000_s1459" type="#_x0000_t202" style="position:absolute;left:84372;top:63874;width:171071;height:1664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JQsIA&#10;AADcAAAADwAAAGRycy9kb3ducmV2LnhtbERPz2vCMBS+C/sfwhvspumESVdNyxDHhiBot8OOz+St&#10;DWteSpNp/e/NQfD48f1eVaPrxImGYD0reJ5lIIi1N5YbBd9f79McRIjIBjvPpOBCAaryYbLCwvgz&#10;H+hUx0akEA4FKmhj7Aspg27JYZj5njhxv35wGBMcGmkGPKdw18l5li2kQ8upocWe1i3pv/rfKXjd&#10;bY/a+712cZNbu55nHz92o9TT4/i2BBFpjHfxzf1pFOQvaW06k46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4lCwgAAANwAAAAPAAAAAAAAAAAAAAAAAJgCAABkcnMvZG93&#10;bnJldi54bWxQSwUGAAAAAAQABAD1AAAAhwMAAAAA&#10;" filled="f" stroked="f" strokeweight=".5pt">
                          <v:textbox inset="0,0,0,0">
                            <w:txbxContent>
                              <w:p w14:paraId="5C2647AA" w14:textId="77777777" w:rsidR="00CC308A" w:rsidRDefault="00CC308A" w:rsidP="00733A8C">
                                <w:pPr>
                                  <w:pStyle w:val="TriangleNumbers"/>
                                  <w:rPr>
                                    <w:sz w:val="24"/>
                                    <w:szCs w:val="24"/>
                                  </w:rPr>
                                </w:pPr>
                                <w:r>
                                  <w:t>1</w:t>
                                </w:r>
                              </w:p>
                              <w:p w14:paraId="43983C45" w14:textId="77777777" w:rsidR="00CC308A" w:rsidRDefault="00CC308A" w:rsidP="00733A8C">
                                <w:pPr>
                                  <w:pStyle w:val="NormalWeb"/>
                                  <w:spacing w:before="120" w:beforeAutospacing="0" w:after="120" w:afterAutospacing="0"/>
                                </w:pPr>
                                <w:r>
                                  <w:rPr>
                                    <w:rFonts w:eastAsia="Calibri" w:cs="Arial"/>
                                    <w:color w:val="FFFFFF"/>
                                    <w:sz w:val="18"/>
                                    <w:szCs w:val="18"/>
                                  </w:rPr>
                                  <w:t> </w:t>
                                </w:r>
                              </w:p>
                            </w:txbxContent>
                          </v:textbox>
                        </v:shape>
                      </v:group>
                      <w10:anchorlock/>
                    </v:group>
                  </w:pict>
                </mc:Fallback>
              </mc:AlternateContent>
            </w:r>
          </w:p>
        </w:tc>
        <w:tc>
          <w:tcPr>
            <w:tcW w:w="3630" w:type="dxa"/>
            <w:tcBorders>
              <w:left w:val="single" w:sz="4" w:space="0" w:color="DBE5F1" w:themeColor="accent1" w:themeTint="33"/>
              <w:right w:val="single" w:sz="36" w:space="0" w:color="4F81BD"/>
            </w:tcBorders>
            <w:shd w:val="clear" w:color="auto" w:fill="D3DFEE"/>
          </w:tcPr>
          <w:p w14:paraId="1423723A" w14:textId="77777777" w:rsidR="00733A8C" w:rsidRPr="0095295C" w:rsidRDefault="00733A8C" w:rsidP="005E006E">
            <w:pPr>
              <w:pStyle w:val="Heading2"/>
              <w:outlineLvl w:val="1"/>
              <w:cnfStyle w:val="000000100000" w:firstRow="0" w:lastRow="0" w:firstColumn="0" w:lastColumn="0" w:oddVBand="0" w:evenVBand="0" w:oddHBand="1" w:evenHBand="0" w:firstRowFirstColumn="0" w:firstRowLastColumn="0" w:lastRowFirstColumn="0" w:lastRowLastColumn="0"/>
            </w:pPr>
            <w:r>
              <w:t>Prerequisites for this Task</w:t>
            </w:r>
          </w:p>
        </w:tc>
      </w:tr>
      <w:tr w:rsidR="00733A8C" w:rsidRPr="0077792A" w14:paraId="6B069441"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27B7E2CB" w14:textId="77777777" w:rsidR="00733A8C" w:rsidRPr="002A33A9" w:rsidRDefault="00733A8C" w:rsidP="005E006E">
            <w:pPr>
              <w:spacing w:after="200" w:line="276" w:lineRule="auto"/>
            </w:pPr>
          </w:p>
        </w:tc>
        <w:tc>
          <w:tcPr>
            <w:tcW w:w="3630" w:type="dxa"/>
            <w:tcBorders>
              <w:left w:val="single" w:sz="4" w:space="0" w:color="DBE5F1" w:themeColor="accent1" w:themeTint="33"/>
              <w:right w:val="single" w:sz="36" w:space="0" w:color="4F81BD"/>
            </w:tcBorders>
            <w:shd w:val="clear" w:color="auto" w:fill="FFFFFF" w:themeFill="background1"/>
          </w:tcPr>
          <w:p w14:paraId="54844103" w14:textId="77777777" w:rsidR="00733A8C" w:rsidRPr="00EE5901" w:rsidRDefault="00733A8C" w:rsidP="00B01F8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EE5901">
              <w:t xml:space="preserve">An award has been set up and is in the </w:t>
            </w:r>
            <w:r w:rsidRPr="00EE5901">
              <w:rPr>
                <w:b/>
              </w:rPr>
              <w:t>Draft</w:t>
            </w:r>
            <w:r w:rsidRPr="00EE5901">
              <w:t xml:space="preserve"> state.</w:t>
            </w:r>
          </w:p>
          <w:p w14:paraId="70BF03ED" w14:textId="77777777" w:rsidR="00733A8C" w:rsidRPr="00EE5901" w:rsidRDefault="00733A8C" w:rsidP="00B01F8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EE5901">
              <w:t xml:space="preserve">You are logged in as a role authorized to perform the </w:t>
            </w:r>
            <w:r w:rsidRPr="00EE5901">
              <w:rPr>
                <w:b/>
              </w:rPr>
              <w:t>Set Advance Account</w:t>
            </w:r>
            <w:r w:rsidRPr="00EE5901">
              <w:t xml:space="preserve"> activity.</w:t>
            </w:r>
          </w:p>
        </w:tc>
      </w:tr>
      <w:tr w:rsidR="00733A8C" w14:paraId="6B5D42E1"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767276E0" w14:textId="77777777" w:rsidR="00733A8C" w:rsidRPr="002A33A9" w:rsidRDefault="00733A8C" w:rsidP="005E006E">
            <w:pPr>
              <w:spacing w:after="200" w:line="276" w:lineRule="auto"/>
            </w:pPr>
          </w:p>
        </w:tc>
        <w:tc>
          <w:tcPr>
            <w:tcW w:w="3630" w:type="dxa"/>
            <w:tcBorders>
              <w:left w:val="single" w:sz="4" w:space="0" w:color="DBE5F1" w:themeColor="accent1" w:themeTint="33"/>
              <w:right w:val="single" w:sz="36" w:space="0" w:color="4F81BD"/>
            </w:tcBorders>
            <w:shd w:val="clear" w:color="auto" w:fill="D3DFEE"/>
          </w:tcPr>
          <w:p w14:paraId="2047538E" w14:textId="77777777" w:rsidR="00733A8C" w:rsidRDefault="00733A8C" w:rsidP="005E006E">
            <w:pPr>
              <w:pStyle w:val="Heading2"/>
              <w:outlineLvl w:val="1"/>
              <w:cnfStyle w:val="000000100000" w:firstRow="0" w:lastRow="0" w:firstColumn="0" w:lastColumn="0" w:oddVBand="0" w:evenVBand="0" w:oddHBand="1" w:evenHBand="0" w:firstRowFirstColumn="0" w:firstRowLastColumn="0" w:lastRowFirstColumn="0" w:lastRowLastColumn="0"/>
            </w:pPr>
            <w:r>
              <w:t>Find the Draft Award</w:t>
            </w:r>
          </w:p>
        </w:tc>
      </w:tr>
      <w:tr w:rsidR="00733A8C" w14:paraId="6144E940"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73DB98D6" w14:textId="77777777" w:rsidR="00733A8C" w:rsidRPr="002A33A9" w:rsidRDefault="00733A8C" w:rsidP="005E006E">
            <w:pPr>
              <w:spacing w:after="200" w:line="276" w:lineRule="auto"/>
            </w:pPr>
          </w:p>
        </w:tc>
        <w:tc>
          <w:tcPr>
            <w:tcW w:w="3630" w:type="dxa"/>
            <w:tcBorders>
              <w:left w:val="single" w:sz="4" w:space="0" w:color="DBE5F1" w:themeColor="accent1" w:themeTint="33"/>
              <w:right w:val="single" w:sz="36" w:space="0" w:color="4F81BD"/>
            </w:tcBorders>
            <w:shd w:val="clear" w:color="auto" w:fill="FFFFFF" w:themeFill="background1"/>
          </w:tcPr>
          <w:p w14:paraId="4A83478C" w14:textId="77777777" w:rsidR="00733A8C" w:rsidRDefault="00733A8C" w:rsidP="00B01F81">
            <w:pPr>
              <w:pStyle w:val="List1"/>
              <w:numPr>
                <w:ilvl w:val="0"/>
                <w:numId w:val="14"/>
              </w:numPr>
              <w:cnfStyle w:val="000000000000" w:firstRow="0" w:lastRow="0" w:firstColumn="0" w:lastColumn="0" w:oddVBand="0" w:evenVBand="0" w:oddHBand="0" w:evenHBand="0" w:firstRowFirstColumn="0" w:firstRowLastColumn="0" w:lastRowFirstColumn="0" w:lastRowLastColumn="0"/>
            </w:pPr>
            <w:r>
              <w:t xml:space="preserve">Click the </w:t>
            </w:r>
            <w:r w:rsidRPr="00C443A6">
              <w:rPr>
                <w:b/>
              </w:rPr>
              <w:t xml:space="preserve">Grants </w:t>
            </w:r>
            <w:r>
              <w:t>tab at the top.</w:t>
            </w:r>
          </w:p>
          <w:p w14:paraId="295C9ECD" w14:textId="242192ED" w:rsidR="00733A8C" w:rsidRDefault="00733A8C" w:rsidP="00B01F81">
            <w:pPr>
              <w:pStyle w:val="List1"/>
              <w:numPr>
                <w:ilvl w:val="0"/>
                <w:numId w:val="14"/>
              </w:numPr>
              <w:cnfStyle w:val="000000000000" w:firstRow="0" w:lastRow="0" w:firstColumn="0" w:lastColumn="0" w:oddVBand="0" w:evenVBand="0" w:oddHBand="0" w:evenHBand="0" w:firstRowFirstColumn="0" w:firstRowLastColumn="0" w:lastRowFirstColumn="0" w:lastRowLastColumn="0"/>
            </w:pPr>
            <w:r>
              <w:t xml:space="preserve">Click the </w:t>
            </w:r>
            <w:r w:rsidRPr="00C443A6">
              <w:rPr>
                <w:b/>
              </w:rPr>
              <w:t>All Awards</w:t>
            </w:r>
            <w:r>
              <w:t xml:space="preserve"> tab and </w:t>
            </w:r>
            <w:r w:rsidR="00E925A6">
              <w:t xml:space="preserve">then </w:t>
            </w:r>
            <w:r w:rsidR="005319BD">
              <w:t>open the award</w:t>
            </w:r>
            <w:r>
              <w:t>.</w:t>
            </w:r>
          </w:p>
        </w:tc>
      </w:tr>
      <w:tr w:rsidR="00733A8C" w:rsidRPr="00A323F1" w14:paraId="71899C67"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2BB520BB" w14:textId="77777777" w:rsidR="00733A8C" w:rsidRPr="002A33A9" w:rsidRDefault="00733A8C" w:rsidP="005E006E">
            <w:pPr>
              <w:spacing w:after="200" w:line="276" w:lineRule="auto"/>
            </w:pPr>
          </w:p>
        </w:tc>
        <w:tc>
          <w:tcPr>
            <w:tcW w:w="3630" w:type="dxa"/>
            <w:tcBorders>
              <w:left w:val="single" w:sz="4" w:space="0" w:color="DBE5F1" w:themeColor="accent1" w:themeTint="33"/>
              <w:right w:val="single" w:sz="36" w:space="0" w:color="4F81BD"/>
            </w:tcBorders>
            <w:shd w:val="clear" w:color="auto" w:fill="D3DFEE"/>
          </w:tcPr>
          <w:p w14:paraId="5EB56FA9" w14:textId="77777777" w:rsidR="00733A8C" w:rsidRPr="00A323F1" w:rsidRDefault="00733A8C" w:rsidP="005E006E">
            <w:pPr>
              <w:pStyle w:val="Heading2"/>
              <w:outlineLvl w:val="1"/>
              <w:cnfStyle w:val="000000100000" w:firstRow="0" w:lastRow="0" w:firstColumn="0" w:lastColumn="0" w:oddVBand="0" w:evenVBand="0" w:oddHBand="1" w:evenHBand="0" w:firstRowFirstColumn="0" w:firstRowLastColumn="0" w:lastRowFirstColumn="0" w:lastRowLastColumn="0"/>
            </w:pPr>
            <w:r>
              <w:t>Put the Award into the Advance Account State</w:t>
            </w:r>
          </w:p>
        </w:tc>
      </w:tr>
      <w:tr w:rsidR="00733A8C" w14:paraId="3D5936EC" w14:textId="77777777" w:rsidTr="00733A8C">
        <w:trPr>
          <w:trHeight w:val="2475"/>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bottom w:val="single" w:sz="36" w:space="0" w:color="4F81BD"/>
              <w:right w:val="single" w:sz="4" w:space="0" w:color="DBE5F1" w:themeColor="accent1" w:themeTint="33"/>
            </w:tcBorders>
            <w:shd w:val="clear" w:color="auto" w:fill="FFF8CD"/>
          </w:tcPr>
          <w:p w14:paraId="47421ED8" w14:textId="77777777" w:rsidR="00733A8C" w:rsidRPr="002A33A9" w:rsidRDefault="00733A8C" w:rsidP="005E006E">
            <w:pPr>
              <w:spacing w:after="200" w:line="276" w:lineRule="auto"/>
            </w:pPr>
          </w:p>
        </w:tc>
        <w:tc>
          <w:tcPr>
            <w:tcW w:w="3630" w:type="dxa"/>
            <w:tcBorders>
              <w:left w:val="single" w:sz="4" w:space="0" w:color="DBE5F1" w:themeColor="accent1" w:themeTint="33"/>
              <w:bottom w:val="single" w:sz="36" w:space="0" w:color="4F81BD"/>
              <w:right w:val="single" w:sz="36" w:space="0" w:color="4F81BD"/>
            </w:tcBorders>
            <w:shd w:val="clear" w:color="auto" w:fill="FFFFFF" w:themeFill="background1"/>
          </w:tcPr>
          <w:p w14:paraId="4EA60F06" w14:textId="551899D5" w:rsidR="00733A8C" w:rsidRDefault="0081704B" w:rsidP="00B01F81">
            <w:pPr>
              <w:pStyle w:val="List1"/>
              <w:numPr>
                <w:ilvl w:val="0"/>
                <w:numId w:val="14"/>
              </w:numPr>
              <w:cnfStyle w:val="000000000000" w:firstRow="0" w:lastRow="0" w:firstColumn="0" w:lastColumn="0" w:oddVBand="0" w:evenVBand="0" w:oddHBand="0" w:evenHBand="0" w:firstRowFirstColumn="0" w:firstRowLastColumn="0" w:lastRowFirstColumn="0" w:lastRowLastColumn="0"/>
            </w:pPr>
            <w:r>
              <w:t>From</w:t>
            </w:r>
            <w:r w:rsidR="00733A8C">
              <w:t xml:space="preserve"> the </w:t>
            </w:r>
            <w:r>
              <w:t>a</w:t>
            </w:r>
            <w:r w:rsidR="00733A8C">
              <w:t xml:space="preserve">ward workspace, click </w:t>
            </w:r>
            <w:r w:rsidR="00733A8C" w:rsidRPr="005319BD">
              <w:rPr>
                <w:b/>
              </w:rPr>
              <w:t>Set Advance Account</w:t>
            </w:r>
            <w:r w:rsidR="00733A8C">
              <w:t>.</w:t>
            </w:r>
          </w:p>
          <w:p w14:paraId="539B28C1" w14:textId="340C72F9" w:rsidR="00733A8C" w:rsidRDefault="00733A8C" w:rsidP="00B01F81">
            <w:pPr>
              <w:pStyle w:val="List1"/>
              <w:numPr>
                <w:ilvl w:val="0"/>
                <w:numId w:val="14"/>
              </w:numPr>
              <w:cnfStyle w:val="000000000000" w:firstRow="0" w:lastRow="0" w:firstColumn="0" w:lastColumn="0" w:oddVBand="0" w:evenVBand="0" w:oddHBand="0" w:evenHBand="0" w:firstRowFirstColumn="0" w:firstRowLastColumn="0" w:lastRowFirstColumn="0" w:lastRowLastColumn="0"/>
            </w:pPr>
            <w:r>
              <w:t>In the pop-up window, add a comment and upload documents,</w:t>
            </w:r>
            <w:r w:rsidR="005319BD">
              <w:t xml:space="preserve"> if appropriate,</w:t>
            </w:r>
            <w:r>
              <w:t xml:space="preserve"> then click </w:t>
            </w:r>
            <w:r w:rsidRPr="005319BD">
              <w:rPr>
                <w:b/>
              </w:rPr>
              <w:t>OK</w:t>
            </w:r>
            <w:r>
              <w:t xml:space="preserve">. </w:t>
            </w:r>
          </w:p>
          <w:p w14:paraId="3E974578" w14:textId="77777777" w:rsidR="005319BD" w:rsidRDefault="00733A8C" w:rsidP="005319BD">
            <w:pPr>
              <w:cnfStyle w:val="000000000000" w:firstRow="0" w:lastRow="0" w:firstColumn="0" w:lastColumn="0" w:oddVBand="0" w:evenVBand="0" w:oddHBand="0" w:evenHBand="0" w:firstRowFirstColumn="0" w:firstRowLastColumn="0" w:lastRowFirstColumn="0" w:lastRowLastColumn="0"/>
            </w:pPr>
            <w:r w:rsidRPr="005319BD">
              <w:t xml:space="preserve">The award enters the </w:t>
            </w:r>
            <w:r w:rsidRPr="005319BD">
              <w:rPr>
                <w:b/>
              </w:rPr>
              <w:t xml:space="preserve">Advance Account </w:t>
            </w:r>
            <w:r w:rsidRPr="005319BD">
              <w:t>state.</w:t>
            </w:r>
          </w:p>
          <w:p w14:paraId="518A3347" w14:textId="77777777" w:rsidR="005319BD" w:rsidRDefault="005319BD" w:rsidP="005319BD">
            <w:pPr>
              <w:cnfStyle w:val="000000000000" w:firstRow="0" w:lastRow="0" w:firstColumn="0" w:lastColumn="0" w:oddVBand="0" w:evenVBand="0" w:oddHBand="0" w:evenHBand="0" w:firstRowFirstColumn="0" w:firstRowLastColumn="0" w:lastRowFirstColumn="0" w:lastRowLastColumn="0"/>
            </w:pPr>
          </w:p>
          <w:p w14:paraId="3566A1C8" w14:textId="5D832F8B" w:rsidR="00733A8C" w:rsidRDefault="00733A8C" w:rsidP="005319BD">
            <w:pPr>
              <w:cnfStyle w:val="000000000000" w:firstRow="0" w:lastRow="0" w:firstColumn="0" w:lastColumn="0" w:oddVBand="0" w:evenVBand="0" w:oddHBand="0" w:evenHBand="0" w:firstRowFirstColumn="0" w:firstRowLastColumn="0" w:lastRowFirstColumn="0" w:lastRowLastColumn="0"/>
            </w:pPr>
            <w:r>
              <w:t xml:space="preserve">When advance account spending ends, the award should be moved out of the Advance Account state. See </w:t>
            </w:r>
            <w:hyperlink w:anchor="_Remove_Advance_Account_1" w:history="1">
              <w:r w:rsidR="005319BD" w:rsidRPr="005319BD">
                <w:rPr>
                  <w:rStyle w:val="Hyperlink"/>
                </w:rPr>
                <w:t>Remove Advance Account Indicator on Award</w:t>
              </w:r>
            </w:hyperlink>
            <w:r w:rsidR="005319BD">
              <w:t>.</w:t>
            </w:r>
          </w:p>
        </w:tc>
      </w:tr>
    </w:tbl>
    <w:p w14:paraId="707C2670" w14:textId="156DF592" w:rsidR="00733A8C" w:rsidRDefault="00733A8C" w:rsidP="00DD70AF">
      <w:pPr>
        <w:pStyle w:val="TableDivider"/>
      </w:pPr>
    </w:p>
    <w:tbl>
      <w:tblPr>
        <w:tblStyle w:val="MediumList2-Accent1"/>
        <w:tblW w:w="11187" w:type="dxa"/>
        <w:tblInd w:w="135" w:type="dxa"/>
        <w:tblBorders>
          <w:left w:val="single" w:sz="36" w:space="0" w:color="4F81BD" w:themeColor="accent1"/>
          <w:bottom w:val="single" w:sz="36" w:space="0" w:color="4F81BD" w:themeColor="accent1"/>
          <w:right w:val="single" w:sz="36" w:space="0" w:color="4F81BD" w:themeColor="accent1"/>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733A8C" w:rsidRPr="00DF5A15" w14:paraId="33BA805C" w14:textId="77777777" w:rsidTr="00CC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right w:val="single" w:sz="36" w:space="0" w:color="4F81BD"/>
            </w:tcBorders>
            <w:shd w:val="clear" w:color="auto" w:fill="4F81BD" w:themeFill="accent1"/>
          </w:tcPr>
          <w:p w14:paraId="3D384BA3" w14:textId="77777777" w:rsidR="00733A8C" w:rsidRPr="00DF5A15" w:rsidRDefault="00733A8C" w:rsidP="005E006E">
            <w:pPr>
              <w:pStyle w:val="Heading1"/>
              <w:outlineLvl w:val="0"/>
              <w:rPr>
                <w:rFonts w:cs="Arial"/>
              </w:rPr>
            </w:pPr>
            <w:bookmarkStart w:id="50" w:name="_Remove_Advance_Account_1"/>
            <w:bookmarkStart w:id="51" w:name="_Ref407044160"/>
            <w:bookmarkStart w:id="52" w:name="_Ref443913606"/>
            <w:bookmarkStart w:id="53" w:name="_Toc467261553"/>
            <w:bookmarkEnd w:id="50"/>
            <w:r>
              <w:rPr>
                <w:rFonts w:cs="Arial"/>
              </w:rPr>
              <w:t xml:space="preserve">Remove Advance Account </w:t>
            </w:r>
            <w:bookmarkEnd w:id="51"/>
            <w:r>
              <w:rPr>
                <w:rFonts w:cs="Arial"/>
              </w:rPr>
              <w:t>Indicator on Award</w:t>
            </w:r>
            <w:bookmarkEnd w:id="52"/>
            <w:bookmarkEnd w:id="53"/>
          </w:p>
        </w:tc>
      </w:tr>
      <w:tr w:rsidR="00733A8C" w:rsidRPr="0095295C" w14:paraId="35CAB42D" w14:textId="77777777" w:rsidTr="005E006E">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right w:val="single" w:sz="36" w:space="0" w:color="4F81BD"/>
            </w:tcBorders>
          </w:tcPr>
          <w:p w14:paraId="14DB2297" w14:textId="77777777" w:rsidR="00733A8C" w:rsidRDefault="00733A8C" w:rsidP="005E006E">
            <w:pPr>
              <w:pStyle w:val="List1"/>
              <w:numPr>
                <w:ilvl w:val="0"/>
                <w:numId w:val="0"/>
              </w:numPr>
            </w:pPr>
            <w:r w:rsidRPr="00135C51">
              <w:t>On occasion, the Sponsored Programs Office may need to authorize spending before the proposal has been formally awarded</w:t>
            </w:r>
            <w:r>
              <w:t xml:space="preserve"> (see </w:t>
            </w:r>
            <w:hyperlink w:anchor="_Indicate_Award_as" w:history="1">
              <w:r w:rsidRPr="00D5702A">
                <w:rPr>
                  <w:rStyle w:val="Hyperlink"/>
                </w:rPr>
                <w:t>Indicate Award as Advance Account</w:t>
              </w:r>
            </w:hyperlink>
            <w:r>
              <w:t xml:space="preserve">). When the NOA is received, the advance account indicator must be removed. The award should be moved from the </w:t>
            </w:r>
            <w:r w:rsidRPr="001B61E3">
              <w:rPr>
                <w:b/>
              </w:rPr>
              <w:t>Advance Award</w:t>
            </w:r>
            <w:r>
              <w:t xml:space="preserve"> state to the </w:t>
            </w:r>
            <w:r w:rsidRPr="001B61E3">
              <w:rPr>
                <w:b/>
              </w:rPr>
              <w:t>Active</w:t>
            </w:r>
            <w:r>
              <w:t xml:space="preserve"> state. </w:t>
            </w:r>
          </w:p>
        </w:tc>
      </w:tr>
      <w:tr w:rsidR="00733A8C" w:rsidRPr="0095295C" w14:paraId="68A47B13"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right w:val="single" w:sz="4" w:space="0" w:color="DBE5F1" w:themeColor="accent1" w:themeTint="33"/>
            </w:tcBorders>
            <w:shd w:val="clear" w:color="auto" w:fill="FFF8CD"/>
          </w:tcPr>
          <w:p w14:paraId="3C6EFA77" w14:textId="77777777" w:rsidR="00733A8C" w:rsidRPr="009E62C2" w:rsidRDefault="00733A8C" w:rsidP="005E006E">
            <w:pPr>
              <w:spacing w:after="200" w:line="276" w:lineRule="auto"/>
            </w:pPr>
            <w:r>
              <w:rPr>
                <w:rFonts w:eastAsia="Times New Roman" w:cs="Times New Roman"/>
                <w:color w:val="FFFFFF" w:themeColor="background1"/>
                <w:sz w:val="18"/>
                <w:szCs w:val="18"/>
              </w:rPr>
              <w:t xml:space="preserve"> </w:t>
            </w:r>
            <w:r>
              <w:rPr>
                <w:rFonts w:eastAsia="Calibri"/>
                <w:noProof/>
              </w:rPr>
              <mc:AlternateContent>
                <mc:Choice Requires="wpc">
                  <w:drawing>
                    <wp:inline distT="0" distB="0" distL="0" distR="0" wp14:anchorId="7D7634BF" wp14:editId="61390986">
                      <wp:extent cx="4724400" cy="7229475"/>
                      <wp:effectExtent l="19050" t="0" r="95250" b="0"/>
                      <wp:docPr id="744" name="Canvas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05" name="Picture 1405"/>
                                <pic:cNvPicPr>
                                  <a:picLocks noChangeAspect="1"/>
                                </pic:cNvPicPr>
                              </pic:nvPicPr>
                              <pic:blipFill>
                                <a:blip r:embed="rId150"/>
                                <a:stretch>
                                  <a:fillRect/>
                                </a:stretch>
                              </pic:blipFill>
                              <pic:spPr>
                                <a:xfrm>
                                  <a:off x="2140936" y="2099526"/>
                                  <a:ext cx="2169795" cy="1775915"/>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404" name="Picture 1404"/>
                                <pic:cNvPicPr>
                                  <a:picLocks noChangeAspect="1"/>
                                </pic:cNvPicPr>
                              </pic:nvPicPr>
                              <pic:blipFill>
                                <a:blip r:embed="rId151"/>
                                <a:stretch>
                                  <a:fillRect/>
                                </a:stretch>
                              </pic:blipFill>
                              <pic:spPr>
                                <a:xfrm>
                                  <a:off x="68052" y="1817415"/>
                                  <a:ext cx="1556956" cy="2379628"/>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1403" name="Picture 1403"/>
                                <pic:cNvPicPr>
                                  <a:picLocks noChangeAspect="1"/>
                                </pic:cNvPicPr>
                              </pic:nvPicPr>
                              <pic:blipFill>
                                <a:blip r:embed="rId152"/>
                                <a:stretch>
                                  <a:fillRect/>
                                </a:stretch>
                              </pic:blipFill>
                              <pic:spPr>
                                <a:xfrm>
                                  <a:off x="68052" y="824219"/>
                                  <a:ext cx="4572000" cy="803112"/>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859" name="Picture 859"/>
                                <pic:cNvPicPr/>
                              </pic:nvPicPr>
                              <pic:blipFill>
                                <a:blip r:embed="rId97"/>
                                <a:stretch>
                                  <a:fillRect/>
                                </a:stretch>
                              </pic:blipFill>
                              <pic:spPr>
                                <a:xfrm>
                                  <a:off x="44097" y="87075"/>
                                  <a:ext cx="4663440" cy="560705"/>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556" name="Group 556"/>
                              <wpg:cNvGrpSpPr/>
                              <wpg:grpSpPr>
                                <a:xfrm rot="16200000">
                                  <a:off x="1358626" y="3844061"/>
                                  <a:ext cx="283845" cy="248920"/>
                                  <a:chOff x="0" y="0"/>
                                  <a:chExt cx="284480" cy="250237"/>
                                </a:xfrm>
                              </wpg:grpSpPr>
                              <wps:wsp>
                                <wps:cNvPr id="570" name="Isosceles Triangle 570"/>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6CAC3E5"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1" name="Text Box 4"/>
                                <wps:cNvSpPr txBox="1"/>
                                <wps:spPr>
                                  <a:xfrm rot="5400000">
                                    <a:off x="67853" y="81634"/>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A307C"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730" name="Rectangle 730"/>
                              <wps:cNvSpPr/>
                              <wps:spPr>
                                <a:xfrm>
                                  <a:off x="1084275" y="1015951"/>
                                  <a:ext cx="776423" cy="186690"/>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2EE78" w14:textId="77777777" w:rsidR="00CC308A" w:rsidRPr="00D10DA8" w:rsidRDefault="00CC308A" w:rsidP="00733A8C">
                                    <w:pPr>
                                      <w:pStyle w:val="NormalWeb"/>
                                      <w:spacing w:before="120" w:beforeAutospacing="0" w:after="120" w:afterAutospacing="0"/>
                                      <w:rPr>
                                        <w:rFonts w:asciiTheme="minorHAnsi" w:hAnsiTheme="minorHAnsi"/>
                                        <w:color w:val="FFFFFF" w:themeColor="background1"/>
                                      </w:rPr>
                                    </w:pPr>
                                    <w:r w:rsidRPr="00D10DA8">
                                      <w:rPr>
                                        <w:rFonts w:asciiTheme="minorHAnsi" w:eastAsia="Times New Roman" w:hAnsiTheme="minorHAnsi"/>
                                        <w:color w:val="FFFFFF" w:themeColor="background1"/>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3" name="Oval 733"/>
                              <wps:cNvSpPr/>
                              <wps:spPr>
                                <a:xfrm>
                                  <a:off x="3888443" y="1459772"/>
                                  <a:ext cx="819093" cy="167559"/>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3613D" w14:textId="77777777" w:rsidR="00CC308A" w:rsidRPr="00D10DA8" w:rsidRDefault="00CC308A" w:rsidP="00733A8C">
                                    <w:pPr>
                                      <w:rPr>
                                        <w:rFonts w:eastAsia="Times New Roman"/>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41" name="Group 741"/>
                              <wpg:cNvGrpSpPr/>
                              <wpg:grpSpPr>
                                <a:xfrm rot="5400000">
                                  <a:off x="732141" y="1406707"/>
                                  <a:ext cx="283845" cy="248920"/>
                                  <a:chOff x="0" y="0"/>
                                  <a:chExt cx="284480" cy="250237"/>
                                </a:xfrm>
                              </wpg:grpSpPr>
                              <wps:wsp>
                                <wps:cNvPr id="742" name="Isosceles Triangle 742"/>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A662D83"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3" name="Text Box 4"/>
                                <wps:cNvSpPr txBox="1"/>
                                <wps:spPr>
                                  <a:xfrm rot="16200000">
                                    <a:off x="67853" y="81633"/>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D7F3"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21" name="Group 721"/>
                              <wpg:cNvGrpSpPr/>
                              <wpg:grpSpPr>
                                <a:xfrm>
                                  <a:off x="3517716" y="3862159"/>
                                  <a:ext cx="283210" cy="248285"/>
                                  <a:chOff x="0" y="0"/>
                                  <a:chExt cx="284480" cy="250237"/>
                                </a:xfrm>
                              </wpg:grpSpPr>
                              <wps:wsp>
                                <wps:cNvPr id="722" name="Isosceles Triangle 722"/>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5256B8E"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9" name="Text Box 4"/>
                                <wps:cNvSpPr txBox="1"/>
                                <wps:spPr>
                                  <a:xfrm>
                                    <a:off x="60125" y="81383"/>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BFE2E"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4</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60" name="Group 860"/>
                              <wpg:cNvGrpSpPr/>
                              <wpg:grpSpPr>
                                <a:xfrm rot="16200000">
                                  <a:off x="2929395" y="101899"/>
                                  <a:ext cx="250825" cy="284480"/>
                                  <a:chOff x="16828" y="-16828"/>
                                  <a:chExt cx="251945" cy="286249"/>
                                </a:xfrm>
                                <a:effectLst>
                                  <a:outerShdw blurRad="50800" dist="38100" dir="2700000" algn="tl" rotWithShape="0">
                                    <a:prstClr val="black">
                                      <a:alpha val="40000"/>
                                    </a:prstClr>
                                  </a:outerShdw>
                                </a:effectLst>
                              </wpg:grpSpPr>
                              <wps:wsp>
                                <wps:cNvPr id="861" name="Isosceles Triangle 861"/>
                                <wps:cNvSpPr/>
                                <wps:spPr>
                                  <a:xfrm rot="16200000">
                                    <a:off x="-324" y="324"/>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672EB26" w14:textId="77777777" w:rsidR="00CC308A" w:rsidRDefault="00CC308A" w:rsidP="00733A8C">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2" name="Text Box 3"/>
                                <wps:cNvSpPr txBox="1"/>
                                <wps:spPr>
                                  <a:xfrm rot="5400000">
                                    <a:off x="84053" y="64192"/>
                                    <a:ext cx="171071" cy="16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3F2BD" w14:textId="77777777" w:rsidR="00CC308A" w:rsidRDefault="00CC308A" w:rsidP="00733A8C">
                                      <w:pPr>
                                        <w:pStyle w:val="TriangleNumbers"/>
                                        <w:rPr>
                                          <w:sz w:val="24"/>
                                          <w:szCs w:val="24"/>
                                        </w:rPr>
                                      </w:pPr>
                                      <w:r>
                                        <w:t>1</w:t>
                                      </w:r>
                                    </w:p>
                                    <w:p w14:paraId="3F73FFA5" w14:textId="77777777" w:rsidR="00CC308A" w:rsidRDefault="00CC308A" w:rsidP="00733A8C">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863" name="Picture 863"/>
                                <pic:cNvPicPr/>
                              </pic:nvPicPr>
                              <pic:blipFill>
                                <a:blip r:embed="rId106"/>
                                <a:stretch>
                                  <a:fillRect/>
                                </a:stretch>
                              </pic:blipFill>
                              <pic:spPr>
                                <a:xfrm>
                                  <a:off x="2297537" y="5058912"/>
                                  <a:ext cx="2342515" cy="1009015"/>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864" name="Picture 864"/>
                                <pic:cNvPicPr/>
                              </pic:nvPicPr>
                              <pic:blipFill>
                                <a:blip r:embed="rId107"/>
                                <a:stretch>
                                  <a:fillRect/>
                                </a:stretch>
                              </pic:blipFill>
                              <pic:spPr>
                                <a:xfrm>
                                  <a:off x="131552" y="4613777"/>
                                  <a:ext cx="2056130" cy="1977390"/>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865" name="Group 865"/>
                              <wpg:cNvGrpSpPr/>
                              <wpg:grpSpPr>
                                <a:xfrm>
                                  <a:off x="758932" y="6302877"/>
                                  <a:ext cx="259080" cy="285115"/>
                                  <a:chOff x="627380" y="1689100"/>
                                  <a:chExt cx="259650" cy="286249"/>
                                </a:xfrm>
                                <a:effectLst>
                                  <a:outerShdw blurRad="50800" dist="38100" dir="2700000" algn="tl" rotWithShape="0">
                                    <a:prstClr val="black">
                                      <a:alpha val="40000"/>
                                    </a:prstClr>
                                  </a:outerShdw>
                                </a:effectLst>
                              </wpg:grpSpPr>
                              <wps:wsp>
                                <wps:cNvPr id="870" name="Isosceles Triangle 870"/>
                                <wps:cNvSpPr/>
                                <wps:spPr>
                                  <a:xfrm rot="16200000">
                                    <a:off x="610228" y="17062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023459D" w14:textId="77777777" w:rsidR="00CC308A" w:rsidRDefault="00CC308A" w:rsidP="00733A8C">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1" name="Text Box 3"/>
                                <wps:cNvSpPr txBox="1"/>
                                <wps:spPr>
                                  <a:xfrm>
                                    <a:off x="715881" y="17595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28EB9" w14:textId="77777777" w:rsidR="00CC308A" w:rsidRDefault="00CC308A" w:rsidP="00733A8C">
                                      <w:pPr>
                                        <w:pStyle w:val="TriangleNumbers"/>
                                        <w:rPr>
                                          <w:sz w:val="24"/>
                                          <w:szCs w:val="24"/>
                                        </w:rPr>
                                      </w:pPr>
                                      <w:r>
                                        <w:t>5</w:t>
                                      </w:r>
                                    </w:p>
                                    <w:p w14:paraId="629A1E41" w14:textId="77777777" w:rsidR="00CC308A" w:rsidRDefault="00CC308A" w:rsidP="00733A8C">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66" name="Group 866"/>
                              <wpg:cNvGrpSpPr/>
                              <wpg:grpSpPr>
                                <a:xfrm>
                                  <a:off x="3883767" y="6046972"/>
                                  <a:ext cx="284480" cy="248920"/>
                                  <a:chOff x="3752215" y="1433195"/>
                                  <a:chExt cx="284480" cy="250237"/>
                                </a:xfrm>
                              </wpg:grpSpPr>
                              <wps:wsp>
                                <wps:cNvPr id="867" name="Isosceles Triangle 867"/>
                                <wps:cNvSpPr/>
                                <wps:spPr>
                                  <a:xfrm>
                                    <a:off x="3752215" y="1433195"/>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D8795A7" w14:textId="77777777" w:rsidR="00CC308A" w:rsidRDefault="00CC308A" w:rsidP="00733A8C">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9" name="Text Box 3"/>
                                <wps:cNvSpPr txBox="1"/>
                                <wps:spPr>
                                  <a:xfrm>
                                    <a:off x="3820327" y="1514578"/>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5130A" w14:textId="77777777" w:rsidR="00CC308A" w:rsidRDefault="00CC308A" w:rsidP="00733A8C">
                                      <w:pPr>
                                        <w:pStyle w:val="TriangleNumbers"/>
                                        <w:rPr>
                                          <w:sz w:val="24"/>
                                          <w:szCs w:val="24"/>
                                        </w:rPr>
                                      </w:pPr>
                                      <w:r>
                                        <w:t>6</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D7634BF" id="Canvas 744" o:spid="_x0000_s1460" editas="canvas" style="width:372pt;height:569.25pt;mso-position-horizontal-relative:char;mso-position-vertical-relative:line" coordsize="47244,7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">
                      <v:shape id="_x0000_s1461" type="#_x0000_t75" style="position:absolute;width:47244;height:72294;visibility:visible;mso-wrap-style:square">
                        <v:fill o:detectmouseclick="t"/>
                        <v:path o:connecttype="none"/>
                      </v:shape>
                      <v:shape id="Picture 1405" o:spid="_x0000_s1462" type="#_x0000_t75" style="position:absolute;left:21409;top:20995;width:21698;height:17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UJHAAAAA3QAAAA8AAABkcnMvZG93bnJldi54bWxET9tqAjEQfS/4D2EE32pW0Va2RikFQUGQ&#10;qh8wbGYvuJnETdT490YQfJvDuc58GU0rrtT5xrKC0TADQVxY3XCl4HhYfc5A+ICssbVMCu7kYbno&#10;fcwx1/bG/3Tdh0qkEPY5KqhDcLmUvqjJoB9aR5y40nYGQ4JdJXWHtxRuWjnOsi9psOHUUKOjv5qK&#10;0/5iFLDd3M8xHmR5nLlvt93sRnFcKjXox98fEIFieItf7rVO8yfZFJ7fpB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6JQkcAAAADdAAAADwAAAAAAAAAAAAAAAACfAgAA&#10;ZHJzL2Rvd25yZXYueG1sUEsFBgAAAAAEAAQA9wAAAIwDAAAAAA==&#10;" stroked="t" strokecolor="#bfbfbf [2412]">
                        <v:imagedata r:id="rId153" o:title=""/>
                        <v:shadow on="t" color="black" opacity="26214f" origin="-.5,-.5" offset=".74836mm,.74836mm"/>
                        <v:path arrowok="t"/>
                      </v:shape>
                      <v:shape id="Picture 1404" o:spid="_x0000_s1463" type="#_x0000_t75" style="position:absolute;left:680;top:18174;width:15570;height:23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jDHFAAAA3QAAAA8AAABkcnMvZG93bnJldi54bWxEj0GLwjAQhe/C/ocwC95suotKrY2yrIge&#10;vOguirehGdtiMylN1PrvjSB4m+G9ed+bbN6ZWlypdZVlBV9RDII4t7riQsH/33KQgHAeWWNtmRTc&#10;ycF89tHLMNX2xlu67nwhQgi7FBWU3jeplC4vyaCLbEMctJNtDfqwtoXULd5CuKnldxyPpcGKA6HE&#10;hn5Lys+7iwmQ0dl6XVEiR4fNvtmvJsvFcaJU/7P7mYLw1Pm3+XW91qH+MB7C85swgp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HIwxxQAAAN0AAAAPAAAAAAAAAAAAAAAA&#10;AJ8CAABkcnMvZG93bnJldi54bWxQSwUGAAAAAAQABAD3AAAAkQMAAAAA&#10;" stroked="t" strokecolor="#bfbfbf [2412]">
                        <v:imagedata r:id="rId154" o:title=""/>
                        <v:shadow on="t" color="black" opacity="26214f" origin="-.5,-.5" offset=".74836mm,.74836mm"/>
                        <v:path arrowok="t"/>
                      </v:shape>
                      <v:shape id="Picture 1403" o:spid="_x0000_s1464" type="#_x0000_t75" style="position:absolute;left:680;top:8242;width:45720;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hn3BAAAA3QAAAA8AAABkcnMvZG93bnJldi54bWxET0uLwjAQvi/4H8II3tbU9YFUo4is4NEn&#10;4m1sxraYTEoTtf57IyzsbT6+50znjTXiQbUvHSvodRMQxJnTJecKDvvV9xiED8gajWNS8CIP81nr&#10;a4qpdk/e0mMXchFD2KeooAihSqX0WUEWfddVxJG7utpiiLDOpa7xGcOtkT9JMpIWS44NBVa0LCi7&#10;7e5WwbC3Ppvrq283ZTgOT+ayuv+iUarTbhYTEIGa8C/+c691nD9I+vD5Jp4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ehn3BAAAA3QAAAA8AAAAAAAAAAAAAAAAAnwIA&#10;AGRycy9kb3ducmV2LnhtbFBLBQYAAAAABAAEAPcAAACNAwAAAAA=&#10;" stroked="t" strokecolor="#bfbfbf [2412]">
                        <v:imagedata r:id="rId155" o:title=""/>
                        <v:shadow on="t" color="black" opacity="26214f" origin="-.5,-.5" offset=".74836mm,.74836mm"/>
                        <v:path arrowok="t"/>
                      </v:shape>
                      <v:shape id="Picture 859" o:spid="_x0000_s1465" type="#_x0000_t75" style="position:absolute;left:440;top:870;width:46635;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3eBPDAAAA3AAAAA8AAABkcnMvZG93bnJldi54bWxEj0GLwjAUhO8L/ofwBG9rqqBoNYoKK7J4&#10;0ZU9P5pnU21eSpNt67/fCILHYWa+YZbrzpaiodoXjhWMhgkI4szpgnMFl5+vzxkIH5A1lo5JwYM8&#10;rFe9jyWm2rV8ouYcchEh7FNUYEKoUil9ZsiiH7qKOHpXV1sMUda51DW2EW5LOU6SqbRYcFwwWNHO&#10;UHY//1kF+9/i+Pjet5f5YdtZMpvbqGxuSg363WYBIlAX3uFX+6AVzCZzeJ6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d4E8MAAADcAAAADwAAAAAAAAAAAAAAAACf&#10;AgAAZHJzL2Rvd25yZXYueG1sUEsFBgAAAAAEAAQA9wAAAI8DAAAAAA==&#10;" stroked="t" strokecolor="#bfbfbf [2412]">
                        <v:imagedata r:id="rId101" o:title=""/>
                        <v:shadow on="t" color="black" opacity="26214f" origin="-.5,-.5" offset=".74836mm,.74836mm"/>
                      </v:shape>
                      <v:group id="Group 556" o:spid="_x0000_s1466" style="position:absolute;left:13585;top:38440;width:2839;height:2490;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3A7bxgAAANwA&#10;AAAPAAAAAAAAAAAAAAAAAKoCAABkcnMvZG93bnJldi54bWxQSwUGAAAAAAQABAD6AAAAnQMAAAAA&#10;">
                        <v:shape id="Isosceles Triangle 570" o:spid="_x0000_s1467"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DlcEA&#10;AADcAAAADwAAAGRycy9kb3ducmV2LnhtbERPyW7CMBC9I/UfrKnUGzitxBYwKCpqxZWAgOMoHuKU&#10;eJzGhqR/Xx+QOD69fbnubS3u1PrKsYL3UQKCuHC64lLBYf81nIHwAVlj7ZgU/JGH9eplsMRUu453&#10;dM9DKWII+xQVmBCaVEpfGLLoR64hjtzFtRZDhG0pdYtdDLe1/EiSibRYcWww2NCnoeKa36yC+bG7&#10;nTeZ+T3V480P+u9rmeUHpd5e+2wBIlAfnuKHe6sVjKdxfj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Sw5X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76CAC3E5"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 </w:t>
                                </w:r>
                              </w:p>
                            </w:txbxContent>
                          </v:textbox>
                        </v:shape>
                        <v:shape id="Text Box 4" o:spid="_x0000_s1468" type="#_x0000_t202" style="position:absolute;left:67853;top:81634;width:170507;height:164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GCMQA&#10;AADcAAAADwAAAGRycy9kb3ducmV2LnhtbESPT2sCMRTE70K/Q3gFbzWroNXVKEUsilDw38HjM3nd&#10;Dd28LJuo22/fCAWPw8z8hpktWleJGzXBelbQ72UgiLU3lgsFp+Pn2xhEiMgGK8+k4JcCLOYvnRnm&#10;xt95T7dDLESCcMhRQRljnUsZdEkOQ8/XxMn79o3DmGRTSNPgPcFdJQdZNpIOLaeFEmtalqR/Dlen&#10;YPK1vWjvd9rF1dja5SBbn+1Kqe5r+zEFEamNz/B/e2MUDN/7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hgjEAAAA3AAAAA8AAAAAAAAAAAAAAAAAmAIAAGRycy9k&#10;b3ducmV2LnhtbFBLBQYAAAAABAAEAPUAAACJAwAAAAA=&#10;" filled="f" stroked="f" strokeweight=".5pt">
                          <v:textbox inset="0,0,0,0">
                            <w:txbxContent>
                              <w:p w14:paraId="5BCA307C"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txbxContent>
                          </v:textbox>
                        </v:shape>
                      </v:group>
                      <v:rect id="Rectangle 730" o:spid="_x0000_s1469" style="position:absolute;left:10842;top:10159;width:7764;height:1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AU8MA&#10;AADcAAAADwAAAGRycy9kb3ducmV2LnhtbERPTWvCQBC9F/wPywje6qYp2hJdRS2i4sXY4nnMTpNg&#10;djZmV43+evdQ6PHxvsfT1lTiSo0rLSt460cgiDOrS84V/HwvXz9BOI+ssbJMCu7kYDrpvIwx0fbG&#10;KV33PhchhF2CCgrv60RKlxVk0PVtTRy4X9sY9AE2udQN3kK4qWQcRUNpsOTQUGBNi4Ky0/5iFOxW&#10;0WlzHBy2ZXzIbb3+Sh/neK5Ur9vORiA8tf5f/OdeawUf72F+OBOO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AU8MAAADcAAAADwAAAAAAAAAAAAAAAACYAgAAZHJzL2Rv&#10;d25yZXYueG1sUEsFBgAAAAAEAAQA9QAAAIgDAAAAAA==&#10;" filled="f" strokecolor="#f79646" strokeweight="3pt">
                        <v:textbox>
                          <w:txbxContent>
                            <w:p w14:paraId="76B2EE78" w14:textId="77777777" w:rsidR="00CC308A" w:rsidRPr="00D10DA8" w:rsidRDefault="00CC308A" w:rsidP="00733A8C">
                              <w:pPr>
                                <w:pStyle w:val="NormalWeb"/>
                                <w:spacing w:before="120" w:beforeAutospacing="0" w:after="120" w:afterAutospacing="0"/>
                                <w:rPr>
                                  <w:rFonts w:asciiTheme="minorHAnsi" w:hAnsiTheme="minorHAnsi"/>
                                  <w:color w:val="FFFFFF" w:themeColor="background1"/>
                                </w:rPr>
                              </w:pPr>
                              <w:r w:rsidRPr="00D10DA8">
                                <w:rPr>
                                  <w:rFonts w:asciiTheme="minorHAnsi" w:eastAsia="Times New Roman" w:hAnsiTheme="minorHAnsi"/>
                                  <w:color w:val="FFFFFF" w:themeColor="background1"/>
                                  <w:sz w:val="22"/>
                                  <w:szCs w:val="22"/>
                                </w:rPr>
                                <w:t> </w:t>
                              </w:r>
                            </w:p>
                          </w:txbxContent>
                        </v:textbox>
                      </v:rect>
                      <v:oval id="Oval 733" o:spid="_x0000_s1470" style="position:absolute;left:38884;top:14597;width:8191;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CDMMA&#10;AADcAAAADwAAAGRycy9kb3ducmV2LnhtbESP3WoCMRSE7wXfIRzBO81aQWU1igiiUpD68wCHzXF3&#10;MTnZJlG3b98UhF4OM/MNs1i11ogn+VA7VjAaZiCIC6drLhVcL9vBDESIyBqNY1LwQwFWy25ngbl2&#10;Lz7R8xxLkSAcclRQxdjkUoaiIoth6Bri5N2ctxiT9KXUHl8Jbo38yLKJtFhzWqiwoU1Fxf38sAou&#10;enq8fY5OPDlos/0+7Er/ZdZK9Xvteg4iUhv/w+/2XiuYjs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bCDMMAAADcAAAADwAAAAAAAAAAAAAAAACYAgAAZHJzL2Rv&#10;d25yZXYueG1sUEsFBgAAAAAEAAQA9QAAAIgDAAAAAA==&#10;" filled="f" strokecolor="#f79646 [3209]" strokeweight="3pt">
                        <v:textbox>
                          <w:txbxContent>
                            <w:p w14:paraId="4973613D" w14:textId="77777777" w:rsidR="00CC308A" w:rsidRPr="00D10DA8" w:rsidRDefault="00CC308A" w:rsidP="00733A8C">
                              <w:pPr>
                                <w:rPr>
                                  <w:rFonts w:eastAsia="Times New Roman"/>
                                  <w:color w:val="FFFFFF" w:themeColor="background1"/>
                                </w:rPr>
                              </w:pPr>
                            </w:p>
                          </w:txbxContent>
                        </v:textbox>
                      </v:oval>
                      <v:group id="Group 741" o:spid="_x0000_s1471" style="position:absolute;left:7322;top:14066;width:2838;height:2489;rotation:90"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ZF8UAAADcAAAADwAAAGRycy9kb3ducmV2LnhtbESPzWrDMBCE74W+g9hC&#10;LyWRXUqTOFFCkmLotfkhOS7W1jK1Vo6kxu7bV4VCjsPMfMMsVoNtxZV8aBwryMcZCOLK6YZrBYd9&#10;OZqCCBFZY+uYFPxQgNXy/m6BhXY9f9B1F2uRIBwKVGBi7AopQ2XIYhi7jjh5n85bjEn6WmqPfYLb&#10;Vj5n2au02HBaMNjR1lD1tfu2CvhynJaX9vRUniufrzf9zLydo1KPD8N6DiLSEG/h//a7VjB5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E2RfFAAAA3AAA&#10;AA8AAAAAAAAAAAAAAAAAqgIAAGRycy9kb3ducmV2LnhtbFBLBQYAAAAABAAEAPoAAACcAwAAAAA=&#10;">
                        <v:shape id="Isosceles Triangle 742" o:spid="_x0000_s1472"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cJcUA&#10;AADcAAAADwAAAGRycy9kb3ducmV2LnhtbESPQWvCQBSE74X+h+UVeqsbpVZNXSUoLV6binp8ZF+z&#10;0ezbmF1N/PduodDjMDPfMPNlb2txpdZXjhUMBwkI4sLpiksF2++PlykIH5A11o5JwY08LBePD3NM&#10;tev4i655KEWEsE9RgQmhSaX0hSGLfuAa4uj9uNZiiLItpW6xi3Bby1GSvEmLFccFgw2tDBWn/GIV&#10;zHbd5bDOzHlfj9dH9J+nMsu3Sj0/9dk7iEB9+A//tTdaweR1BL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Fwl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6A662D83"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 </w:t>
                                </w:r>
                              </w:p>
                            </w:txbxContent>
                          </v:textbox>
                        </v:shape>
                        <v:shape id="Text Box 4" o:spid="_x0000_s1473" type="#_x0000_t202" style="position:absolute;left:67853;top:81633;width:170507;height:164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ou8UA&#10;AADcAAAADwAAAGRycy9kb3ducmV2LnhtbESPW2sCMRSE3wv9D+EUfKvZqlTdGkUUL49eoX07bI67&#10;y25OliTqtr/eFAp9HGbmG2Yya00tbuR8aVnBWzcBQZxZXXKu4HRcvY5A+ICssbZMCr7Jw2z6/DTB&#10;VNs77+l2CLmIEPYpKihCaFIpfVaQQd+1DXH0LtYZDFG6XGqH9wg3tewlybs0WHJcKLChRUFZdbga&#10;BbvKLT8Xg834sv7R56atmMuvjVKdl3b+ASJQG/7Df+2tVjAc9OH3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2i7xQAAANwAAAAPAAAAAAAAAAAAAAAAAJgCAABkcnMv&#10;ZG93bnJldi54bWxQSwUGAAAAAAQABAD1AAAAigMAAAAA&#10;" filled="f" stroked="f" strokeweight=".5pt">
                          <v:textbox inset="0,0,0,0">
                            <w:txbxContent>
                              <w:p w14:paraId="6CECD7F3"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2</w:t>
                                </w:r>
                              </w:p>
                            </w:txbxContent>
                          </v:textbox>
                        </v:shape>
                      </v:group>
                      <v:group id="Group 721" o:spid="_x0000_s1474" style="position:absolute;left:35177;top:38621;width:2832;height:2483"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Isosceles Triangle 722" o:spid="_x0000_s1475"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5hcQA&#10;AADcAAAADwAAAGRycy9kb3ducmV2LnhtbESPQWvCQBSE7wX/w/IKvdVNA7U2ukpQLL02ivX4yD6z&#10;0ezbmF1N/PfdQqHHYWa+YebLwTbiRp2vHSt4GScgiEuna64U7Lab5ykIH5A1No5JwZ08LBejhzlm&#10;2vX8RbciVCJC2GeowITQZlL60pBFP3YtcfSOrrMYouwqqTvsI9w2Mk2SibRYc1ww2NLKUHkurlbB&#10;+76/Hta5uXw3r+sT+o9zlRc7pZ4eh3wGItAQ/sN/7U+t4C1N4f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uYX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55256B8E"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 </w:t>
                                </w:r>
                              </w:p>
                            </w:txbxContent>
                          </v:textbox>
                        </v:shape>
                        <v:shape id="Text Box 4" o:spid="_x0000_s1476" type="#_x0000_t202" style="position:absolute;left:60125;top:81383;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6LscA&#10;AADcAAAADwAAAGRycy9kb3ducmV2LnhtbESPQU/CQBSE7yT8h80z4QZbOKBUFmJQEw8qCJjo7dl9&#10;to3dt83uo9R/75qYeJzMzDeZ5bp3jeooxNqzgekkA0VceFtzaeB4uB9fgYqCbLHxTAa+KcJ6NRws&#10;Mbf+zC/U7aVUCcIxRwOVSJtrHYuKHMaJb4mT9+mDQ0kylNoGPCe4a/Qsy+baYc1pocKWNhUVX/uT&#10;M9C8xfD4kcl7d1s+yW6rT69302djRhf9zTUooV7+w3/tB2vgcra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i7HAAAA3AAAAA8AAAAAAAAAAAAAAAAAmAIAAGRy&#10;cy9kb3ducmV2LnhtbFBLBQYAAAAABAAEAPUAAACMAwAAAAA=&#10;" filled="f" stroked="f" strokeweight=".5pt">
                          <v:textbox inset="0,0,0,0">
                            <w:txbxContent>
                              <w:p w14:paraId="179BFE2E" w14:textId="77777777" w:rsidR="00CC308A" w:rsidRPr="00D10DA8" w:rsidRDefault="00CC308A" w:rsidP="00733A8C">
                                <w:pPr>
                                  <w:pStyle w:val="NormalWeb"/>
                                  <w:spacing w:before="0" w:beforeAutospacing="0" w:after="0" w:afterAutospacing="0"/>
                                  <w:jc w:val="center"/>
                                  <w:rPr>
                                    <w:rFonts w:asciiTheme="minorHAnsi" w:hAnsiTheme="minorHAnsi"/>
                                    <w:color w:val="FFFFFF" w:themeColor="background1"/>
                                  </w:rPr>
                                </w:pPr>
                                <w:r w:rsidRPr="00D10DA8">
                                  <w:rPr>
                                    <w:rFonts w:asciiTheme="minorHAnsi" w:eastAsia="Calibri" w:hAnsiTheme="minorHAnsi" w:cs="Arial"/>
                                    <w:b/>
                                    <w:bCs/>
                                    <w:color w:val="FFFFFF" w:themeColor="background1"/>
                                    <w:sz w:val="18"/>
                                    <w:szCs w:val="18"/>
                                  </w:rPr>
                                  <w:t>4</w:t>
                                </w:r>
                              </w:p>
                            </w:txbxContent>
                          </v:textbox>
                        </v:shape>
                      </v:group>
                      <v:group id="Group 860" o:spid="_x0000_s1477" style="position:absolute;left:29294;top:1018;width:2508;height:2845;rotation:-90" coordorigin="16828,-16828"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lAz7CAAAA3AAAAA8A&#10;AAAAAAAAAAAAAAAAqgIAAGRycy9kb3ducmV2LnhtbFBLBQYAAAAABAAEAPoAAACZAwAAAAA=&#10;">
                        <v:shape id="Isosceles Triangle 861" o:spid="_x0000_s1478" type="#_x0000_t5" style="position:absolute;left:-324;top:324;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LfcQA&#10;AADcAAAADwAAAGRycy9kb3ducmV2LnhtbESPT4vCMBDF78J+hzAL3jS1iluqUZYFQWEv/kHY29iM&#10;bbGZlCRq/fYbQfD4ePN+b9582ZlG3Mj52rKC0TABQVxYXXOp4LBfDTIQPiBrbCyTggd5WC4+enPM&#10;tb3zlm67UIoIYZ+jgiqENpfSFxUZ9EPbEkfvbJ3BEKUrpXZ4j3DTyDRJptJgzbGhwpZ+Kiouu6uJ&#10;bxzM9vj3602WTE7jJj1u3Fe6Uar/2X3PQATqwvv4lV5rBdl0BM8xkQ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i33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5672EB26" w14:textId="77777777" w:rsidR="00CC308A" w:rsidRDefault="00CC308A" w:rsidP="00733A8C">
                                <w:pPr>
                                  <w:pStyle w:val="NormalWeb"/>
                                  <w:spacing w:before="120" w:beforeAutospacing="0" w:after="120" w:afterAutospacing="0"/>
                                </w:pPr>
                                <w:r>
                                  <w:rPr>
                                    <w:rFonts w:eastAsia="Times New Roman" w:cs="Arial"/>
                                    <w:color w:val="FFFFFF"/>
                                    <w:sz w:val="18"/>
                                    <w:szCs w:val="18"/>
                                  </w:rPr>
                                  <w:t> </w:t>
                                </w:r>
                              </w:p>
                            </w:txbxContent>
                          </v:textbox>
                        </v:shape>
                        <v:shape id="Text Box 3" o:spid="_x0000_s1479" type="#_x0000_t202" style="position:absolute;left:84053;top:64192;width:171071;height:1664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0FcQA&#10;AADcAAAADwAAAGRycy9kb3ducmV2LnhtbESPQWsCMRSE70L/Q3iF3jTbPch2axQRi0UoWPXQ4zN5&#10;7gY3L8sm6vrvG0HwOMzMN8xk1rtGXKgL1rOC91EGglh7Y7lSsN99DQsQISIbbDyTghsFmE1fBhMs&#10;jb/yL122sRIJwqFEBXWMbSll0DU5DCPfEifv6DuHMcmukqbDa4K7RuZZNpYOLaeFGlta1KRP27NT&#10;8PGzPmjvN9rFZWHtIs9Wf3ap1NtrP/8EEamPz/Cj/W0UFOMc7mfS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dBXEAAAA3AAAAA8AAAAAAAAAAAAAAAAAmAIAAGRycy9k&#10;b3ducmV2LnhtbFBLBQYAAAAABAAEAPUAAACJAwAAAAA=&#10;" filled="f" stroked="f" strokeweight=".5pt">
                          <v:textbox inset="0,0,0,0">
                            <w:txbxContent>
                              <w:p w14:paraId="11B3F2BD" w14:textId="77777777" w:rsidR="00CC308A" w:rsidRDefault="00CC308A" w:rsidP="00733A8C">
                                <w:pPr>
                                  <w:pStyle w:val="TriangleNumbers"/>
                                  <w:rPr>
                                    <w:sz w:val="24"/>
                                    <w:szCs w:val="24"/>
                                  </w:rPr>
                                </w:pPr>
                                <w:r>
                                  <w:t>1</w:t>
                                </w:r>
                              </w:p>
                              <w:p w14:paraId="3F73FFA5" w14:textId="77777777" w:rsidR="00CC308A" w:rsidRDefault="00CC308A" w:rsidP="00733A8C">
                                <w:pPr>
                                  <w:pStyle w:val="NormalWeb"/>
                                  <w:spacing w:before="120" w:beforeAutospacing="0" w:after="120" w:afterAutospacing="0"/>
                                </w:pPr>
                                <w:r>
                                  <w:rPr>
                                    <w:rFonts w:eastAsia="Calibri" w:cs="Arial"/>
                                    <w:color w:val="FFFFFF"/>
                                    <w:sz w:val="18"/>
                                    <w:szCs w:val="18"/>
                                  </w:rPr>
                                  <w:t> </w:t>
                                </w:r>
                              </w:p>
                            </w:txbxContent>
                          </v:textbox>
                        </v:shape>
                      </v:group>
                      <v:shape id="Picture 863" o:spid="_x0000_s1480" type="#_x0000_t75" style="position:absolute;left:22975;top:50589;width:23425;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2pDGAAAA3AAAAA8AAABkcnMvZG93bnJldi54bWxEj0FrwkAUhO8F/8PyhN7qphXERlcpLZXe&#10;2mpFvD2zzyQm+3bJvmr8991CocdhZr5h5svetepMXaw9G7gfZaCIC29rLg18bV7vpqCiIFtsPZOB&#10;K0VYLgY3c8ytv/AnnddSqgThmKOBSiTkWseiIodx5ANx8o6+cyhJdqW2HV4S3LX6Icsm2mHNaaHC&#10;QM8VFc362xlo3uVwqMP2I8r+8dpsdqew6l+MuR32TzNQQr38h//ab9bAdDKG3zPpCO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rakMYAAADcAAAADwAAAAAAAAAAAAAA&#10;AACfAgAAZHJzL2Rvd25yZXYueG1sUEsFBgAAAAAEAAQA9wAAAJIDAAAAAA==&#10;" stroked="t" strokecolor="#bfbfbf [2412]">
                        <v:imagedata r:id="rId113" o:title=""/>
                        <v:shadow on="t" color="black" opacity="26214f" origin="-.5,-.5" offset=".74836mm,.74836mm"/>
                      </v:shape>
                      <v:shape id="Picture 864" o:spid="_x0000_s1481" type="#_x0000_t75" style="position:absolute;left:1315;top:46137;width:20561;height:1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XYrGAAAA3AAAAA8AAABkcnMvZG93bnJldi54bWxEj0FrwkAUhO9C/8PyCr2IbiwlldRVSsG2&#10;iBcTEY+P7DMbmn0bsluT+utdQehxmJlvmMVqsI04U+drxwpm0wQEcel0zZWCfbGezEH4gKyxcUwK&#10;/sjDavkwWmCmXc87OuehEhHCPkMFJoQ2k9KXhiz6qWuJo3dyncUQZVdJ3WEf4baRz0mSSos1xwWD&#10;LX0YKn/yX6vgsrUbkx7158Gfxq9F8tXvirxX6ulxeH8DEWgI/+F7+1srmKcvcDsTj4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5disYAAADcAAAADwAAAAAAAAAAAAAA&#10;AACfAgAAZHJzL2Rvd25yZXYueG1sUEsFBgAAAAAEAAQA9wAAAJIDAAAAAA==&#10;" stroked="t" strokecolor="#bfbfbf [2412]">
                        <v:imagedata r:id="rId114" o:title=""/>
                        <v:shadow on="t" color="black" opacity="26214f" origin="-.5,-.5" offset=".74836mm,.74836mm"/>
                      </v:shape>
                      <v:group id="Group 865" o:spid="_x0000_s1482" style="position:absolute;left:7589;top:63028;width:2591;height:2851" coordorigin="6273,16891" coordsize="259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Isosceles Triangle 870" o:spid="_x0000_s1483" type="#_x0000_t5" style="position:absolute;left:6102;top:17062;width:2862;height:25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4O8UA&#10;AADcAAAADwAAAGRycy9kb3ducmV2LnhtbESPTWvCQBCG7wX/wzJCb3VjWjREVykFoUIvfiD0Ns2O&#10;STA7G3ZXTf9951DwOLzzPvPMcj24Tt0oxNazgekkA0VcedtybeB42LwUoGJCtth5JgO/FGG9Gj0t&#10;sbT+zju67VOtBMKxRANNSn2pdawachgnvieW7OyDwyRjqLUNeBe463SeZTPtsGW50GBPHw1Vl/3V&#10;icbR7U7fX9EV2dvPa5eftmGeb415Hg/vC1CJhvRY/m9/WgPFXPTlGSG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Lg7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6023459D" w14:textId="77777777" w:rsidR="00CC308A" w:rsidRDefault="00CC308A" w:rsidP="00733A8C">
                                <w:pPr>
                                  <w:pStyle w:val="NormalWeb"/>
                                  <w:spacing w:before="120" w:beforeAutospacing="0" w:after="120" w:afterAutospacing="0"/>
                                </w:pPr>
                                <w:r>
                                  <w:rPr>
                                    <w:rFonts w:eastAsia="Times New Roman" w:cs="Arial"/>
                                    <w:color w:val="FFFFFF"/>
                                    <w:sz w:val="18"/>
                                    <w:szCs w:val="18"/>
                                  </w:rPr>
                                  <w:t> </w:t>
                                </w:r>
                              </w:p>
                            </w:txbxContent>
                          </v:textbox>
                        </v:shape>
                        <v:shape id="Text Box 3" o:spid="_x0000_s1484" type="#_x0000_t202" style="position:absolute;left:7158;top:17595;width:1712;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NY8YA&#10;AADcAAAADwAAAGRycy9kb3ducmV2LnhtbESPS2vDMBCE74X8B7GF3hrZPaTBiRJCH5BDn2kC6W1r&#10;bWwTa2WkjeP++6pQ6HGYmW+Y+XJwreopxMazgXycgSIuvW24MrD9eLyegoqCbLH1TAa+KcJyMbqY&#10;Y2H9md+p30ilEoRjgQZqka7QOpY1OYxj3xEn7+CDQ0kyVNoGPCe4a/VNlk20w4bTQo0d3dVUHjcn&#10;Z6Ddx/D0lclnf189y9urPu0e8hdjri6H1QyU0CD/4b/22hqY3ub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RNY8YAAADcAAAADwAAAAAAAAAAAAAAAACYAgAAZHJz&#10;L2Rvd25yZXYueG1sUEsFBgAAAAAEAAQA9QAAAIsDAAAAAA==&#10;" filled="f" stroked="f" strokeweight=".5pt">
                          <v:textbox inset="0,0,0,0">
                            <w:txbxContent>
                              <w:p w14:paraId="44328EB9" w14:textId="77777777" w:rsidR="00CC308A" w:rsidRDefault="00CC308A" w:rsidP="00733A8C">
                                <w:pPr>
                                  <w:pStyle w:val="TriangleNumbers"/>
                                  <w:rPr>
                                    <w:sz w:val="24"/>
                                    <w:szCs w:val="24"/>
                                  </w:rPr>
                                </w:pPr>
                                <w:r>
                                  <w:t>5</w:t>
                                </w:r>
                              </w:p>
                              <w:p w14:paraId="629A1E41" w14:textId="77777777" w:rsidR="00CC308A" w:rsidRDefault="00CC308A" w:rsidP="00733A8C">
                                <w:pPr>
                                  <w:pStyle w:val="NormalWeb"/>
                                  <w:spacing w:before="120" w:beforeAutospacing="0" w:after="120" w:afterAutospacing="0"/>
                                </w:pPr>
                                <w:r>
                                  <w:rPr>
                                    <w:rFonts w:eastAsia="Calibri" w:cs="Arial"/>
                                    <w:color w:val="FFFFFF"/>
                                    <w:sz w:val="18"/>
                                    <w:szCs w:val="18"/>
                                  </w:rPr>
                                  <w:t> </w:t>
                                </w:r>
                              </w:p>
                            </w:txbxContent>
                          </v:textbox>
                        </v:shape>
                      </v:group>
                      <v:group id="Group 866" o:spid="_x0000_s1485" style="position:absolute;left:38837;top:60469;width:2845;height:2489" coordorigin="37522,14331" coordsize="284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Isosceles Triangle 867" o:spid="_x0000_s1486" type="#_x0000_t5" style="position:absolute;left:37522;top:14331;width:2844;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3i8UA&#10;AADcAAAADwAAAGRycy9kb3ducmV2LnhtbESPT2vCQBTE74V+h+UVequbCvVPdJWgVLw2inp8ZJ/Z&#10;1OzbNLua9Nt3C4LHYWZ+w8yXva3FjVpfOVbwPkhAEBdOV1wq2O8+3yYgfEDWWDsmBb/kYbl4fppj&#10;ql3HX3TLQykihH2KCkwITSqlLwxZ9APXEEfv7FqLIcq2lLrFLsJtLYdJMpIWK44LBhtaGSou+dUq&#10;mB6662mdmZ9j/bH+Rr+5lFm+V+r1pc9mIAL14RG+t7dawWQ0hv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jeL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4D8795A7" w14:textId="77777777" w:rsidR="00CC308A" w:rsidRDefault="00CC308A" w:rsidP="00733A8C">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487" type="#_x0000_t202" style="position:absolute;left:38203;top:15145;width:170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XuMYA&#10;AADcAAAADwAAAGRycy9kb3ducmV2LnhtbESPQUvDQBSE7wX/w/IEb+2mPZQauy2iFTzYWmMLentm&#10;n0kw+zbsvqbx37uC4HGYmW+Y5XpwreopxMazgekkA0VcettwZeDw+jBegIqCbLH1TAa+KcJ6dTFa&#10;Ym79mV+oL6RSCcIxRwO1SJdrHcuaHMaJ74iT9+mDQ0kyVNoGPCe4a/Usy+baYcNpocaO7moqv4qT&#10;M9C+xfD0kcl7f19tZf+sT8fNdGfM1eVwewNKaJD/8F/70RpYzK/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vXuMYAAADcAAAADwAAAAAAAAAAAAAAAACYAgAAZHJz&#10;L2Rvd25yZXYueG1sUEsFBgAAAAAEAAQA9QAAAIsDAAAAAA==&#10;" filled="f" stroked="f" strokeweight=".5pt">
                          <v:textbox inset="0,0,0,0">
                            <w:txbxContent>
                              <w:p w14:paraId="6585130A" w14:textId="77777777" w:rsidR="00CC308A" w:rsidRDefault="00CC308A" w:rsidP="00733A8C">
                                <w:pPr>
                                  <w:pStyle w:val="TriangleNumbers"/>
                                  <w:rPr>
                                    <w:sz w:val="24"/>
                                    <w:szCs w:val="24"/>
                                  </w:rPr>
                                </w:pPr>
                                <w:r>
                                  <w:t>6</w:t>
                                </w:r>
                              </w:p>
                            </w:txbxContent>
                          </v:textbox>
                        </v:shape>
                      </v:group>
                      <w10:anchorlock/>
                    </v:group>
                  </w:pict>
                </mc:Fallback>
              </mc:AlternateContent>
            </w:r>
          </w:p>
        </w:tc>
        <w:tc>
          <w:tcPr>
            <w:tcW w:w="3630" w:type="dxa"/>
            <w:tcBorders>
              <w:left w:val="single" w:sz="4" w:space="0" w:color="DBE5F1" w:themeColor="accent1" w:themeTint="33"/>
              <w:right w:val="single" w:sz="36" w:space="0" w:color="4F81BD"/>
            </w:tcBorders>
            <w:shd w:val="clear" w:color="auto" w:fill="D3DFEE"/>
          </w:tcPr>
          <w:p w14:paraId="088B7216" w14:textId="77777777" w:rsidR="00733A8C" w:rsidRPr="0095295C" w:rsidRDefault="00733A8C" w:rsidP="005E006E">
            <w:pPr>
              <w:pStyle w:val="Heading2"/>
              <w:outlineLvl w:val="1"/>
              <w:cnfStyle w:val="000000100000" w:firstRow="0" w:lastRow="0" w:firstColumn="0" w:lastColumn="0" w:oddVBand="0" w:evenVBand="0" w:oddHBand="1" w:evenHBand="0" w:firstRowFirstColumn="0" w:firstRowLastColumn="0" w:lastRowFirstColumn="0" w:lastRowLastColumn="0"/>
            </w:pPr>
            <w:r>
              <w:t>Prerequisites for this Task</w:t>
            </w:r>
          </w:p>
        </w:tc>
      </w:tr>
      <w:tr w:rsidR="00733A8C" w:rsidRPr="0077792A" w14:paraId="75A36561"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091273E1" w14:textId="77777777" w:rsidR="00733A8C" w:rsidRPr="002A33A9" w:rsidRDefault="00733A8C" w:rsidP="005E006E">
            <w:pPr>
              <w:spacing w:after="200" w:line="276" w:lineRule="auto"/>
            </w:pPr>
          </w:p>
        </w:tc>
        <w:tc>
          <w:tcPr>
            <w:tcW w:w="3630" w:type="dxa"/>
            <w:tcBorders>
              <w:left w:val="single" w:sz="4" w:space="0" w:color="DBE5F1" w:themeColor="accent1" w:themeTint="33"/>
              <w:bottom w:val="nil"/>
              <w:right w:val="single" w:sz="36" w:space="0" w:color="4F81BD"/>
            </w:tcBorders>
            <w:shd w:val="clear" w:color="auto" w:fill="FFFFFF" w:themeFill="background1"/>
          </w:tcPr>
          <w:p w14:paraId="23F42867" w14:textId="77777777" w:rsidR="00733A8C" w:rsidRPr="00EE5901" w:rsidRDefault="00733A8C" w:rsidP="00B01F8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EE5901">
              <w:t xml:space="preserve">An award has been set up and is in the </w:t>
            </w:r>
            <w:r w:rsidRPr="00EE5901">
              <w:rPr>
                <w:b/>
              </w:rPr>
              <w:t xml:space="preserve">Advance Award </w:t>
            </w:r>
            <w:r w:rsidRPr="00EE5901">
              <w:t>state.</w:t>
            </w:r>
          </w:p>
          <w:p w14:paraId="68BEAA98" w14:textId="77777777" w:rsidR="00733A8C" w:rsidRPr="00EE5901" w:rsidRDefault="00733A8C" w:rsidP="00B01F8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EE5901">
              <w:t xml:space="preserve">You are logged in as a role authorized to perform the </w:t>
            </w:r>
            <w:r w:rsidRPr="00EE5901">
              <w:rPr>
                <w:b/>
              </w:rPr>
              <w:t>Complete Award Setup</w:t>
            </w:r>
            <w:r w:rsidRPr="00EE5901">
              <w:t xml:space="preserve"> activity.</w:t>
            </w:r>
          </w:p>
        </w:tc>
      </w:tr>
      <w:tr w:rsidR="00733A8C" w14:paraId="075F790E"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1875241D" w14:textId="77777777" w:rsidR="00733A8C" w:rsidRPr="002A33A9" w:rsidRDefault="00733A8C" w:rsidP="005E006E">
            <w:pPr>
              <w:spacing w:after="200" w:line="276" w:lineRule="auto"/>
            </w:pPr>
          </w:p>
        </w:tc>
        <w:tc>
          <w:tcPr>
            <w:tcW w:w="3630" w:type="dxa"/>
            <w:tcBorders>
              <w:left w:val="single" w:sz="4" w:space="0" w:color="DBE5F1" w:themeColor="accent1" w:themeTint="33"/>
              <w:right w:val="single" w:sz="36" w:space="0" w:color="4F81BD"/>
            </w:tcBorders>
            <w:shd w:val="clear" w:color="auto" w:fill="D3DFEE"/>
          </w:tcPr>
          <w:p w14:paraId="60F73956" w14:textId="77777777" w:rsidR="00733A8C" w:rsidRDefault="00733A8C" w:rsidP="005E006E">
            <w:pPr>
              <w:pStyle w:val="Heading2"/>
              <w:outlineLvl w:val="1"/>
              <w:cnfStyle w:val="000000100000" w:firstRow="0" w:lastRow="0" w:firstColumn="0" w:lastColumn="0" w:oddVBand="0" w:evenVBand="0" w:oddHBand="1" w:evenHBand="0" w:firstRowFirstColumn="0" w:firstRowLastColumn="0" w:lastRowFirstColumn="0" w:lastRowLastColumn="0"/>
            </w:pPr>
            <w:r>
              <w:t>Find the Award in Advance Account</w:t>
            </w:r>
          </w:p>
        </w:tc>
      </w:tr>
      <w:tr w:rsidR="00733A8C" w14:paraId="39BAE1E7"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74B3B545" w14:textId="77777777" w:rsidR="00733A8C" w:rsidRPr="002A33A9" w:rsidRDefault="00733A8C" w:rsidP="005E006E">
            <w:pPr>
              <w:spacing w:after="200" w:line="276" w:lineRule="auto"/>
            </w:pPr>
          </w:p>
        </w:tc>
        <w:tc>
          <w:tcPr>
            <w:tcW w:w="3630" w:type="dxa"/>
            <w:tcBorders>
              <w:left w:val="single" w:sz="4" w:space="0" w:color="DBE5F1" w:themeColor="accent1" w:themeTint="33"/>
              <w:bottom w:val="nil"/>
              <w:right w:val="single" w:sz="36" w:space="0" w:color="4F81BD"/>
            </w:tcBorders>
            <w:shd w:val="clear" w:color="auto" w:fill="FFFFFF" w:themeFill="background1"/>
          </w:tcPr>
          <w:p w14:paraId="2D3E1832" w14:textId="168FC9BD" w:rsidR="00733A8C" w:rsidRDefault="00733A8C" w:rsidP="00B01F81">
            <w:pPr>
              <w:pStyle w:val="List1"/>
              <w:numPr>
                <w:ilvl w:val="0"/>
                <w:numId w:val="25"/>
              </w:numPr>
              <w:cnfStyle w:val="000000000000" w:firstRow="0" w:lastRow="0" w:firstColumn="0" w:lastColumn="0" w:oddVBand="0" w:evenVBand="0" w:oddHBand="0" w:evenHBand="0" w:firstRowFirstColumn="0" w:firstRowLastColumn="0" w:lastRowFirstColumn="0" w:lastRowLastColumn="0"/>
            </w:pPr>
            <w:r w:rsidRPr="00E17F92">
              <w:t xml:space="preserve">Click the </w:t>
            </w:r>
            <w:r w:rsidRPr="00E17F92">
              <w:rPr>
                <w:b/>
              </w:rPr>
              <w:t xml:space="preserve">Grants </w:t>
            </w:r>
            <w:r w:rsidRPr="00E17F92">
              <w:t>tab at the top.</w:t>
            </w:r>
          </w:p>
          <w:p w14:paraId="42330105" w14:textId="717F4853" w:rsidR="00733A8C" w:rsidRDefault="00733A8C" w:rsidP="00B01F81">
            <w:pPr>
              <w:pStyle w:val="List1"/>
              <w:numPr>
                <w:ilvl w:val="0"/>
                <w:numId w:val="25"/>
              </w:numPr>
              <w:cnfStyle w:val="000000000000" w:firstRow="0" w:lastRow="0" w:firstColumn="0" w:lastColumn="0" w:oddVBand="0" w:evenVBand="0" w:oddHBand="0" w:evenHBand="0" w:firstRowFirstColumn="0" w:firstRowLastColumn="0" w:lastRowFirstColumn="0" w:lastRowLastColumn="0"/>
            </w:pPr>
            <w:r w:rsidRPr="00E17F92">
              <w:t xml:space="preserve">Click the </w:t>
            </w:r>
            <w:r w:rsidRPr="00E925A6">
              <w:rPr>
                <w:b/>
              </w:rPr>
              <w:t>All Awards</w:t>
            </w:r>
            <w:r w:rsidRPr="00E17F92">
              <w:t xml:space="preserve"> tab and</w:t>
            </w:r>
            <w:r>
              <w:t xml:space="preserve"> </w:t>
            </w:r>
            <w:r w:rsidR="00E925A6">
              <w:t>then open the award</w:t>
            </w:r>
            <w:r>
              <w:t>.</w:t>
            </w:r>
          </w:p>
        </w:tc>
      </w:tr>
      <w:tr w:rsidR="00733A8C" w:rsidRPr="00A323F1" w14:paraId="226C84B8"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right w:val="single" w:sz="4" w:space="0" w:color="DBE5F1" w:themeColor="accent1" w:themeTint="33"/>
            </w:tcBorders>
            <w:shd w:val="clear" w:color="auto" w:fill="FFF8CD"/>
          </w:tcPr>
          <w:p w14:paraId="51792087" w14:textId="77777777" w:rsidR="00733A8C" w:rsidRPr="002A33A9" w:rsidRDefault="00733A8C" w:rsidP="005E006E">
            <w:pPr>
              <w:spacing w:after="200" w:line="276" w:lineRule="auto"/>
            </w:pPr>
          </w:p>
        </w:tc>
        <w:tc>
          <w:tcPr>
            <w:tcW w:w="3630" w:type="dxa"/>
            <w:tcBorders>
              <w:left w:val="single" w:sz="4" w:space="0" w:color="DBE5F1" w:themeColor="accent1" w:themeTint="33"/>
              <w:right w:val="single" w:sz="36" w:space="0" w:color="4F81BD"/>
            </w:tcBorders>
            <w:shd w:val="clear" w:color="auto" w:fill="D3DFEE"/>
          </w:tcPr>
          <w:p w14:paraId="2EE1AB11" w14:textId="77777777" w:rsidR="00733A8C" w:rsidRPr="00A323F1" w:rsidRDefault="00733A8C" w:rsidP="005E006E">
            <w:pPr>
              <w:pStyle w:val="Heading2"/>
              <w:outlineLvl w:val="1"/>
              <w:cnfStyle w:val="000000100000" w:firstRow="0" w:lastRow="0" w:firstColumn="0" w:lastColumn="0" w:oddVBand="0" w:evenVBand="0" w:oddHBand="1" w:evenHBand="0" w:firstRowFirstColumn="0" w:firstRowLastColumn="0" w:lastRowFirstColumn="0" w:lastRowLastColumn="0"/>
            </w:pPr>
            <w:r>
              <w:t>Activate the Award.</w:t>
            </w:r>
          </w:p>
        </w:tc>
      </w:tr>
      <w:tr w:rsidR="00733A8C" w14:paraId="23A49F0B" w14:textId="77777777" w:rsidTr="00733A8C">
        <w:trPr>
          <w:trHeight w:val="7092"/>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bottom w:val="single" w:sz="36" w:space="0" w:color="4F81BD"/>
              <w:right w:val="single" w:sz="4" w:space="0" w:color="DBE5F1" w:themeColor="accent1" w:themeTint="33"/>
            </w:tcBorders>
            <w:shd w:val="clear" w:color="auto" w:fill="FFF8CD"/>
          </w:tcPr>
          <w:p w14:paraId="382C3CA5" w14:textId="77777777" w:rsidR="00733A8C" w:rsidRPr="002A33A9" w:rsidRDefault="00733A8C" w:rsidP="005E006E">
            <w:pPr>
              <w:spacing w:after="200" w:line="276" w:lineRule="auto"/>
            </w:pPr>
          </w:p>
        </w:tc>
        <w:tc>
          <w:tcPr>
            <w:tcW w:w="3630" w:type="dxa"/>
            <w:tcBorders>
              <w:left w:val="single" w:sz="4" w:space="0" w:color="DBE5F1" w:themeColor="accent1" w:themeTint="33"/>
              <w:bottom w:val="single" w:sz="36" w:space="0" w:color="4F81BD"/>
              <w:right w:val="single" w:sz="36" w:space="0" w:color="4F81BD"/>
            </w:tcBorders>
            <w:shd w:val="clear" w:color="auto" w:fill="FFFFFF" w:themeFill="background1"/>
          </w:tcPr>
          <w:p w14:paraId="141F4974" w14:textId="1E76AE16" w:rsidR="00733A8C" w:rsidRDefault="0081704B" w:rsidP="00B01F81">
            <w:pPr>
              <w:pStyle w:val="List1"/>
              <w:numPr>
                <w:ilvl w:val="0"/>
                <w:numId w:val="25"/>
              </w:numPr>
              <w:cnfStyle w:val="000000000000" w:firstRow="0" w:lastRow="0" w:firstColumn="0" w:lastColumn="0" w:oddVBand="0" w:evenVBand="0" w:oddHBand="0" w:evenHBand="0" w:firstRowFirstColumn="0" w:firstRowLastColumn="0" w:lastRowFirstColumn="0" w:lastRowLastColumn="0"/>
            </w:pPr>
            <w:r>
              <w:t>From</w:t>
            </w:r>
            <w:r w:rsidR="00733A8C">
              <w:t xml:space="preserve"> the </w:t>
            </w:r>
            <w:r>
              <w:t>a</w:t>
            </w:r>
            <w:r w:rsidR="00733A8C">
              <w:t xml:space="preserve">ward workspace, click </w:t>
            </w:r>
            <w:r w:rsidR="00733A8C" w:rsidRPr="00E925A6">
              <w:rPr>
                <w:b/>
              </w:rPr>
              <w:t>Complete Account Setup</w:t>
            </w:r>
            <w:r w:rsidR="00733A8C">
              <w:t>.</w:t>
            </w:r>
          </w:p>
          <w:p w14:paraId="10833923" w14:textId="77777777" w:rsidR="004D0F1F" w:rsidRDefault="00E925A6" w:rsidP="00B01F81">
            <w:pPr>
              <w:pStyle w:val="List1"/>
              <w:numPr>
                <w:ilvl w:val="0"/>
                <w:numId w:val="25"/>
              </w:numPr>
              <w:cnfStyle w:val="000000000000" w:firstRow="0" w:lastRow="0" w:firstColumn="0" w:lastColumn="0" w:oddVBand="0" w:evenVBand="0" w:oddHBand="0" w:evenHBand="0" w:firstRowFirstColumn="0" w:firstRowLastColumn="0" w:lastRowFirstColumn="0" w:lastRowLastColumn="0"/>
            </w:pPr>
            <w:r>
              <w:t xml:space="preserve">In the pop-up window, add a comment and upload </w:t>
            </w:r>
            <w:r w:rsidR="00733A8C">
              <w:t xml:space="preserve">documents, </w:t>
            </w:r>
            <w:r>
              <w:t xml:space="preserve">if appropriate, </w:t>
            </w:r>
            <w:r w:rsidR="00733A8C">
              <w:t xml:space="preserve">then click </w:t>
            </w:r>
            <w:r w:rsidR="00733A8C" w:rsidRPr="00E925A6">
              <w:rPr>
                <w:b/>
              </w:rPr>
              <w:t>OK</w:t>
            </w:r>
            <w:r w:rsidR="004D0F1F">
              <w:t xml:space="preserve">. </w:t>
            </w:r>
          </w:p>
          <w:p w14:paraId="0F51B3DF" w14:textId="1CA56793" w:rsidR="00733A8C" w:rsidRDefault="00733A8C" w:rsidP="004D0F1F">
            <w:pPr>
              <w:ind w:left="360"/>
              <w:cnfStyle w:val="000000000000" w:firstRow="0" w:lastRow="0" w:firstColumn="0" w:lastColumn="0" w:oddVBand="0" w:evenVBand="0" w:oddHBand="0" w:evenHBand="0" w:firstRowFirstColumn="0" w:firstRowLastColumn="0" w:lastRowFirstColumn="0" w:lastRowLastColumn="0"/>
            </w:pPr>
            <w:r>
              <w:t xml:space="preserve">The award returns to the </w:t>
            </w:r>
            <w:r w:rsidRPr="004D0F1F">
              <w:rPr>
                <w:b/>
              </w:rPr>
              <w:t>Draft</w:t>
            </w:r>
            <w:r>
              <w:t xml:space="preserve"> state.</w:t>
            </w:r>
          </w:p>
          <w:p w14:paraId="4C6E257D" w14:textId="1E39AE36" w:rsidR="00733A8C" w:rsidRDefault="0081704B" w:rsidP="00B01F81">
            <w:pPr>
              <w:pStyle w:val="List1"/>
              <w:numPr>
                <w:ilvl w:val="0"/>
                <w:numId w:val="25"/>
              </w:numPr>
              <w:cnfStyle w:val="000000000000" w:firstRow="0" w:lastRow="0" w:firstColumn="0" w:lastColumn="0" w:oddVBand="0" w:evenVBand="0" w:oddHBand="0" w:evenHBand="0" w:firstRowFirstColumn="0" w:firstRowLastColumn="0" w:lastRowFirstColumn="0" w:lastRowLastColumn="0"/>
            </w:pPr>
            <w:r>
              <w:t>From</w:t>
            </w:r>
            <w:r w:rsidR="00733A8C">
              <w:t xml:space="preserve"> the award workspace, click </w:t>
            </w:r>
            <w:r w:rsidR="00733A8C" w:rsidRPr="004D0F1F">
              <w:rPr>
                <w:b/>
              </w:rPr>
              <w:t>Activate</w:t>
            </w:r>
            <w:r w:rsidR="00733A8C">
              <w:t>.</w:t>
            </w:r>
          </w:p>
          <w:p w14:paraId="38A0FE15" w14:textId="77777777" w:rsidR="00733A8C" w:rsidRDefault="00733A8C" w:rsidP="00B01F81">
            <w:pPr>
              <w:pStyle w:val="List1"/>
              <w:numPr>
                <w:ilvl w:val="0"/>
                <w:numId w:val="25"/>
              </w:numPr>
              <w:cnfStyle w:val="000000000000" w:firstRow="0" w:lastRow="0" w:firstColumn="0" w:lastColumn="0" w:oddVBand="0" w:evenVBand="0" w:oddHBand="0" w:evenHBand="0" w:firstRowFirstColumn="0" w:firstRowLastColumn="0" w:lastRowFirstColumn="0" w:lastRowLastColumn="0"/>
            </w:pPr>
            <w:r>
              <w:t xml:space="preserve">If satisfied with the amounts, click </w:t>
            </w:r>
            <w:r w:rsidRPr="004D0F1F">
              <w:rPr>
                <w:b/>
              </w:rPr>
              <w:t>OK</w:t>
            </w:r>
            <w:r>
              <w:t>.</w:t>
            </w:r>
            <w:r>
              <w:br/>
            </w:r>
          </w:p>
          <w:p w14:paraId="13404505" w14:textId="77777777" w:rsidR="00733A8C" w:rsidRPr="00E925A6" w:rsidRDefault="00733A8C" w:rsidP="00E925A6">
            <w:pPr>
              <w:cnfStyle w:val="000000000000" w:firstRow="0" w:lastRow="0" w:firstColumn="0" w:lastColumn="0" w:oddVBand="0" w:evenVBand="0" w:oddHBand="0" w:evenHBand="0" w:firstRowFirstColumn="0" w:firstRowLastColumn="0" w:lastRowFirstColumn="0" w:lastRowLastColumn="0"/>
            </w:pPr>
            <w:r w:rsidRPr="00E925A6">
              <w:t xml:space="preserve">The award transitions to the </w:t>
            </w:r>
            <w:r w:rsidRPr="004D0F1F">
              <w:rPr>
                <w:b/>
              </w:rPr>
              <w:t>Active</w:t>
            </w:r>
            <w:r w:rsidRPr="00E925A6">
              <w:t xml:space="preserve"> state.</w:t>
            </w:r>
          </w:p>
        </w:tc>
      </w:tr>
    </w:tbl>
    <w:p w14:paraId="367291C5" w14:textId="3387F82E" w:rsidR="00733A8C" w:rsidRDefault="00733A8C" w:rsidP="006137BF">
      <w:pPr>
        <w:pStyle w:val="SmallerSpace"/>
      </w:pPr>
    </w:p>
    <w:p w14:paraId="3B03A216" w14:textId="77777777" w:rsidR="000516EA" w:rsidRDefault="000516EA" w:rsidP="00DD70AF">
      <w:pPr>
        <w:pStyle w:val="TableDivider"/>
      </w:pPr>
    </w:p>
    <w:p w14:paraId="2E541D4D" w14:textId="77777777" w:rsidR="006137BF" w:rsidRDefault="006137BF"/>
    <w:tbl>
      <w:tblPr>
        <w:tblStyle w:val="MediumList2-Accent1"/>
        <w:tblW w:w="11187" w:type="dxa"/>
        <w:tblInd w:w="135" w:type="dxa"/>
        <w:tblBorders>
          <w:top w:val="single" w:sz="36" w:space="0" w:color="4F81BD" w:themeColor="accent1"/>
          <w:left w:val="single" w:sz="36" w:space="0" w:color="4F81BD" w:themeColor="accent1"/>
          <w:bottom w:val="single" w:sz="36" w:space="0" w:color="4F81BD" w:themeColor="accent1"/>
          <w:right w:val="single" w:sz="36" w:space="0" w:color="4F81BD" w:themeColor="accent1"/>
          <w:insideV w:val="single" w:sz="8" w:space="0" w:color="DBE5F1"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E72545" w:rsidRPr="006137BF" w14:paraId="34667882" w14:textId="77777777" w:rsidTr="00CC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4F81BD" w:themeFill="accent1"/>
          </w:tcPr>
          <w:p w14:paraId="65DB9816" w14:textId="103E4C91" w:rsidR="00E72545" w:rsidRPr="006137BF" w:rsidRDefault="006137BF" w:rsidP="006137BF">
            <w:pPr>
              <w:pStyle w:val="Heading1"/>
              <w:outlineLvl w:val="0"/>
            </w:pPr>
            <w:bookmarkStart w:id="54" w:name="_Toc467261554"/>
            <w:r w:rsidRPr="006137BF">
              <w:t xml:space="preserve">Create </w:t>
            </w:r>
            <w:r w:rsidR="00E72545" w:rsidRPr="006137BF">
              <w:t>a Subaward</w:t>
            </w:r>
            <w:bookmarkEnd w:id="54"/>
          </w:p>
        </w:tc>
      </w:tr>
      <w:tr w:rsidR="00CB0F31" w:rsidRPr="0095295C" w14:paraId="1250BB31" w14:textId="77777777" w:rsidTr="00A64376">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5A29D802" w14:textId="77777777" w:rsidR="00CB0F31" w:rsidRDefault="009116D0" w:rsidP="00695DA2">
            <w:pPr>
              <w:pStyle w:val="List1"/>
              <w:numPr>
                <w:ilvl w:val="0"/>
                <w:numId w:val="0"/>
              </w:numPr>
            </w:pPr>
            <w:r>
              <w:t>You create a s</w:t>
            </w:r>
            <w:r w:rsidR="00CB0F31">
              <w:t xml:space="preserve">ubaward to manage </w:t>
            </w:r>
            <w:r>
              <w:t>a</w:t>
            </w:r>
            <w:r w:rsidR="00CB0F31">
              <w:t xml:space="preserve">ward funds designated for </w:t>
            </w:r>
            <w:r w:rsidR="00483AA1">
              <w:t xml:space="preserve">a </w:t>
            </w:r>
            <w:r w:rsidR="00695DA2">
              <w:t>sub</w:t>
            </w:r>
            <w:r w:rsidR="001D4C29">
              <w:t>-</w:t>
            </w:r>
            <w:r w:rsidR="00695DA2">
              <w:t>recipient</w:t>
            </w:r>
            <w:r w:rsidR="00CB0F31">
              <w:t xml:space="preserve">. Setting up a </w:t>
            </w:r>
            <w:r>
              <w:t>s</w:t>
            </w:r>
            <w:r w:rsidR="00CB0F31">
              <w:t>ub</w:t>
            </w:r>
            <w:r>
              <w:t>a</w:t>
            </w:r>
            <w:r w:rsidR="00CB0F31">
              <w:t xml:space="preserve">ward </w:t>
            </w:r>
            <w:r w:rsidR="0060659C">
              <w:t>is</w:t>
            </w:r>
            <w:r w:rsidR="00483AA1">
              <w:t xml:space="preserve"> </w:t>
            </w:r>
            <w:r w:rsidR="0060659C">
              <w:t xml:space="preserve">similar to </w:t>
            </w:r>
            <w:r w:rsidR="00CB0F31">
              <w:t xml:space="preserve">setting up an </w:t>
            </w:r>
            <w:r>
              <w:t>a</w:t>
            </w:r>
            <w:r w:rsidR="00D94885">
              <w:t>ward; h</w:t>
            </w:r>
            <w:r w:rsidR="00F37BDF">
              <w:t xml:space="preserve">owever, </w:t>
            </w:r>
            <w:r>
              <w:t>s</w:t>
            </w:r>
            <w:r w:rsidR="00483AA1">
              <w:t>ub</w:t>
            </w:r>
            <w:r>
              <w:t>a</w:t>
            </w:r>
            <w:r w:rsidR="00483AA1">
              <w:t>ward</w:t>
            </w:r>
            <w:r w:rsidR="005850FC">
              <w:t xml:space="preserve">s </w:t>
            </w:r>
            <w:r w:rsidR="00CB0F31">
              <w:t>can hav</w:t>
            </w:r>
            <w:r w:rsidR="005850FC">
              <w:t>e their</w:t>
            </w:r>
            <w:r w:rsidR="00CB0F31">
              <w:t xml:space="preserve"> own unique workflow and data-</w:t>
            </w:r>
            <w:r w:rsidR="00483AA1">
              <w:t>collection</w:t>
            </w:r>
            <w:r w:rsidR="00CB0F31">
              <w:t xml:space="preserve"> pages. </w:t>
            </w:r>
            <w:r w:rsidR="00314113">
              <w:t xml:space="preserve">A </w:t>
            </w:r>
            <w:r>
              <w:t>s</w:t>
            </w:r>
            <w:r w:rsidR="00314113">
              <w:t>ubaward</w:t>
            </w:r>
            <w:r w:rsidR="005850FC">
              <w:t xml:space="preserve"> can be set up and go through the approval cycle while </w:t>
            </w:r>
            <w:r w:rsidR="00314113">
              <w:t>its</w:t>
            </w:r>
            <w:r w:rsidR="005850FC">
              <w:t xml:space="preserve"> parent </w:t>
            </w:r>
            <w:r>
              <w:t>a</w:t>
            </w:r>
            <w:r w:rsidR="005850FC">
              <w:t xml:space="preserve">ward is in the </w:t>
            </w:r>
            <w:r w:rsidR="005850FC" w:rsidRPr="001411A8">
              <w:rPr>
                <w:b/>
              </w:rPr>
              <w:t>Draft</w:t>
            </w:r>
            <w:r w:rsidR="005850FC">
              <w:t xml:space="preserve"> state, in other words, </w:t>
            </w:r>
            <w:r w:rsidR="00314113">
              <w:t xml:space="preserve">they </w:t>
            </w:r>
            <w:r w:rsidR="00F37BDF">
              <w:t xml:space="preserve">can be worked on </w:t>
            </w:r>
            <w:r w:rsidR="005850FC">
              <w:t xml:space="preserve">in parallel. </w:t>
            </w:r>
            <w:r w:rsidR="005A3000">
              <w:t>However, a</w:t>
            </w:r>
            <w:r w:rsidR="005850FC">
              <w:t xml:space="preserve"> </w:t>
            </w:r>
            <w:r>
              <w:t>s</w:t>
            </w:r>
            <w:r w:rsidR="00F37BDF">
              <w:t>ubaward</w:t>
            </w:r>
            <w:r w:rsidR="00CB0F31">
              <w:t xml:space="preserve"> </w:t>
            </w:r>
            <w:r w:rsidR="005A3000">
              <w:t>canno</w:t>
            </w:r>
            <w:r w:rsidR="00E82B2A">
              <w:t xml:space="preserve">t be approved until its parent </w:t>
            </w:r>
            <w:r>
              <w:t>a</w:t>
            </w:r>
            <w:r w:rsidR="005A3000">
              <w:t xml:space="preserve">ward is in the </w:t>
            </w:r>
            <w:r w:rsidR="005A3000" w:rsidRPr="001411A8">
              <w:rPr>
                <w:b/>
              </w:rPr>
              <w:t>Active</w:t>
            </w:r>
            <w:r w:rsidR="005A3000">
              <w:t xml:space="preserve"> state.</w:t>
            </w:r>
          </w:p>
        </w:tc>
      </w:tr>
      <w:tr w:rsidR="00E72545" w:rsidRPr="0095295C" w14:paraId="170449E4"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3E2A00F2" w14:textId="77777777" w:rsidR="00E72545" w:rsidRPr="00C347A5" w:rsidRDefault="00A64376" w:rsidP="00ED4590">
            <w:pPr>
              <w:spacing w:after="200" w:line="276" w:lineRule="auto"/>
              <w:rPr>
                <w:color w:val="E36C0A" w:themeColor="accent6" w:themeShade="BF"/>
              </w:rPr>
            </w:pPr>
            <w:r w:rsidRPr="00C347A5">
              <w:rPr>
                <w:rFonts w:eastAsia="Calibri"/>
                <w:noProof/>
                <w:color w:val="E36C0A" w:themeColor="accent6" w:themeShade="BF"/>
              </w:rPr>
              <mc:AlternateContent>
                <mc:Choice Requires="wpc">
                  <w:drawing>
                    <wp:inline distT="0" distB="0" distL="0" distR="0" wp14:anchorId="38396862" wp14:editId="74D515D5">
                      <wp:extent cx="4752340" cy="7038753"/>
                      <wp:effectExtent l="0" t="0" r="86360" b="0"/>
                      <wp:docPr id="1049" name="Canvas 10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Picture 58"/>
                                <pic:cNvPicPr>
                                  <a:picLocks noChangeAspect="1"/>
                                </pic:cNvPicPr>
                              </pic:nvPicPr>
                              <pic:blipFill>
                                <a:blip r:embed="rId156"/>
                                <a:stretch>
                                  <a:fillRect/>
                                </a:stretch>
                              </pic:blipFill>
                              <pic:spPr>
                                <a:xfrm>
                                  <a:off x="457867" y="3626722"/>
                                  <a:ext cx="3895058" cy="1985305"/>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55" name="Picture 55"/>
                                <pic:cNvPicPr>
                                  <a:picLocks noChangeAspect="1"/>
                                </pic:cNvPicPr>
                              </pic:nvPicPr>
                              <pic:blipFill>
                                <a:blip r:embed="rId157"/>
                                <a:stretch>
                                  <a:fillRect/>
                                </a:stretch>
                              </pic:blipFill>
                              <pic:spPr>
                                <a:xfrm>
                                  <a:off x="92004" y="2222424"/>
                                  <a:ext cx="1744052" cy="1133680"/>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679" name="Picture 679"/>
                                <pic:cNvPicPr/>
                              </pic:nvPicPr>
                              <pic:blipFill>
                                <a:blip r:embed="rId97"/>
                                <a:stretch>
                                  <a:fillRect/>
                                </a:stretch>
                              </pic:blipFill>
                              <pic:spPr>
                                <a:xfrm>
                                  <a:off x="55036" y="253763"/>
                                  <a:ext cx="4663440" cy="560705"/>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660" name="Picture 660"/>
                                <pic:cNvPicPr/>
                              </pic:nvPicPr>
                              <pic:blipFill>
                                <a:blip r:embed="rId146"/>
                                <a:stretch>
                                  <a:fillRect/>
                                </a:stretch>
                              </pic:blipFill>
                              <pic:spPr>
                                <a:xfrm>
                                  <a:off x="74089" y="1131923"/>
                                  <a:ext cx="4571365" cy="855980"/>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034" name="Group 1034"/>
                              <wpg:cNvGrpSpPr/>
                              <wpg:grpSpPr>
                                <a:xfrm>
                                  <a:off x="1727136" y="3076167"/>
                                  <a:ext cx="259080" cy="285750"/>
                                  <a:chOff x="1701800" y="9525"/>
                                  <a:chExt cx="259650" cy="286249"/>
                                </a:xfrm>
                                <a:effectLst>
                                  <a:outerShdw blurRad="50800" dist="38100" dir="2700000" algn="tl" rotWithShape="0">
                                    <a:prstClr val="black">
                                      <a:alpha val="40000"/>
                                    </a:prstClr>
                                  </a:outerShdw>
                                </a:effectLst>
                              </wpg:grpSpPr>
                              <wps:wsp>
                                <wps:cNvPr id="1035" name="Isosceles Triangle 1035"/>
                                <wps:cNvSpPr/>
                                <wps:spPr>
                                  <a:xfrm rot="16200000">
                                    <a:off x="1684648" y="2667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6A964A9" w14:textId="77777777" w:rsidR="00CC308A" w:rsidRPr="00483AA1" w:rsidRDefault="00CC308A" w:rsidP="00A64376">
                                      <w:pPr>
                                        <w:pStyle w:val="NormalWeb"/>
                                        <w:spacing w:before="120" w:beforeAutospacing="0" w:after="120" w:afterAutospacing="0"/>
                                        <w:rPr>
                                          <w:rFonts w:asciiTheme="majorHAnsi" w:hAnsiTheme="majorHAnsi" w:cs="Arial"/>
                                          <w:color w:val="FFFFFF" w:themeColor="background1"/>
                                          <w:sz w:val="18"/>
                                          <w:szCs w:val="18"/>
                                        </w:rPr>
                                      </w:pPr>
                                      <w:r w:rsidRPr="00483AA1">
                                        <w:rPr>
                                          <w:rFonts w:asciiTheme="majorHAnsi" w:eastAsia="Times New Roman" w:hAnsiTheme="maj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6" name="Text Box 3"/>
                                <wps:cNvSpPr txBox="1"/>
                                <wps:spPr>
                                  <a:xfrm>
                                    <a:off x="1790301" y="7993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2F3DC" w14:textId="77777777" w:rsidR="00CC308A" w:rsidRPr="00483AA1" w:rsidRDefault="00CC308A" w:rsidP="00871CA8">
                                      <w:pPr>
                                        <w:pStyle w:val="TriangleNumbers"/>
                                      </w:pPr>
                                      <w:r w:rsidRPr="00483AA1">
                                        <w:t>3</w:t>
                                      </w:r>
                                    </w:p>
                                    <w:p w14:paraId="5D91FD56" w14:textId="77777777" w:rsidR="00CC308A" w:rsidRPr="00483AA1" w:rsidRDefault="00CC308A" w:rsidP="00A64376">
                                      <w:pPr>
                                        <w:pStyle w:val="NormalWeb"/>
                                        <w:spacing w:before="120" w:beforeAutospacing="0" w:after="120" w:afterAutospacing="0"/>
                                        <w:rPr>
                                          <w:rFonts w:asciiTheme="majorHAnsi" w:hAnsiTheme="majorHAnsi" w:cs="Arial"/>
                                          <w:color w:val="FFFFFF" w:themeColor="background1"/>
                                          <w:sz w:val="18"/>
                                          <w:szCs w:val="18"/>
                                        </w:rPr>
                                      </w:pPr>
                                      <w:r w:rsidRPr="00483AA1">
                                        <w:rPr>
                                          <w:rFonts w:asciiTheme="majorHAnsi" w:eastAsia="Calibri" w:hAnsiTheme="maj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42" name="Group 1042"/>
                              <wpg:cNvGrpSpPr/>
                              <wpg:grpSpPr>
                                <a:xfrm>
                                  <a:off x="3806624" y="3414913"/>
                                  <a:ext cx="283210" cy="248920"/>
                                  <a:chOff x="0" y="0"/>
                                  <a:chExt cx="283845" cy="249555"/>
                                </a:xfrm>
                              </wpg:grpSpPr>
                              <wps:wsp>
                                <wps:cNvPr id="1043" name="Isosceles Triangle 1043"/>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9A3A800" w14:textId="77777777" w:rsidR="00CC308A" w:rsidRPr="00483AA1" w:rsidRDefault="00CC308A" w:rsidP="00A64376">
                                      <w:pPr>
                                        <w:pStyle w:val="NormalWeb"/>
                                        <w:spacing w:before="0" w:beforeAutospacing="0" w:after="0" w:afterAutospacing="0"/>
                                        <w:jc w:val="center"/>
                                        <w:rPr>
                                          <w:rFonts w:asciiTheme="majorHAnsi" w:hAnsiTheme="majorHAnsi"/>
                                          <w:color w:val="FFFFFF" w:themeColor="background1"/>
                                        </w:rPr>
                                      </w:pPr>
                                      <w:r w:rsidRPr="00483AA1">
                                        <w:rPr>
                                          <w:rFonts w:asciiTheme="majorHAnsi" w:eastAsia="Calibri" w:hAnsiTheme="maj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4" name="Text Box 824"/>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E0E47" w14:textId="77777777" w:rsidR="00CC308A" w:rsidRPr="00483AA1" w:rsidRDefault="00CC308A" w:rsidP="00871CA8">
                                      <w:pPr>
                                        <w:pStyle w:val="TriangleNumbers"/>
                                      </w:pPr>
                                      <w:r w:rsidRPr="00483AA1">
                                        <w:t>4</w:t>
                                      </w:r>
                                    </w:p>
                                    <w:p w14:paraId="11A69C07" w14:textId="77777777" w:rsidR="00CC308A" w:rsidRPr="00483AA1" w:rsidRDefault="00CC308A" w:rsidP="00A64376">
                                      <w:pPr>
                                        <w:pStyle w:val="NormalWeb"/>
                                        <w:spacing w:before="0" w:beforeAutospacing="0" w:after="0" w:afterAutospacing="0"/>
                                        <w:jc w:val="center"/>
                                        <w:rPr>
                                          <w:rFonts w:asciiTheme="majorHAnsi" w:hAnsiTheme="majorHAnsi"/>
                                          <w:color w:val="FFFFFF" w:themeColor="background1"/>
                                        </w:rPr>
                                      </w:pPr>
                                      <w:r w:rsidRPr="00483AA1">
                                        <w:rPr>
                                          <w:rFonts w:asciiTheme="majorHAnsi" w:eastAsia="Calibri" w:hAnsiTheme="maj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664" name="Rectangle 664"/>
                              <wps:cNvSpPr/>
                              <wps:spPr>
                                <a:xfrm>
                                  <a:off x="1192959" y="1373223"/>
                                  <a:ext cx="812165" cy="164465"/>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964D3" w14:textId="77777777" w:rsidR="00CC308A" w:rsidRDefault="00CC308A" w:rsidP="00D700E6">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5" name="Oval 665"/>
                              <wps:cNvSpPr/>
                              <wps:spPr>
                                <a:xfrm>
                                  <a:off x="4189524" y="1823438"/>
                                  <a:ext cx="361315" cy="167640"/>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73D48" w14:textId="77777777" w:rsidR="00CC308A" w:rsidRDefault="00CC308A" w:rsidP="00D700E6">
                                    <w:pPr>
                                      <w:pStyle w:val="NormalWeb"/>
                                      <w:spacing w:before="0" w:beforeAutospacing="0" w:after="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667" name="Group 667"/>
                              <wpg:cNvGrpSpPr/>
                              <wpg:grpSpPr>
                                <a:xfrm rot="5400000">
                                  <a:off x="818309" y="1787878"/>
                                  <a:ext cx="283845" cy="248285"/>
                                  <a:chOff x="744220" y="1377950"/>
                                  <a:chExt cx="284480" cy="250237"/>
                                </a:xfrm>
                              </wpg:grpSpPr>
                              <wps:wsp>
                                <wps:cNvPr id="674" name="Isosceles Triangle 674"/>
                                <wps:cNvSpPr/>
                                <wps:spPr>
                                  <a:xfrm>
                                    <a:off x="744220" y="137795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149245D" w14:textId="77777777" w:rsidR="00CC308A" w:rsidRDefault="00CC308A" w:rsidP="00D700E6">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5" name="Text Box 4"/>
                                <wps:cNvSpPr txBox="1"/>
                                <wps:spPr>
                                  <a:xfrm rot="16200000">
                                    <a:off x="812073" y="1459583"/>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4D6AA" w14:textId="77777777" w:rsidR="00CC308A" w:rsidRDefault="00CC308A" w:rsidP="00D700E6">
                                      <w:pPr>
                                        <w:pStyle w:val="TriangleNumbers"/>
                                        <w:rPr>
                                          <w:sz w:val="24"/>
                                          <w:szCs w:val="24"/>
                                        </w:rPr>
                                      </w:pPr>
                                      <w: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68" name="Group 668"/>
                              <wpg:cNvGrpSpPr/>
                              <wpg:grpSpPr>
                                <a:xfrm rot="16200000">
                                  <a:off x="2978711" y="322660"/>
                                  <a:ext cx="250825" cy="284480"/>
                                  <a:chOff x="2873052" y="-16824"/>
                                  <a:chExt cx="251945" cy="286249"/>
                                </a:xfrm>
                                <a:effectLst>
                                  <a:outerShdw blurRad="50800" dist="38100" dir="2700000" algn="tl" rotWithShape="0">
                                    <a:prstClr val="black">
                                      <a:alpha val="40000"/>
                                    </a:prstClr>
                                  </a:outerShdw>
                                </a:effectLst>
                              </wpg:grpSpPr>
                              <wps:wsp>
                                <wps:cNvPr id="669" name="Isosceles Triangle 669"/>
                                <wps:cNvSpPr/>
                                <wps:spPr>
                                  <a:xfrm rot="16200000">
                                    <a:off x="2855900" y="328"/>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4BF8EF8" w14:textId="77777777" w:rsidR="00CC308A" w:rsidRDefault="00CC308A" w:rsidP="00D700E6">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0" name="Text Box 3"/>
                                <wps:cNvSpPr txBox="1"/>
                                <wps:spPr>
                                  <a:xfrm rot="5400000">
                                    <a:off x="2949850" y="64192"/>
                                    <a:ext cx="171071" cy="16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18754" w14:textId="77777777" w:rsidR="00CC308A" w:rsidRDefault="00CC308A" w:rsidP="00D700E6">
                                      <w:pPr>
                                        <w:pStyle w:val="TriangleNumbers"/>
                                        <w:rPr>
                                          <w:sz w:val="24"/>
                                          <w:szCs w:val="24"/>
                                        </w:rPr>
                                      </w:pPr>
                                      <w:r>
                                        <w:t>1</w:t>
                                      </w:r>
                                    </w:p>
                                    <w:p w14:paraId="686190DB" w14:textId="77777777" w:rsidR="00CC308A" w:rsidRDefault="00CC308A" w:rsidP="00D700E6">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6" name="Picture 16"/>
                                <pic:cNvPicPr>
                                  <a:picLocks noChangeAspect="1"/>
                                </pic:cNvPicPr>
                              </pic:nvPicPr>
                              <pic:blipFill>
                                <a:blip r:embed="rId158"/>
                                <a:stretch>
                                  <a:fillRect/>
                                </a:stretch>
                              </pic:blipFill>
                              <pic:spPr>
                                <a:xfrm>
                                  <a:off x="980314" y="6077346"/>
                                  <a:ext cx="2895291" cy="798456"/>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605" name="Group 605"/>
                              <wpg:cNvGrpSpPr/>
                              <wpg:grpSpPr>
                                <a:xfrm>
                                  <a:off x="3454828" y="5848660"/>
                                  <a:ext cx="282575" cy="248285"/>
                                  <a:chOff x="0" y="0"/>
                                  <a:chExt cx="283845" cy="249555"/>
                                </a:xfrm>
                              </wpg:grpSpPr>
                              <wps:wsp>
                                <wps:cNvPr id="614" name="Isosceles Triangle 614"/>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4B08C1D" w14:textId="77777777" w:rsidR="00CC308A" w:rsidRDefault="00CC308A" w:rsidP="00871CA8">
                                      <w:pPr>
                                        <w:pStyle w:val="NormalWeb"/>
                                        <w:spacing w:before="0" w:beforeAutospacing="0" w:after="0" w:afterAutospacing="0"/>
                                        <w:jc w:val="center"/>
                                      </w:pPr>
                                      <w:r>
                                        <w:rPr>
                                          <w:rFonts w:ascii="Cambria" w:eastAsia="Calibri" w:hAnsi="Cambria"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5" name="Text Box 824"/>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0147D" w14:textId="35453B0B" w:rsidR="00CC308A" w:rsidRDefault="00CC308A" w:rsidP="00871CA8">
                                      <w:pPr>
                                        <w:pStyle w:val="TriangleNumbers"/>
                                        <w:rPr>
                                          <w:sz w:val="24"/>
                                          <w:szCs w:val="24"/>
                                        </w:rPr>
                                      </w:pPr>
                                      <w:r>
                                        <w:t>5</w:t>
                                      </w:r>
                                    </w:p>
                                    <w:p w14:paraId="789EC1DE" w14:textId="77777777" w:rsidR="00CC308A" w:rsidRDefault="00CC308A" w:rsidP="00871CA8">
                                      <w:pPr>
                                        <w:pStyle w:val="NormalWeb"/>
                                        <w:spacing w:before="0" w:beforeAutospacing="0" w:after="0" w:afterAutospacing="0"/>
                                        <w:jc w:val="center"/>
                                      </w:pPr>
                                      <w:r>
                                        <w:rPr>
                                          <w:rFonts w:ascii="Cambria" w:eastAsia="Calibri" w:hAnsi="Cambria"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8396862" id="Canvas 1049" o:spid="_x0000_s1488" editas="canvas" style="width:374.2pt;height:554.25pt;mso-position-horizontal-relative:char;mso-position-vertical-relative:line" coordsize="47523,7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">
                      <v:shape id="_x0000_s1489" type="#_x0000_t75" style="position:absolute;width:47523;height:70383;visibility:visible;mso-wrap-style:square">
                        <v:fill o:detectmouseclick="t"/>
                        <v:path o:connecttype="none"/>
                      </v:shape>
                      <v:shape id="Picture 58" o:spid="_x0000_s1490" type="#_x0000_t75" style="position:absolute;left:4578;top:36267;width:38951;height:19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jee+AAAA2wAAAA8AAABkcnMvZG93bnJldi54bWxET70KwjAQ3gXfIZzgUjRVUKQaRQRRBwer&#10;i9vRnG21uZQman17MwiOH9//YtWaSryocaVlBaNhDII4s7rkXMHlvB3MQDiPrLGyTAo+5GC17HYW&#10;mGj75hO9Up+LEMIuQQWF93UipcsKMuiGtiYO3M02Bn2ATS51g+8Qbio5juOpNFhyaCiwpk1B2SN9&#10;GgU2StNjtDGHdre+Tc/bU3S9Z6RUv9eu5yA8tf4v/rn3WsEkjA1fwg+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Hujee+AAAA2wAAAA8AAAAAAAAAAAAAAAAAnwIAAGRy&#10;cy9kb3ducmV2LnhtbFBLBQYAAAAABAAEAPcAAACKAwAAAAA=&#10;" stroked="t" strokecolor="#bfbfbf [2412]">
                        <v:imagedata r:id="rId159" o:title=""/>
                        <v:shadow on="t" color="black" opacity="26214f" origin="-.5,-.5" offset=".74836mm,.74836mm"/>
                        <v:path arrowok="t"/>
                      </v:shape>
                      <v:shape id="Picture 55" o:spid="_x0000_s1491" type="#_x0000_t75" style="position:absolute;left:920;top:22224;width:17440;height:1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TZjFAAAA2wAAAA8AAABkcnMvZG93bnJldi54bWxEj0+LwjAUxO+C3yE8wZumq1RqNYrsIngp&#10;4h8Eb4/mbdvd5qU0Ueu33ywIHoeZ+Q2zXHemFndqXWVZwcc4AkGcW11xoeB82o4SEM4ja6wtk4In&#10;OViv+r0lpto++ED3oy9EgLBLUUHpfZNK6fKSDLqxbYiD921bgz7ItpC6xUeAm1pOomgmDVYcFkps&#10;6LOk/Pd4MwrmX5c4209+suTgztt91l2nm91VqeGg2yxAeOr8O/xq77SCOIb/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kE2YxQAAANsAAAAPAAAAAAAAAAAAAAAA&#10;AJ8CAABkcnMvZG93bnJldi54bWxQSwUGAAAAAAQABAD3AAAAkQMAAAAA&#10;" stroked="t" strokecolor="#bfbfbf [2412]">
                        <v:imagedata r:id="rId160" o:title=""/>
                        <v:shadow on="t" color="black" opacity="26214f" origin="-.5,-.5" offset=".74836mm,.74836mm"/>
                        <v:path arrowok="t"/>
                      </v:shape>
                      <v:shape id="Picture 679" o:spid="_x0000_s1492" type="#_x0000_t75" style="position:absolute;left:550;top:2537;width:46634;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v7jFAAAA3AAAAA8AAABkcnMvZG93bnJldi54bWxEj81qwzAQhO+BvoPYQG+J7B7SxokS3EKD&#10;Kb00CTkv1sZyYq2Mpfrn7atCocdhZr5htvvRNqKnzteOFaTLBARx6XTNlYLz6X3xAsIHZI2NY1Iw&#10;kYf97mG2xUy7gb+oP4ZKRAj7DBWYENpMSl8asuiXriWO3tV1FkOUXSV1h0OE20Y+JclKWqw5Lhhs&#10;6c1QeT9+WwWHS/05fRyG87p4HS2Z/JY2/U2px/mYb0AEGsN/+K9daAWr5zX8no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7+4xQAAANwAAAAPAAAAAAAAAAAAAAAA&#10;AJ8CAABkcnMvZG93bnJldi54bWxQSwUGAAAAAAQABAD3AAAAkQMAAAAA&#10;" stroked="t" strokecolor="#bfbfbf [2412]">
                        <v:imagedata r:id="rId101" o:title=""/>
                        <v:shadow on="t" color="black" opacity="26214f" origin="-.5,-.5" offset=".74836mm,.74836mm"/>
                      </v:shape>
                      <v:shape id="Picture 660" o:spid="_x0000_s1493" type="#_x0000_t75" style="position:absolute;left:740;top:11319;width:45714;height: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7as7BAAAA3AAAAA8AAABkcnMvZG93bnJldi54bWxETz1rwzAQ3Qv9D+IC2Ro5HZziRgkhraHQ&#10;odQJZD2sq2VinYylxva/zw2Fjo/3vd1PvlM3GmIb2MB6lYEiroNtuTFwPpVPL6BiQrbYBSYDM0XY&#10;7x4ftljYMPI33arUKAnhWKABl1JfaB1rRx7jKvTEwv2EwWMSODTaDjhKuO/0c5bl2mPL0uCwp6Oj&#10;+lr9egMimMdQuevl8L55mz83ZVZ+rY1ZLqbDK6hEU/oX/7k/rIE8l/lyRo6A3t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7as7BAAAA3AAAAA8AAAAAAAAAAAAAAAAAnwIA&#10;AGRycy9kb3ducmV2LnhtbFBLBQYAAAAABAAEAPcAAACNAwAAAAA=&#10;" stroked="t" strokecolor="#bfbfbf [2412]">
                        <v:imagedata r:id="rId149" o:title=""/>
                        <v:shadow on="t" color="black" opacity="26214f" origin="-.5,-.5" offset=".74836mm,.74836mm"/>
                      </v:shape>
                      <v:group id="Group 1034" o:spid="_x0000_s1494" style="position:absolute;left:17271;top:30761;width:2591;height:2858" coordorigin="17018,95" coordsize="259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Isosceles Triangle 1035" o:spid="_x0000_s1495" type="#_x0000_t5" style="position:absolute;left:16847;top:266;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tb8UA&#10;AADdAAAADwAAAGRycy9kb3ducmV2LnhtbESPQWsCMRCF7wX/Q5iCt5p0bausRpGCoOBFK4K3cTPu&#10;Lm4mS5Lq+u8boeBthve+N2+m88424ko+1I41vA8UCOLCmZpLDfuf5dsYRIjIBhvHpOFOAeaz3ssU&#10;c+NuvKXrLpYihXDIUUMVY5tLGYqKLIaBa4mTdnbeYkyrL6XxeEvhtpGZUl/SYs3pQoUtfVdUXHa/&#10;NtXY2+3huAl2rD5OwyY7rP0oW2vdf+0WExCRuvg0/9Mrkzg1/ITHN2k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21vxQAAAN0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06A964A9" w14:textId="77777777" w:rsidR="00CC308A" w:rsidRPr="00483AA1" w:rsidRDefault="00CC308A" w:rsidP="00A64376">
                                <w:pPr>
                                  <w:pStyle w:val="NormalWeb"/>
                                  <w:spacing w:before="120" w:beforeAutospacing="0" w:after="120" w:afterAutospacing="0"/>
                                  <w:rPr>
                                    <w:rFonts w:asciiTheme="majorHAnsi" w:hAnsiTheme="majorHAnsi" w:cs="Arial"/>
                                    <w:color w:val="FFFFFF" w:themeColor="background1"/>
                                    <w:sz w:val="18"/>
                                    <w:szCs w:val="18"/>
                                  </w:rPr>
                                </w:pPr>
                                <w:r w:rsidRPr="00483AA1">
                                  <w:rPr>
                                    <w:rFonts w:asciiTheme="majorHAnsi" w:eastAsia="Times New Roman" w:hAnsiTheme="majorHAnsi" w:cs="Arial"/>
                                    <w:color w:val="FFFFFF" w:themeColor="background1"/>
                                    <w:sz w:val="18"/>
                                    <w:szCs w:val="18"/>
                                  </w:rPr>
                                  <w:t> </w:t>
                                </w:r>
                              </w:p>
                            </w:txbxContent>
                          </v:textbox>
                        </v:shape>
                        <v:shape id="Text Box 3" o:spid="_x0000_s1496" type="#_x0000_t202" style="position:absolute;left:17903;top:799;width:171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gMQA&#10;AADdAAAADwAAAGRycy9kb3ducmV2LnhtbERPS0sDMRC+C/6HMEJvNqlCkW3TIraCh/qqLdTbuBl3&#10;FzeTJZlu139vBMHbfHzPmS8H36qeYmoCW5iMDSjiMriGKwu7t/vLG1BJkB22gcnCNyVYLs7P5li4&#10;cOJX6rdSqRzCqUALtUhXaJ3KmjymceiIM/cZokfJMFbaRTzlcN/qK2Om2mPDuaHGju5qKr+2R2+h&#10;PaS4+TDy3q+qR3l51sf9evJk7ehiuJ2BEhrkX/znfnB5vrmewu83+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4oDEAAAA3QAAAA8AAAAAAAAAAAAAAAAAmAIAAGRycy9k&#10;b3ducmV2LnhtbFBLBQYAAAAABAAEAPUAAACJAwAAAAA=&#10;" filled="f" stroked="f" strokeweight=".5pt">
                          <v:textbox inset="0,0,0,0">
                            <w:txbxContent>
                              <w:p w14:paraId="0242F3DC" w14:textId="77777777" w:rsidR="00CC308A" w:rsidRPr="00483AA1" w:rsidRDefault="00CC308A" w:rsidP="00871CA8">
                                <w:pPr>
                                  <w:pStyle w:val="TriangleNumbers"/>
                                </w:pPr>
                                <w:r w:rsidRPr="00483AA1">
                                  <w:t>3</w:t>
                                </w:r>
                              </w:p>
                              <w:p w14:paraId="5D91FD56" w14:textId="77777777" w:rsidR="00CC308A" w:rsidRPr="00483AA1" w:rsidRDefault="00CC308A" w:rsidP="00A64376">
                                <w:pPr>
                                  <w:pStyle w:val="NormalWeb"/>
                                  <w:spacing w:before="120" w:beforeAutospacing="0" w:after="120" w:afterAutospacing="0"/>
                                  <w:rPr>
                                    <w:rFonts w:asciiTheme="majorHAnsi" w:hAnsiTheme="majorHAnsi" w:cs="Arial"/>
                                    <w:color w:val="FFFFFF" w:themeColor="background1"/>
                                    <w:sz w:val="18"/>
                                    <w:szCs w:val="18"/>
                                  </w:rPr>
                                </w:pPr>
                                <w:r w:rsidRPr="00483AA1">
                                  <w:rPr>
                                    <w:rFonts w:asciiTheme="majorHAnsi" w:eastAsia="Calibri" w:hAnsiTheme="majorHAnsi" w:cs="Arial"/>
                                    <w:color w:val="FFFFFF" w:themeColor="background1"/>
                                    <w:sz w:val="18"/>
                                    <w:szCs w:val="18"/>
                                  </w:rPr>
                                  <w:t> </w:t>
                                </w:r>
                              </w:p>
                            </w:txbxContent>
                          </v:textbox>
                        </v:shape>
                      </v:group>
                      <v:group id="Group 1042" o:spid="_x0000_s1497" style="position:absolute;left:38066;top:34149;width:2832;height:2489"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Isosceles Triangle 1043" o:spid="_x0000_s1498"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YOcQA&#10;AADdAAAADwAAAGRycy9kb3ducmV2LnhtbERPS2vCQBC+F/wPywje6q7aWkmzkbQgtuihPuh5yI5J&#10;MDsbsqvGf98tFHqbj+856bK3jbhS52vHGiZjBYK4cKbmUsPxsHpcgPAB2WDjmDTcycMyGzykmBh3&#10;4x1d96EUMYR9ghqqENpESl9UZNGPXUscuZPrLIYIu1KaDm8x3DZyqtRcWqw5NlTY0ntFxXl/sRpe&#10;Np/q8Fbkftben8N695VvvynXejTs81cQgfrwL/5zf5g4Xz3N4P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WDnEAAAA3Q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49A3A800" w14:textId="77777777" w:rsidR="00CC308A" w:rsidRPr="00483AA1" w:rsidRDefault="00CC308A" w:rsidP="00A64376">
                                <w:pPr>
                                  <w:pStyle w:val="NormalWeb"/>
                                  <w:spacing w:before="0" w:beforeAutospacing="0" w:after="0" w:afterAutospacing="0"/>
                                  <w:jc w:val="center"/>
                                  <w:rPr>
                                    <w:rFonts w:asciiTheme="majorHAnsi" w:hAnsiTheme="majorHAnsi"/>
                                    <w:color w:val="FFFFFF" w:themeColor="background1"/>
                                  </w:rPr>
                                </w:pPr>
                                <w:r w:rsidRPr="00483AA1">
                                  <w:rPr>
                                    <w:rFonts w:asciiTheme="majorHAnsi" w:eastAsia="Calibri" w:hAnsiTheme="majorHAnsi" w:cs="Arial"/>
                                    <w:b/>
                                    <w:bCs/>
                                    <w:color w:val="FFFFFF" w:themeColor="background1"/>
                                    <w:sz w:val="18"/>
                                    <w:szCs w:val="18"/>
                                  </w:rPr>
                                  <w:t> </w:t>
                                </w:r>
                              </w:p>
                            </w:txbxContent>
                          </v:textbox>
                        </v:shape>
                        <v:shape id="Text Box 824" o:spid="_x0000_s1499"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qEcQA&#10;AADdAAAADwAAAGRycy9kb3ducmV2LnhtbERPTUsDMRC9C/6HMII3m1SKyNq0iK3gobVaFfQ2bsbd&#10;xc1kSabb7b9vCoK3ebzPmc4H36qeYmoCWxiPDCjiMriGKwvvb49Xt6CSIDtsA5OFAyWYz87Ppli4&#10;sOdX6rdSqRzCqUALtUhXaJ3KmjymUeiIM/cTokfJMFbaRdzncN/qa2NutMeGc0ONHT3UVP5ud95C&#10;+5ni6tvIV7+o1vKy0buP5fjZ2suL4f4OlNAg/+I/95PL881kAqdv8gl6d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qhHEAAAA3QAAAA8AAAAAAAAAAAAAAAAAmAIAAGRycy9k&#10;b3ducmV2LnhtbFBLBQYAAAAABAAEAPUAAACJAwAAAAA=&#10;" filled="f" stroked="f" strokeweight=".5pt">
                          <v:textbox inset="0,0,0,0">
                            <w:txbxContent>
                              <w:p w14:paraId="52EE0E47" w14:textId="77777777" w:rsidR="00CC308A" w:rsidRPr="00483AA1" w:rsidRDefault="00CC308A" w:rsidP="00871CA8">
                                <w:pPr>
                                  <w:pStyle w:val="TriangleNumbers"/>
                                </w:pPr>
                                <w:r w:rsidRPr="00483AA1">
                                  <w:t>4</w:t>
                                </w:r>
                              </w:p>
                              <w:p w14:paraId="11A69C07" w14:textId="77777777" w:rsidR="00CC308A" w:rsidRPr="00483AA1" w:rsidRDefault="00CC308A" w:rsidP="00A64376">
                                <w:pPr>
                                  <w:pStyle w:val="NormalWeb"/>
                                  <w:spacing w:before="0" w:beforeAutospacing="0" w:after="0" w:afterAutospacing="0"/>
                                  <w:jc w:val="center"/>
                                  <w:rPr>
                                    <w:rFonts w:asciiTheme="majorHAnsi" w:hAnsiTheme="majorHAnsi"/>
                                    <w:color w:val="FFFFFF" w:themeColor="background1"/>
                                  </w:rPr>
                                </w:pPr>
                                <w:r w:rsidRPr="00483AA1">
                                  <w:rPr>
                                    <w:rFonts w:asciiTheme="majorHAnsi" w:eastAsia="Calibri" w:hAnsiTheme="majorHAnsi" w:cs="Arial"/>
                                    <w:b/>
                                    <w:bCs/>
                                    <w:color w:val="FFFFFF" w:themeColor="background1"/>
                                    <w:sz w:val="18"/>
                                    <w:szCs w:val="18"/>
                                  </w:rPr>
                                  <w:t> </w:t>
                                </w:r>
                              </w:p>
                            </w:txbxContent>
                          </v:textbox>
                        </v:shape>
                      </v:group>
                      <v:rect id="Rectangle 664" o:spid="_x0000_s1500" style="position:absolute;left:11929;top:13732;width:8122;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0MYA&#10;AADcAAAADwAAAGRycy9kb3ducmV2LnhtbESPT2vCQBTE70K/w/IK3nTToKFEN6F/KFW8qC2en9nX&#10;JJh9m2a3Gv30riD0OMzMb5h53ptGHKlztWUFT+MIBHFhdc2lgu+vj9EzCOeRNTaWScGZHOTZw2CO&#10;qbYn3tBx60sRIOxSVFB536ZSuqIig25sW+Lg/djOoA+yK6Xu8BTgppFxFCXSYM1hocKW3ioqDts/&#10;o2D9GR2W++luVce70raL983lN35VavjYv8xAeOr9f/jeXmgFSTKB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0MYAAADcAAAADwAAAAAAAAAAAAAAAACYAgAAZHJz&#10;L2Rvd25yZXYueG1sUEsFBgAAAAAEAAQA9QAAAIsDAAAAAA==&#10;" filled="f" strokecolor="#f79646" strokeweight="3pt">
                        <v:textbox>
                          <w:txbxContent>
                            <w:p w14:paraId="3B4964D3" w14:textId="77777777" w:rsidR="00CC308A" w:rsidRDefault="00CC308A" w:rsidP="00D700E6">
                              <w:pPr>
                                <w:pStyle w:val="NormalWeb"/>
                                <w:spacing w:before="120" w:beforeAutospacing="0" w:after="120" w:afterAutospacing="0"/>
                              </w:pPr>
                              <w:r>
                                <w:rPr>
                                  <w:rFonts w:eastAsia="Times New Roman"/>
                                  <w:color w:val="FFFFFF"/>
                                  <w:sz w:val="22"/>
                                  <w:szCs w:val="22"/>
                                </w:rPr>
                                <w:t> </w:t>
                              </w:r>
                            </w:p>
                          </w:txbxContent>
                        </v:textbox>
                      </v:rect>
                      <v:oval id="Oval 665" o:spid="_x0000_s1501" style="position:absolute;left:41895;top:18234;width:3613;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fY8MA&#10;AADcAAAADwAAAGRycy9kb3ducmV2LnhtbESP3WoCMRSE7wu+QzhC72rWgltZjSKCqBSk/jzAYXPc&#10;XUxOtknU7ds3guDlMDPfMNN5Z424kQ+NYwXDQQaCuHS64UrB6bj6GIMIEVmjcUwK/ijAfNZ7m2Kh&#10;3Z33dDvESiQIhwIV1DG2hZShrMliGLiWOHln5y3GJH0ltcd7glsjP7MslxYbTgs1trSsqbwcrlbB&#10;UX/tzt/DPedbbVa/23Xlf8xCqfd+t5iAiNTFV/jZ3mgFeT6Cx5l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fY8MAAADcAAAADwAAAAAAAAAAAAAAAACYAgAAZHJzL2Rv&#10;d25yZXYueG1sUEsFBgAAAAAEAAQA9QAAAIgDAAAAAA==&#10;" filled="f" strokecolor="#f79646 [3209]" strokeweight="3pt">
                        <v:textbox>
                          <w:txbxContent>
                            <w:p w14:paraId="6A573D48" w14:textId="77777777" w:rsidR="00CC308A" w:rsidRDefault="00CC308A" w:rsidP="00D700E6">
                              <w:pPr>
                                <w:pStyle w:val="NormalWeb"/>
                                <w:spacing w:before="0" w:beforeAutospacing="0" w:after="0" w:afterAutospacing="0"/>
                              </w:pPr>
                              <w:r>
                                <w:rPr>
                                  <w:rFonts w:eastAsia="Times New Roman"/>
                                  <w:color w:val="FFFFFF"/>
                                  <w:sz w:val="22"/>
                                  <w:szCs w:val="22"/>
                                </w:rPr>
                                <w:t> </w:t>
                              </w:r>
                            </w:p>
                          </w:txbxContent>
                        </v:textbox>
                      </v:oval>
                      <v:group id="Group 667" o:spid="_x0000_s1502" style="position:absolute;left:8182;top:17878;width:2839;height:2483;rotation:90" coordorigin="7442,13779" coordsize="284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1twXFAAAA3AAA&#10;AA8AAAAAAAAAAAAAAAAAqgIAAGRycy9kb3ducmV2LnhtbFBLBQYAAAAABAAEAPoAAACcAwAAAAA=&#10;">
                        <v:shape id="Isosceles Triangle 674" o:spid="_x0000_s1503" type="#_x0000_t5" style="position:absolute;left:7442;top:13779;width:284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k6sUA&#10;AADcAAAADwAAAGRycy9kb3ducmV2LnhtbESPQWvCQBSE7wX/w/KE3upGqbZGVwmVSq9NpfX4yD6z&#10;0ezbmF1N+u9dodDjMDPfMMt1b2txpdZXjhWMRwkI4sLpiksFu6/3p1cQPiBrrB2Tgl/ysF4NHpaY&#10;atfxJ13zUIoIYZ+iAhNCk0rpC0MW/cg1xNE7uNZiiLItpW6xi3Bby0mSzKTFiuOCwYbeDBWn/GIV&#10;zL+7y36TmfNPPd0c0W9PZZbvlHoc9tkCRKA+/If/2h9awezlGe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KTq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6149245D" w14:textId="77777777" w:rsidR="00CC308A" w:rsidRDefault="00CC308A" w:rsidP="00D700E6">
                                <w:pPr>
                                  <w:pStyle w:val="NormalWeb"/>
                                  <w:spacing w:before="0" w:beforeAutospacing="0" w:after="0" w:afterAutospacing="0"/>
                                  <w:jc w:val="center"/>
                                </w:pPr>
                                <w:r>
                                  <w:rPr>
                                    <w:rFonts w:eastAsia="Calibri" w:cs="Arial"/>
                                    <w:b/>
                                    <w:bCs/>
                                    <w:color w:val="FFFFFF"/>
                                    <w:sz w:val="18"/>
                                    <w:szCs w:val="18"/>
                                  </w:rPr>
                                  <w:t> </w:t>
                                </w:r>
                              </w:p>
                            </w:txbxContent>
                          </v:textbox>
                        </v:shape>
                        <v:shape id="Text Box 4" o:spid="_x0000_s1504" type="#_x0000_t202" style="position:absolute;left:8120;top:14596;width:1705;height:1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dMUA&#10;AADcAAAADwAAAGRycy9kb3ducmV2LnhtbESPQWvCQBSE74X+h+UVetONpdoaXaVYWj1qWkFvj+wz&#10;Ccm+Dbtbjf56VxB6HGbmG2Y670wjjuR8ZVnBoJ+AIM6trrhQ8Pvz1XsH4QOyxsYyKTiTh/ns8WGK&#10;qbYn3tAxC4WIEPYpKihDaFMpfV6SQd+3LXH0DtYZDFG6QmqHpwg3jXxJkpE0WHFcKLGlRUl5nf0Z&#10;Bevafe4Wr8vx4fuit21XM1f7pVLPT93HBESgLvyH7+2VVjB6G8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5B0xQAAANwAAAAPAAAAAAAAAAAAAAAAAJgCAABkcnMv&#10;ZG93bnJldi54bWxQSwUGAAAAAAQABAD1AAAAigMAAAAA&#10;" filled="f" stroked="f" strokeweight=".5pt">
                          <v:textbox inset="0,0,0,0">
                            <w:txbxContent>
                              <w:p w14:paraId="2E54D6AA" w14:textId="77777777" w:rsidR="00CC308A" w:rsidRDefault="00CC308A" w:rsidP="00D700E6">
                                <w:pPr>
                                  <w:pStyle w:val="TriangleNumbers"/>
                                  <w:rPr>
                                    <w:sz w:val="24"/>
                                    <w:szCs w:val="24"/>
                                  </w:rPr>
                                </w:pPr>
                                <w:r>
                                  <w:t>2</w:t>
                                </w:r>
                              </w:p>
                            </w:txbxContent>
                          </v:textbox>
                        </v:shape>
                      </v:group>
                      <v:group id="Group 668" o:spid="_x0000_s1505" style="position:absolute;left:29786;top:3226;width:2509;height:2845;rotation:-90" coordorigin="28730,-168"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RpTzwwAAANwAAAAP&#10;AAAAAAAAAAAAAAAAAKoCAABkcnMvZG93bnJldi54bWxQSwUGAAAAAAQABAD6AAAAmgMAAAAA&#10;">
                        <v:shape id="Isosceles Triangle 669" o:spid="_x0000_s1506" type="#_x0000_t5" style="position:absolute;left:28559;top:3;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csMYA&#10;AADcAAAADwAAAGRycy9kb3ducmV2LnhtbESPzWrDMBCE74W8g9hAb7UctzipazmEQKGBXvJDoLet&#10;tbFNrJWRlMR9+6pQyHGYnW92yuVoenEl5zvLCmZJCoK4trrjRsFh//60AOEDssbeMin4IQ/LavJQ&#10;YqHtjbd03YVGRAj7AhW0IQyFlL5uyaBP7EAcvZN1BkOUrpHa4S3CTS+zNM2lwY5jQ4sDrVuqz7uL&#10;iW8czPb49enNIn35fu6z48bNs41Sj9Nx9QYi0Bjux//pD60gz1/hb0wk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csM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54BF8EF8" w14:textId="77777777" w:rsidR="00CC308A" w:rsidRDefault="00CC308A" w:rsidP="00D700E6">
                                <w:pPr>
                                  <w:pStyle w:val="NormalWeb"/>
                                  <w:spacing w:before="120" w:beforeAutospacing="0" w:after="120" w:afterAutospacing="0"/>
                                </w:pPr>
                                <w:r>
                                  <w:rPr>
                                    <w:rFonts w:eastAsia="Times New Roman" w:cs="Arial"/>
                                    <w:color w:val="FFFFFF"/>
                                    <w:sz w:val="18"/>
                                    <w:szCs w:val="18"/>
                                  </w:rPr>
                                  <w:t> </w:t>
                                </w:r>
                              </w:p>
                            </w:txbxContent>
                          </v:textbox>
                        </v:shape>
                        <v:shape id="Text Box 3" o:spid="_x0000_s1507" type="#_x0000_t202" style="position:absolute;left:29498;top:641;width:1711;height:16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C78EA&#10;AADcAAAADwAAAGRycy9kb3ducmV2LnhtbERPy4rCMBTdD/gP4QqzG1Nd+KhGEVFmEITxsXB5Ta5t&#10;sLkpTUbr35uFMMvDec8WravEnZpgPSvo9zIQxNoby4WC03HzNQYRIrLByjMpeFKAxbzzMcPc+Afv&#10;6X6IhUghHHJUUMZY51IGXZLD0PM1ceKuvnEYE2wKaRp8pHBXyUGWDaVDy6mhxJpWJenb4c8pmOy2&#10;F+39r3ZxPbZ2Nci+z3at1Ge3XU5BRGrjv/jt/jEKhqM0P51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9Qu/BAAAA3AAAAA8AAAAAAAAAAAAAAAAAmAIAAGRycy9kb3du&#10;cmV2LnhtbFBLBQYAAAAABAAEAPUAAACGAwAAAAA=&#10;" filled="f" stroked="f" strokeweight=".5pt">
                          <v:textbox inset="0,0,0,0">
                            <w:txbxContent>
                              <w:p w14:paraId="52718754" w14:textId="77777777" w:rsidR="00CC308A" w:rsidRDefault="00CC308A" w:rsidP="00D700E6">
                                <w:pPr>
                                  <w:pStyle w:val="TriangleNumbers"/>
                                  <w:rPr>
                                    <w:sz w:val="24"/>
                                    <w:szCs w:val="24"/>
                                  </w:rPr>
                                </w:pPr>
                                <w:r>
                                  <w:t>1</w:t>
                                </w:r>
                              </w:p>
                              <w:p w14:paraId="686190DB" w14:textId="77777777" w:rsidR="00CC308A" w:rsidRDefault="00CC308A" w:rsidP="00D700E6">
                                <w:pPr>
                                  <w:pStyle w:val="NormalWeb"/>
                                  <w:spacing w:before="120" w:beforeAutospacing="0" w:after="120" w:afterAutospacing="0"/>
                                </w:pPr>
                                <w:r>
                                  <w:rPr>
                                    <w:rFonts w:eastAsia="Calibri" w:cs="Arial"/>
                                    <w:color w:val="FFFFFF"/>
                                    <w:sz w:val="18"/>
                                    <w:szCs w:val="18"/>
                                  </w:rPr>
                                  <w:t> </w:t>
                                </w:r>
                              </w:p>
                            </w:txbxContent>
                          </v:textbox>
                        </v:shape>
                      </v:group>
                      <v:shape id="Picture 16" o:spid="_x0000_s1508" type="#_x0000_t75" style="position:absolute;left:9803;top:60773;width:28953;height:7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WHBAAAA2wAAAA8AAABkcnMvZG93bnJldi54bWxET01rAjEQvRf8D2GE3mpWBaurUUQolEKF&#10;qgePQzLurm4mSxJ313/fCIXe5vE+Z7XpbS1a8qFyrGA8ykAQa2cqLhScjh9vcxAhIhusHZOCBwXY&#10;rAcvK8yN6/iH2kMsRArhkKOCMsYmlzLokiyGkWuIE3dx3mJM0BfSeOxSuK3lJMtm0mLFqaHEhnYl&#10;6dvhbhVsx901TPdy2p7p+/Gl9Xt/X3ilXof9dgkiUh//xX/uT5Pmz+D5Szp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t/WHBAAAA2wAAAA8AAAAAAAAAAAAAAAAAnwIA&#10;AGRycy9kb3ducmV2LnhtbFBLBQYAAAAABAAEAPcAAACNAwAAAAA=&#10;" stroked="t" strokecolor="#bfbfbf [2412]">
                        <v:imagedata r:id="rId161" o:title=""/>
                        <v:shadow on="t" color="black" opacity="26214f" origin="-.5,-.5" offset=".74836mm,.74836mm"/>
                        <v:path arrowok="t"/>
                      </v:shape>
                      <v:group id="Group 605" o:spid="_x0000_s1509" style="position:absolute;left:34548;top:58486;width:2826;height:2483"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Isosceles Triangle 614" o:spid="_x0000_s1510"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8ScYA&#10;AADcAAAADwAAAGRycy9kb3ducmV2LnhtbESPT2vCQBTE70K/w/IK3szG+qcldRPSgthSD0bF8yP7&#10;moRm34bsqvHbdwtCj8PM/IZZZYNpxYV611hWMI1iEMSl1Q1XCo6H9eQFhPPIGlvLpOBGDrL0YbTC&#10;RNsrF3TZ+0oECLsEFdTed4mUrqzJoItsRxy8b9sb9EH2ldQ9XgPctPIpjpfSYMNhocaO3msqf/Zn&#10;o+D56zM+vJW5m3W3hd8Uu3x7olyp8eOQv4LwNPj/8L39oRUsp3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58Sc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64B08C1D" w14:textId="77777777" w:rsidR="00CC308A" w:rsidRDefault="00CC308A" w:rsidP="00871CA8">
                                <w:pPr>
                                  <w:pStyle w:val="NormalWeb"/>
                                  <w:spacing w:before="0" w:beforeAutospacing="0" w:after="0" w:afterAutospacing="0"/>
                                  <w:jc w:val="center"/>
                                </w:pPr>
                                <w:r>
                                  <w:rPr>
                                    <w:rFonts w:ascii="Cambria" w:eastAsia="Calibri" w:hAnsi="Cambria" w:cs="Arial"/>
                                    <w:b/>
                                    <w:bCs/>
                                    <w:color w:val="FFFFFF"/>
                                    <w:sz w:val="18"/>
                                    <w:szCs w:val="18"/>
                                  </w:rPr>
                                  <w:t> </w:t>
                                </w:r>
                              </w:p>
                            </w:txbxContent>
                          </v:textbox>
                        </v:shape>
                        <v:shape id="Text Box 824" o:spid="_x0000_s1511"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1C8cA&#10;AADcAAAADwAAAGRycy9kb3ducmV2LnhtbESPW0vDQBSE3wv+h+UIfWs3ESwSuy3iBXzoRauF+nbM&#10;HpNg9mzYPU3jv3cLgo/DzHzDzJeDa1VPITaeDeTTDBRx6W3DlYH3t6fJDagoyBZbz2TghyIsFxej&#10;ORbWn/iV+p1UKkE4FmigFukKrWNZk8M49R1x8r58cChJhkrbgKcEd62+yrKZdthwWqixo/uayu/d&#10;0RloDzGsPjP56B+qtbxs9XH/mG+MGV8Od7eghAb5D/+1n62BWX4N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NQvHAAAA3AAAAA8AAAAAAAAAAAAAAAAAmAIAAGRy&#10;cy9kb3ducmV2LnhtbFBLBQYAAAAABAAEAPUAAACMAwAAAAA=&#10;" filled="f" stroked="f" strokeweight=".5pt">
                          <v:textbox inset="0,0,0,0">
                            <w:txbxContent>
                              <w:p w14:paraId="1C80147D" w14:textId="35453B0B" w:rsidR="00CC308A" w:rsidRDefault="00CC308A" w:rsidP="00871CA8">
                                <w:pPr>
                                  <w:pStyle w:val="TriangleNumbers"/>
                                  <w:rPr>
                                    <w:sz w:val="24"/>
                                    <w:szCs w:val="24"/>
                                  </w:rPr>
                                </w:pPr>
                                <w:r>
                                  <w:t>5</w:t>
                                </w:r>
                              </w:p>
                              <w:p w14:paraId="789EC1DE" w14:textId="77777777" w:rsidR="00CC308A" w:rsidRDefault="00CC308A" w:rsidP="00871CA8">
                                <w:pPr>
                                  <w:pStyle w:val="NormalWeb"/>
                                  <w:spacing w:before="0" w:beforeAutospacing="0" w:after="0" w:afterAutospacing="0"/>
                                  <w:jc w:val="center"/>
                                </w:pPr>
                                <w:r>
                                  <w:rPr>
                                    <w:rFonts w:ascii="Cambria" w:eastAsia="Calibri" w:hAnsi="Cambria" w:cs="Arial"/>
                                    <w:b/>
                                    <w:bCs/>
                                    <w:color w:val="FFFFFF"/>
                                    <w:sz w:val="18"/>
                                    <w:szCs w:val="18"/>
                                  </w:rPr>
                                  <w:t> </w:t>
                                </w:r>
                              </w:p>
                            </w:txbxContent>
                          </v:textbox>
                        </v:shape>
                      </v:group>
                      <w10:anchorlock/>
                    </v:group>
                  </w:pict>
                </mc:Fallback>
              </mc:AlternateContent>
            </w:r>
          </w:p>
        </w:tc>
        <w:tc>
          <w:tcPr>
            <w:tcW w:w="3630" w:type="dxa"/>
            <w:tcBorders>
              <w:left w:val="single" w:sz="4" w:space="0" w:color="DBE5F1" w:themeColor="accent1" w:themeTint="33"/>
              <w:right w:val="single" w:sz="36" w:space="0" w:color="4F81BD" w:themeColor="accent1"/>
            </w:tcBorders>
            <w:shd w:val="clear" w:color="auto" w:fill="D3DFEE"/>
          </w:tcPr>
          <w:p w14:paraId="6C731BF4" w14:textId="77777777" w:rsidR="00E72545" w:rsidRPr="0095295C" w:rsidRDefault="00E72545" w:rsidP="00ED4590">
            <w:pPr>
              <w:pStyle w:val="Heading2"/>
              <w:outlineLvl w:val="1"/>
              <w:cnfStyle w:val="000000100000" w:firstRow="0" w:lastRow="0" w:firstColumn="0" w:lastColumn="0" w:oddVBand="0" w:evenVBand="0" w:oddHBand="1" w:evenHBand="0" w:firstRowFirstColumn="0" w:firstRowLastColumn="0" w:lastRowFirstColumn="0" w:lastRowLastColumn="0"/>
            </w:pPr>
            <w:r>
              <w:t xml:space="preserve">Prerequisites for this </w:t>
            </w:r>
            <w:r w:rsidR="004F5A2F">
              <w:t>Task</w:t>
            </w:r>
          </w:p>
        </w:tc>
      </w:tr>
      <w:tr w:rsidR="00E72545" w:rsidRPr="0077792A" w14:paraId="44F89755"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1A93792F" w14:textId="77777777" w:rsidR="00E72545" w:rsidRPr="002A33A9" w:rsidRDefault="00E72545" w:rsidP="00ED4590">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269CD33F" w14:textId="77777777" w:rsidR="00E72545" w:rsidRPr="00EE5901" w:rsidRDefault="00E72545" w:rsidP="00B01F8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EE5901">
              <w:t xml:space="preserve">An </w:t>
            </w:r>
            <w:r w:rsidR="009116D0" w:rsidRPr="00EE5901">
              <w:t>a</w:t>
            </w:r>
            <w:r w:rsidRPr="00EE5901">
              <w:t xml:space="preserve">ward has been created and is in the </w:t>
            </w:r>
            <w:r w:rsidRPr="00EE5901">
              <w:rPr>
                <w:b/>
              </w:rPr>
              <w:t>Draft</w:t>
            </w:r>
            <w:r w:rsidRPr="00EE5901">
              <w:t xml:space="preserve"> or </w:t>
            </w:r>
            <w:r w:rsidRPr="00EE5901">
              <w:rPr>
                <w:b/>
              </w:rPr>
              <w:t>Active</w:t>
            </w:r>
            <w:r w:rsidRPr="00EE5901">
              <w:t xml:space="preserve"> state.</w:t>
            </w:r>
          </w:p>
          <w:p w14:paraId="6960E330" w14:textId="77777777" w:rsidR="00E72545" w:rsidRPr="00EE5901" w:rsidRDefault="00E72545" w:rsidP="00B01F8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EE5901">
              <w:t xml:space="preserve">You are logged in to your Grants site </w:t>
            </w:r>
            <w:r w:rsidR="00157640" w:rsidRPr="00EE5901">
              <w:t>as</w:t>
            </w:r>
            <w:r w:rsidRPr="00EE5901">
              <w:t xml:space="preserve"> a role that can perform the </w:t>
            </w:r>
            <w:r w:rsidR="00E925AC" w:rsidRPr="00EE5901">
              <w:rPr>
                <w:b/>
              </w:rPr>
              <w:t xml:space="preserve">Create </w:t>
            </w:r>
            <w:r w:rsidR="00AD47E3" w:rsidRPr="00EE5901">
              <w:rPr>
                <w:b/>
              </w:rPr>
              <w:t>Suba</w:t>
            </w:r>
            <w:r w:rsidR="00E925AC" w:rsidRPr="00EE5901">
              <w:rPr>
                <w:b/>
              </w:rPr>
              <w:t>ward</w:t>
            </w:r>
            <w:r w:rsidRPr="00EE5901">
              <w:t xml:space="preserve"> </w:t>
            </w:r>
            <w:r w:rsidR="00980776" w:rsidRPr="00EE5901">
              <w:t>activity</w:t>
            </w:r>
            <w:r w:rsidRPr="00EE5901">
              <w:t>.</w:t>
            </w:r>
          </w:p>
        </w:tc>
      </w:tr>
      <w:tr w:rsidR="00E72545" w14:paraId="281847F7"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0FD26B21" w14:textId="77777777" w:rsidR="00E72545" w:rsidRPr="002A33A9" w:rsidRDefault="00E72545" w:rsidP="00ED4590">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16647CE6" w14:textId="77777777" w:rsidR="00E72545" w:rsidRDefault="00D700E6" w:rsidP="00ED4590">
            <w:pPr>
              <w:pStyle w:val="Heading2"/>
              <w:outlineLvl w:val="1"/>
              <w:cnfStyle w:val="000000100000" w:firstRow="0" w:lastRow="0" w:firstColumn="0" w:lastColumn="0" w:oddVBand="0" w:evenVBand="0" w:oddHBand="1" w:evenHBand="0" w:firstRowFirstColumn="0" w:firstRowLastColumn="0" w:lastRowFirstColumn="0" w:lastRowLastColumn="0"/>
            </w:pPr>
            <w:r>
              <w:t>Find the Draft or Active Award</w:t>
            </w:r>
          </w:p>
        </w:tc>
      </w:tr>
      <w:tr w:rsidR="00E72545" w14:paraId="193B95A0"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68DA25A" w14:textId="77777777" w:rsidR="00E72545" w:rsidRPr="002A33A9" w:rsidRDefault="00E72545" w:rsidP="00ED4590">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429A2572" w14:textId="64B59B0E" w:rsidR="00D700E6" w:rsidRDefault="00D700E6" w:rsidP="00B01F81">
            <w:pPr>
              <w:pStyle w:val="List1"/>
              <w:numPr>
                <w:ilvl w:val="0"/>
                <w:numId w:val="26"/>
              </w:numPr>
              <w:cnfStyle w:val="000000000000" w:firstRow="0" w:lastRow="0" w:firstColumn="0" w:lastColumn="0" w:oddVBand="0" w:evenVBand="0" w:oddHBand="0" w:evenHBand="0" w:firstRowFirstColumn="0" w:firstRowLastColumn="0" w:lastRowFirstColumn="0" w:lastRowLastColumn="0"/>
            </w:pPr>
            <w:r w:rsidRPr="00E17F92">
              <w:t xml:space="preserve">Click the </w:t>
            </w:r>
            <w:r w:rsidRPr="00D700E6">
              <w:rPr>
                <w:b/>
              </w:rPr>
              <w:t xml:space="preserve">Grants </w:t>
            </w:r>
            <w:r w:rsidRPr="00E17F92">
              <w:t>tab at the top.</w:t>
            </w:r>
          </w:p>
          <w:p w14:paraId="2E9B5C95" w14:textId="0A5EDFB2" w:rsidR="00E72545" w:rsidRDefault="00D700E6" w:rsidP="00B01F81">
            <w:pPr>
              <w:pStyle w:val="List1"/>
              <w:numPr>
                <w:ilvl w:val="0"/>
                <w:numId w:val="26"/>
              </w:numPr>
              <w:cnfStyle w:val="000000000000" w:firstRow="0" w:lastRow="0" w:firstColumn="0" w:lastColumn="0" w:oddVBand="0" w:evenVBand="0" w:oddHBand="0" w:evenHBand="0" w:firstRowFirstColumn="0" w:firstRowLastColumn="0" w:lastRowFirstColumn="0" w:lastRowLastColumn="0"/>
            </w:pPr>
            <w:r w:rsidRPr="00E17F92">
              <w:t xml:space="preserve">Click the </w:t>
            </w:r>
            <w:r w:rsidRPr="001411A8">
              <w:rPr>
                <w:b/>
              </w:rPr>
              <w:t>All Awards</w:t>
            </w:r>
            <w:r w:rsidRPr="00E17F92">
              <w:t xml:space="preserve"> tab and</w:t>
            </w:r>
            <w:r>
              <w:t xml:space="preserve"> </w:t>
            </w:r>
            <w:r w:rsidR="001411A8">
              <w:t>then open the award</w:t>
            </w:r>
            <w:r>
              <w:t xml:space="preserve">. </w:t>
            </w:r>
          </w:p>
        </w:tc>
      </w:tr>
      <w:tr w:rsidR="00E72545" w:rsidRPr="00A323F1" w14:paraId="2CBED1AF"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1DE7D845" w14:textId="77777777" w:rsidR="00E72545" w:rsidRPr="002A33A9" w:rsidRDefault="00E72545" w:rsidP="00ED4590">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62608AEF" w14:textId="77777777" w:rsidR="00E72545" w:rsidRPr="00A323F1" w:rsidRDefault="00E72545" w:rsidP="00ED4590">
            <w:pPr>
              <w:pStyle w:val="Heading2"/>
              <w:outlineLvl w:val="1"/>
              <w:cnfStyle w:val="000000100000" w:firstRow="0" w:lastRow="0" w:firstColumn="0" w:lastColumn="0" w:oddVBand="0" w:evenVBand="0" w:oddHBand="1" w:evenHBand="0" w:firstRowFirstColumn="0" w:firstRowLastColumn="0" w:lastRowFirstColumn="0" w:lastRowLastColumn="0"/>
            </w:pPr>
            <w:r>
              <w:t>Create the Subaward.</w:t>
            </w:r>
          </w:p>
        </w:tc>
      </w:tr>
      <w:tr w:rsidR="00E72545" w14:paraId="1692B3F9" w14:textId="77777777" w:rsidTr="00733A8C">
        <w:trPr>
          <w:trHeight w:val="6111"/>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2F7EFEC4" w14:textId="77777777" w:rsidR="00E72545" w:rsidRPr="002A33A9" w:rsidRDefault="00E72545" w:rsidP="00ED4590">
            <w:pPr>
              <w:spacing w:after="200" w:line="276" w:lineRule="auto"/>
            </w:pPr>
          </w:p>
        </w:tc>
        <w:tc>
          <w:tcPr>
            <w:tcW w:w="3630" w:type="dxa"/>
            <w:tcBorders>
              <w:top w:val="nil"/>
              <w:left w:val="single" w:sz="4" w:space="0" w:color="DBE5F1" w:themeColor="accent1" w:themeTint="33"/>
              <w:bottom w:val="single" w:sz="36" w:space="0" w:color="4F81BD" w:themeColor="accent1"/>
              <w:right w:val="single" w:sz="36" w:space="0" w:color="4F81BD" w:themeColor="accent1"/>
            </w:tcBorders>
            <w:shd w:val="clear" w:color="auto" w:fill="FFFFFF" w:themeFill="background1"/>
          </w:tcPr>
          <w:p w14:paraId="36007707" w14:textId="3BC6A1C7" w:rsidR="00EE5901" w:rsidRDefault="0081704B" w:rsidP="00EE5901">
            <w:pPr>
              <w:pStyle w:val="List1"/>
              <w:numPr>
                <w:ilvl w:val="0"/>
                <w:numId w:val="7"/>
              </w:numPr>
              <w:cnfStyle w:val="000000000000" w:firstRow="0" w:lastRow="0" w:firstColumn="0" w:lastColumn="0" w:oddVBand="0" w:evenVBand="0" w:oddHBand="0" w:evenHBand="0" w:firstRowFirstColumn="0" w:firstRowLastColumn="0" w:lastRowFirstColumn="0" w:lastRowLastColumn="0"/>
            </w:pPr>
            <w:r>
              <w:t>From</w:t>
            </w:r>
            <w:r w:rsidR="00E72545">
              <w:t xml:space="preserve"> the </w:t>
            </w:r>
            <w:r w:rsidR="00D700E6">
              <w:t>a</w:t>
            </w:r>
            <w:r w:rsidR="00E72545">
              <w:t xml:space="preserve">ward </w:t>
            </w:r>
            <w:r w:rsidR="00D700E6">
              <w:t>w</w:t>
            </w:r>
            <w:r w:rsidR="00E72545">
              <w:t xml:space="preserve">orkspace, click </w:t>
            </w:r>
            <w:r w:rsidR="00E72545" w:rsidRPr="007A3699">
              <w:rPr>
                <w:b/>
              </w:rPr>
              <w:t>Create Subaward</w:t>
            </w:r>
            <w:r w:rsidR="00EE5901">
              <w:t>.</w:t>
            </w:r>
          </w:p>
          <w:p w14:paraId="4AE30881" w14:textId="77777777" w:rsidR="00483AA1" w:rsidRPr="00483AA1" w:rsidRDefault="001F2CDA" w:rsidP="00EE5901">
            <w:pPr>
              <w:pStyle w:val="List1"/>
              <w:numPr>
                <w:ilvl w:val="0"/>
                <w:numId w:val="7"/>
              </w:numPr>
              <w:cnfStyle w:val="000000000000" w:firstRow="0" w:lastRow="0" w:firstColumn="0" w:lastColumn="0" w:oddVBand="0" w:evenVBand="0" w:oddHBand="0" w:evenHBand="0" w:firstRowFirstColumn="0" w:firstRowLastColumn="0" w:lastRowFirstColumn="0" w:lastRowLastColumn="0"/>
            </w:pPr>
            <w:r>
              <w:t>Fill out</w:t>
            </w:r>
            <w:r w:rsidR="00E72545">
              <w:t xml:space="preserve"> each </w:t>
            </w:r>
            <w:r w:rsidR="00EE5901">
              <w:t>page. C</w:t>
            </w:r>
            <w:r w:rsidR="00E72545">
              <w:t xml:space="preserve">lick </w:t>
            </w:r>
            <w:r w:rsidR="00E72545" w:rsidRPr="00EE5901">
              <w:rPr>
                <w:b/>
              </w:rPr>
              <w:t>Continue</w:t>
            </w:r>
            <w:r w:rsidR="00EE5901" w:rsidRPr="00EE5901">
              <w:rPr>
                <w:b/>
              </w:rPr>
              <w:t xml:space="preserve"> </w:t>
            </w:r>
            <w:r w:rsidR="00EE5901">
              <w:t>to move through the pages. Keep</w:t>
            </w:r>
            <w:r w:rsidR="005F4077" w:rsidRPr="005F4077">
              <w:t xml:space="preserve"> in mind:</w:t>
            </w:r>
          </w:p>
          <w:p w14:paraId="02CA2937" w14:textId="77777777" w:rsidR="006C0517" w:rsidRDefault="00A0794C" w:rsidP="00345FE3">
            <w:pPr>
              <w:pStyle w:val="List1"/>
              <w:numPr>
                <w:ilvl w:val="0"/>
                <w:numId w:val="3"/>
              </w:numPr>
              <w:ind w:left="678" w:hanging="270"/>
              <w:cnfStyle w:val="000000000000" w:firstRow="0" w:lastRow="0" w:firstColumn="0" w:lastColumn="0" w:oddVBand="0" w:evenVBand="0" w:oddHBand="0" w:evenHBand="0" w:firstRowFirstColumn="0" w:firstRowLastColumn="0" w:lastRowFirstColumn="0" w:lastRowLastColumn="0"/>
            </w:pPr>
            <w:r>
              <w:t xml:space="preserve">Typically, </w:t>
            </w:r>
            <w:r w:rsidR="00D700E6">
              <w:t>s</w:t>
            </w:r>
            <w:r>
              <w:t xml:space="preserve">ubawards are set up for a single year. </w:t>
            </w:r>
          </w:p>
          <w:p w14:paraId="209BC91F" w14:textId="77777777" w:rsidR="00483AA1" w:rsidRDefault="00A0794C" w:rsidP="00345FE3">
            <w:pPr>
              <w:pStyle w:val="List1"/>
              <w:numPr>
                <w:ilvl w:val="0"/>
                <w:numId w:val="3"/>
              </w:numPr>
              <w:ind w:left="678" w:hanging="270"/>
              <w:cnfStyle w:val="000000000000" w:firstRow="0" w:lastRow="0" w:firstColumn="0" w:lastColumn="0" w:oddVBand="0" w:evenVBand="0" w:oddHBand="0" w:evenHBand="0" w:firstRowFirstColumn="0" w:firstRowLastColumn="0" w:lastRowFirstColumn="0" w:lastRowLastColumn="0"/>
            </w:pPr>
            <w:r>
              <w:t xml:space="preserve">The start date should not precede the start date of the parent </w:t>
            </w:r>
            <w:r w:rsidR="00D700E6">
              <w:t>s</w:t>
            </w:r>
            <w:r>
              <w:t>ward.</w:t>
            </w:r>
          </w:p>
          <w:p w14:paraId="137F6F33" w14:textId="7EFC47EB" w:rsidR="005F4077" w:rsidRDefault="005F4077" w:rsidP="00345FE3">
            <w:pPr>
              <w:pStyle w:val="List1"/>
              <w:numPr>
                <w:ilvl w:val="0"/>
                <w:numId w:val="3"/>
              </w:numPr>
              <w:ind w:left="678" w:hanging="270"/>
              <w:cnfStyle w:val="000000000000" w:firstRow="0" w:lastRow="0" w:firstColumn="0" w:lastColumn="0" w:oddVBand="0" w:evenVBand="0" w:oddHBand="0" w:evenHBand="0" w:firstRowFirstColumn="0" w:firstRowLastColumn="0" w:lastRowFirstColumn="0" w:lastRowLastColumn="0"/>
            </w:pPr>
            <w:r>
              <w:t xml:space="preserve">The </w:t>
            </w:r>
            <w:r w:rsidR="00D700E6">
              <w:t>s</w:t>
            </w:r>
            <w:r>
              <w:t xml:space="preserve">ubaward recipient organization is not imported from the original </w:t>
            </w:r>
            <w:r w:rsidR="00F97DAC">
              <w:t>funding p</w:t>
            </w:r>
            <w:r>
              <w:t xml:space="preserve">roposal; you must select it on the </w:t>
            </w:r>
            <w:r w:rsidR="00D700E6">
              <w:t>s</w:t>
            </w:r>
            <w:r>
              <w:t>ubaward page.</w:t>
            </w:r>
          </w:p>
          <w:p w14:paraId="7F55B24D" w14:textId="77777777" w:rsidR="001411A8" w:rsidRDefault="00EE5901" w:rsidP="001411A8">
            <w:pPr>
              <w:pStyle w:val="List1"/>
              <w:numPr>
                <w:ilvl w:val="0"/>
                <w:numId w:val="7"/>
              </w:numPr>
              <w:cnfStyle w:val="000000000000" w:firstRow="0" w:lastRow="0" w:firstColumn="0" w:lastColumn="0" w:oddVBand="0" w:evenVBand="0" w:oddHBand="0" w:evenHBand="0" w:firstRowFirstColumn="0" w:firstRowLastColumn="0" w:lastRowFirstColumn="0" w:lastRowLastColumn="0"/>
            </w:pPr>
            <w:r w:rsidRPr="00EE5901">
              <w:t xml:space="preserve">Click </w:t>
            </w:r>
            <w:r w:rsidRPr="001411A8">
              <w:rPr>
                <w:b/>
              </w:rPr>
              <w:t xml:space="preserve">Finish </w:t>
            </w:r>
            <w:r w:rsidRPr="00EE5901">
              <w:t>on the last page to go to the subaward workspace.</w:t>
            </w:r>
            <w:r>
              <w:t xml:space="preserve"> </w:t>
            </w:r>
          </w:p>
          <w:p w14:paraId="2F958817" w14:textId="0F1A4F02" w:rsidR="00E72545" w:rsidRDefault="00E72545" w:rsidP="001411A8">
            <w:pPr>
              <w:cnfStyle w:val="000000000000" w:firstRow="0" w:lastRow="0" w:firstColumn="0" w:lastColumn="0" w:oddVBand="0" w:evenVBand="0" w:oddHBand="0" w:evenHBand="0" w:firstRowFirstColumn="0" w:firstRowLastColumn="0" w:lastRowFirstColumn="0" w:lastRowLastColumn="0"/>
            </w:pPr>
            <w:r>
              <w:br/>
            </w:r>
            <w:r w:rsidR="00EE5901">
              <w:t>The</w:t>
            </w:r>
            <w:r>
              <w:t xml:space="preserve"> new </w:t>
            </w:r>
            <w:r w:rsidR="00D700E6">
              <w:t>s</w:t>
            </w:r>
            <w:r>
              <w:t xml:space="preserve">ubaward </w:t>
            </w:r>
            <w:r w:rsidR="00EE5901">
              <w:t xml:space="preserve">is </w:t>
            </w:r>
            <w:r>
              <w:t xml:space="preserve">in the </w:t>
            </w:r>
            <w:r w:rsidRPr="00C65FC4">
              <w:rPr>
                <w:b/>
              </w:rPr>
              <w:t>Draft</w:t>
            </w:r>
            <w:r>
              <w:rPr>
                <w:b/>
              </w:rPr>
              <w:t>: Active Award</w:t>
            </w:r>
            <w:r>
              <w:t xml:space="preserve"> state.</w:t>
            </w:r>
          </w:p>
        </w:tc>
      </w:tr>
    </w:tbl>
    <w:p w14:paraId="150F143A" w14:textId="77777777" w:rsidR="005B49FF" w:rsidRDefault="005B49FF" w:rsidP="00212D8C">
      <w:pPr>
        <w:pStyle w:val="TableDivider"/>
      </w:pPr>
    </w:p>
    <w:p w14:paraId="744EE064" w14:textId="77777777" w:rsidR="00995BE9" w:rsidRDefault="00995BE9" w:rsidP="00212D8C">
      <w:pPr>
        <w:pStyle w:val="TableDivider"/>
      </w:pPr>
    </w:p>
    <w:p w14:paraId="660B82E0" w14:textId="77777777" w:rsidR="00097DF5" w:rsidRPr="00212D8C" w:rsidRDefault="00097DF5" w:rsidP="00212D8C">
      <w:pPr>
        <w:pStyle w:val="TableDivider"/>
      </w:pPr>
      <w:bookmarkStart w:id="55" w:name="_Create_an_Award"/>
      <w:bookmarkEnd w:id="55"/>
    </w:p>
    <w:p w14:paraId="433BA38F" w14:textId="77777777" w:rsidR="00805086" w:rsidRDefault="00805086" w:rsidP="00805086">
      <w:pPr>
        <w:pStyle w:val="SmallerSpace"/>
      </w:pPr>
    </w:p>
    <w:tbl>
      <w:tblPr>
        <w:tblStyle w:val="MediumList2-Accent1"/>
        <w:tblW w:w="11187" w:type="dxa"/>
        <w:tblInd w:w="135" w:type="dxa"/>
        <w:tblBorders>
          <w:top w:val="single" w:sz="36" w:space="0" w:color="4F81BD" w:themeColor="accent1"/>
          <w:left w:val="single" w:sz="36" w:space="0" w:color="4F81BD" w:themeColor="accent1"/>
          <w:bottom w:val="single" w:sz="36" w:space="0" w:color="4F81BD" w:themeColor="accent1"/>
          <w:right w:val="single" w:sz="36" w:space="0" w:color="4F81BD" w:themeColor="accent1"/>
          <w:insideV w:val="single" w:sz="8" w:space="0" w:color="DBE5F1"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C97D1B" w:rsidRPr="00DF5A15" w14:paraId="7EED5193" w14:textId="77777777" w:rsidTr="00CC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4F81BD" w:themeFill="accent1"/>
          </w:tcPr>
          <w:p w14:paraId="62A8C07C" w14:textId="48BEDB6B" w:rsidR="00C97D1B" w:rsidRPr="00DF5A15" w:rsidRDefault="009E5AE8" w:rsidP="00490043">
            <w:pPr>
              <w:pStyle w:val="Heading1"/>
              <w:pageBreakBefore w:val="0"/>
              <w:outlineLvl w:val="0"/>
              <w:rPr>
                <w:rFonts w:cs="Arial"/>
              </w:rPr>
            </w:pPr>
            <w:bookmarkStart w:id="56" w:name="_Define_Deliverables"/>
            <w:bookmarkStart w:id="57" w:name="_Toc467261555"/>
            <w:bookmarkStart w:id="58" w:name="_Ref405817321"/>
            <w:bookmarkEnd w:id="56"/>
            <w:r>
              <w:rPr>
                <w:rFonts w:cs="Arial"/>
              </w:rPr>
              <w:t>Define</w:t>
            </w:r>
            <w:r w:rsidR="00B6354F">
              <w:rPr>
                <w:rFonts w:cs="Arial"/>
              </w:rPr>
              <w:t xml:space="preserve"> Deliverables</w:t>
            </w:r>
            <w:bookmarkEnd w:id="57"/>
            <w:r w:rsidR="00F723A8">
              <w:rPr>
                <w:rFonts w:cs="Arial"/>
              </w:rPr>
              <w:t xml:space="preserve"> </w:t>
            </w:r>
            <w:bookmarkEnd w:id="58"/>
          </w:p>
        </w:tc>
      </w:tr>
      <w:tr w:rsidR="00B6354F" w:rsidRPr="0095295C" w14:paraId="7562778E" w14:textId="77777777" w:rsidTr="00B6354F">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715F7042" w14:textId="77777777" w:rsidR="00455F7B" w:rsidRDefault="00455F7B" w:rsidP="00E00ABE">
            <w:pPr>
              <w:pStyle w:val="List1"/>
              <w:numPr>
                <w:ilvl w:val="0"/>
                <w:numId w:val="0"/>
              </w:numPr>
            </w:pPr>
            <w:r>
              <w:t>Deliverables</w:t>
            </w:r>
            <w:r w:rsidR="00456A06">
              <w:t xml:space="preserve"> </w:t>
            </w:r>
            <w:r w:rsidR="00456A06" w:rsidRPr="00456A06">
              <w:t xml:space="preserve">are used to track technical or financial requirements for a sponsored award </w:t>
            </w:r>
            <w:r w:rsidR="00E6722B">
              <w:t>such as</w:t>
            </w:r>
            <w:r w:rsidR="00456A06" w:rsidRPr="00456A06">
              <w:t xml:space="preserve"> deadlines, special reports, progress reports</w:t>
            </w:r>
            <w:r w:rsidR="003346FB">
              <w:t>,</w:t>
            </w:r>
            <w:r w:rsidR="00456A06" w:rsidRPr="00456A06">
              <w:t xml:space="preserve"> and other award requirements</w:t>
            </w:r>
            <w:r w:rsidR="00E6722B">
              <w:t>.</w:t>
            </w:r>
          </w:p>
        </w:tc>
      </w:tr>
      <w:tr w:rsidR="001709C6" w:rsidRPr="0095295C" w14:paraId="7131ACCD"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5D916BDC" w14:textId="77777777" w:rsidR="001709C6" w:rsidRPr="00C97D1B" w:rsidRDefault="001709C6" w:rsidP="00341D52">
            <w:pPr>
              <w:spacing w:after="200" w:line="276" w:lineRule="auto"/>
              <w:rPr>
                <w:color w:val="0000FF"/>
              </w:rPr>
            </w:pPr>
            <w:r w:rsidRPr="00C97D1B">
              <w:rPr>
                <w:rFonts w:eastAsia="Calibri"/>
                <w:noProof/>
                <w:color w:val="0000FF"/>
              </w:rPr>
              <mc:AlternateContent>
                <mc:Choice Requires="wpc">
                  <w:drawing>
                    <wp:inline distT="0" distB="0" distL="0" distR="0" wp14:anchorId="26144326" wp14:editId="7260D83A">
                      <wp:extent cx="4752975" cy="7924800"/>
                      <wp:effectExtent l="0" t="0" r="66675" b="114300"/>
                      <wp:docPr id="851" name="Canvas 8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5" name="Picture 65"/>
                                <pic:cNvPicPr>
                                  <a:picLocks noChangeAspect="1"/>
                                </pic:cNvPicPr>
                              </pic:nvPicPr>
                              <pic:blipFill>
                                <a:blip r:embed="rId162"/>
                                <a:stretch>
                                  <a:fillRect/>
                                </a:stretch>
                              </pic:blipFill>
                              <pic:spPr>
                                <a:xfrm>
                                  <a:off x="82547" y="4607788"/>
                                  <a:ext cx="4629150" cy="1170522"/>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63" name="Picture 63"/>
                                <pic:cNvPicPr>
                                  <a:picLocks noChangeAspect="1"/>
                                </pic:cNvPicPr>
                              </pic:nvPicPr>
                              <pic:blipFill>
                                <a:blip r:embed="rId163"/>
                                <a:stretch>
                                  <a:fillRect/>
                                </a:stretch>
                              </pic:blipFill>
                              <pic:spPr>
                                <a:xfrm>
                                  <a:off x="1168334" y="1390879"/>
                                  <a:ext cx="2276430" cy="3104367"/>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59" name="Picture 59"/>
                                <pic:cNvPicPr>
                                  <a:picLocks noChangeAspect="1"/>
                                </pic:cNvPicPr>
                              </pic:nvPicPr>
                              <pic:blipFill>
                                <a:blip r:embed="rId164"/>
                                <a:stretch>
                                  <a:fillRect/>
                                </a:stretch>
                              </pic:blipFill>
                              <pic:spPr>
                                <a:xfrm>
                                  <a:off x="65700" y="53843"/>
                                  <a:ext cx="1782150" cy="1226499"/>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747" name="Group 747"/>
                              <wpg:cNvGrpSpPr/>
                              <wpg:grpSpPr>
                                <a:xfrm>
                                  <a:off x="1080027" y="956010"/>
                                  <a:ext cx="259080" cy="285750"/>
                                  <a:chOff x="1701800" y="9525"/>
                                  <a:chExt cx="259650" cy="286249"/>
                                </a:xfrm>
                                <a:effectLst>
                                  <a:outerShdw blurRad="50800" dist="38100" dir="2700000" algn="tl" rotWithShape="0">
                                    <a:prstClr val="black">
                                      <a:alpha val="40000"/>
                                    </a:prstClr>
                                  </a:outerShdw>
                                </a:effectLst>
                              </wpg:grpSpPr>
                              <wps:wsp>
                                <wps:cNvPr id="748" name="Isosceles Triangle 748"/>
                                <wps:cNvSpPr/>
                                <wps:spPr>
                                  <a:xfrm rot="16200000">
                                    <a:off x="1684648" y="2667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AFB5723" w14:textId="77777777" w:rsidR="00CC308A" w:rsidRPr="0059147A" w:rsidRDefault="00CC308A" w:rsidP="00C97D1B">
                                      <w:pPr>
                                        <w:pStyle w:val="NormalWeb"/>
                                        <w:spacing w:before="120" w:beforeAutospacing="0" w:after="120" w:afterAutospacing="0"/>
                                        <w:rPr>
                                          <w:rFonts w:asciiTheme="minorHAnsi" w:hAnsiTheme="minorHAnsi" w:cs="Arial"/>
                                          <w:b/>
                                          <w:color w:val="FFFFFF" w:themeColor="background1"/>
                                          <w:sz w:val="18"/>
                                          <w:szCs w:val="18"/>
                                        </w:rPr>
                                      </w:pPr>
                                      <w:r w:rsidRPr="0059147A">
                                        <w:rPr>
                                          <w:rFonts w:asciiTheme="minorHAnsi" w:eastAsia="Times New Roman" w:hAnsiTheme="minorHAnsi" w:cs="Arial"/>
                                          <w:b/>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7" name="Text Box 3"/>
                                <wps:cNvSpPr txBox="1"/>
                                <wps:spPr>
                                  <a:xfrm>
                                    <a:off x="1790301" y="7993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8EC69" w14:textId="77777777" w:rsidR="00CC308A" w:rsidRPr="0059147A" w:rsidRDefault="00CC308A" w:rsidP="00974444">
                                      <w:pPr>
                                        <w:pStyle w:val="TriangleNumbers"/>
                                      </w:pPr>
                                      <w:r w:rsidRPr="0059147A">
                                        <w:t>1</w:t>
                                      </w:r>
                                    </w:p>
                                    <w:p w14:paraId="15227BA6" w14:textId="77777777" w:rsidR="00CC308A" w:rsidRPr="0059147A" w:rsidRDefault="00CC308A" w:rsidP="00C97D1B">
                                      <w:pPr>
                                        <w:pStyle w:val="NormalWeb"/>
                                        <w:spacing w:before="120" w:beforeAutospacing="0" w:after="120" w:afterAutospacing="0"/>
                                        <w:rPr>
                                          <w:rFonts w:asciiTheme="minorHAnsi" w:hAnsiTheme="minorHAnsi" w:cs="Arial"/>
                                          <w:b/>
                                          <w:color w:val="FFFFFF" w:themeColor="background1"/>
                                          <w:sz w:val="18"/>
                                          <w:szCs w:val="18"/>
                                        </w:rPr>
                                      </w:pPr>
                                      <w:r w:rsidRPr="0059147A">
                                        <w:rPr>
                                          <w:rFonts w:asciiTheme="minorHAnsi" w:eastAsia="Calibri" w:hAnsiTheme="minorHAnsi" w:cs="Arial"/>
                                          <w:b/>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065" name="Group 1065"/>
                              <wpg:cNvGrpSpPr/>
                              <wpg:grpSpPr>
                                <a:xfrm rot="10800000">
                                  <a:off x="2660247" y="4264334"/>
                                  <a:ext cx="259080" cy="285750"/>
                                  <a:chOff x="0" y="0"/>
                                  <a:chExt cx="259650" cy="286249"/>
                                </a:xfrm>
                                <a:effectLst>
                                  <a:outerShdw blurRad="50800" dist="38100" dir="2700000" algn="tl" rotWithShape="0">
                                    <a:prstClr val="black">
                                      <a:alpha val="40000"/>
                                    </a:prstClr>
                                  </a:outerShdw>
                                </a:effectLst>
                              </wpg:grpSpPr>
                              <wps:wsp>
                                <wps:cNvPr id="1066" name="Isosceles Triangle 1066"/>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C42D2D0" w14:textId="77777777" w:rsidR="00CC308A" w:rsidRPr="0059147A" w:rsidRDefault="00CC308A" w:rsidP="00F8005B">
                                      <w:pPr>
                                        <w:pStyle w:val="NormalWeb"/>
                                        <w:spacing w:before="120" w:beforeAutospacing="0" w:after="120" w:afterAutospacing="0"/>
                                        <w:rPr>
                                          <w:rFonts w:asciiTheme="minorHAnsi" w:hAnsiTheme="minorHAnsi"/>
                                          <w:b/>
                                          <w:color w:val="FFFFFF" w:themeColor="background1"/>
                                          <w:sz w:val="18"/>
                                          <w:szCs w:val="18"/>
                                        </w:rPr>
                                      </w:pPr>
                                      <w:r w:rsidRPr="0059147A">
                                        <w:rPr>
                                          <w:rFonts w:asciiTheme="minorHAnsi" w:eastAsia="Times New Roman" w:hAnsiTheme="minorHAnsi" w:cs="Arial"/>
                                          <w:b/>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7" name="Text Box 3"/>
                                <wps:cNvSpPr txBox="1"/>
                                <wps:spPr>
                                  <a:xfrm rot="10800000">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5B2CB" w14:textId="77777777" w:rsidR="00CC308A" w:rsidRPr="0059147A" w:rsidRDefault="00CC308A" w:rsidP="006B0B84">
                                      <w:pPr>
                                        <w:pStyle w:val="TriangleNumbers"/>
                                      </w:pPr>
                                      <w:r>
                                        <w:t>3</w:t>
                                      </w:r>
                                    </w:p>
                                    <w:p w14:paraId="1C5912A7" w14:textId="77777777" w:rsidR="00CC308A" w:rsidRPr="0059147A" w:rsidRDefault="00CC308A" w:rsidP="00F8005B">
                                      <w:pPr>
                                        <w:pStyle w:val="NormalWeb"/>
                                        <w:spacing w:before="120" w:beforeAutospacing="0" w:after="120" w:afterAutospacing="0"/>
                                        <w:rPr>
                                          <w:rFonts w:asciiTheme="minorHAnsi" w:hAnsiTheme="minorHAnsi"/>
                                          <w:b/>
                                          <w:color w:val="FFFFFF" w:themeColor="background1"/>
                                          <w:sz w:val="18"/>
                                          <w:szCs w:val="18"/>
                                        </w:rPr>
                                      </w:pPr>
                                      <w:r w:rsidRPr="0059147A">
                                        <w:rPr>
                                          <w:rFonts w:asciiTheme="minorHAnsi" w:eastAsia="Calibri" w:hAnsiTheme="minorHAnsi" w:cs="Arial"/>
                                          <w:b/>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070" name="Rectangle 1070"/>
                              <wps:cNvSpPr/>
                              <wps:spPr>
                                <a:xfrm>
                                  <a:off x="4338639" y="5191383"/>
                                  <a:ext cx="325432" cy="142618"/>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0DC5A" w14:textId="77777777" w:rsidR="00CC308A" w:rsidRPr="0059147A" w:rsidRDefault="00CC308A" w:rsidP="0029387E">
                                    <w:pPr>
                                      <w:pStyle w:val="NormalWeb"/>
                                      <w:spacing w:before="120" w:beforeAutospacing="0" w:after="120" w:afterAutospacing="0"/>
                                      <w:rPr>
                                        <w:rFonts w:asciiTheme="minorHAnsi" w:hAnsiTheme="minorHAnsi"/>
                                        <w:b/>
                                        <w:color w:val="FFFFFF" w:themeColor="background1"/>
                                        <w:sz w:val="18"/>
                                        <w:szCs w:val="18"/>
                                      </w:rPr>
                                    </w:pPr>
                                    <w:r w:rsidRPr="0059147A">
                                      <w:rPr>
                                        <w:rFonts w:asciiTheme="minorHAnsi" w:eastAsia="Times New Roman" w:hAnsiTheme="minorHAnsi"/>
                                        <w:b/>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pic:cNvPicPr>
                                  <a:picLocks noChangeAspect="1"/>
                                </pic:cNvPicPr>
                              </pic:nvPicPr>
                              <pic:blipFill>
                                <a:blip r:embed="rId165"/>
                                <a:stretch>
                                  <a:fillRect/>
                                </a:stretch>
                              </pic:blipFill>
                              <pic:spPr>
                                <a:xfrm>
                                  <a:off x="2362199" y="273398"/>
                                  <a:ext cx="2162175" cy="863342"/>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681" name="Group 681"/>
                              <wpg:cNvGrpSpPr/>
                              <wpg:grpSpPr>
                                <a:xfrm>
                                  <a:off x="3575639" y="612234"/>
                                  <a:ext cx="259080" cy="285750"/>
                                  <a:chOff x="0" y="0"/>
                                  <a:chExt cx="259650" cy="286249"/>
                                </a:xfrm>
                                <a:effectLst>
                                  <a:outerShdw blurRad="50800" dist="38100" dir="2700000" algn="tl" rotWithShape="0">
                                    <a:prstClr val="black">
                                      <a:alpha val="40000"/>
                                    </a:prstClr>
                                  </a:outerShdw>
                                </a:effectLst>
                              </wpg:grpSpPr>
                              <wps:wsp>
                                <wps:cNvPr id="683" name="Isosceles Triangle 683"/>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7C6B4B0C" w14:textId="77777777" w:rsidR="00CC308A" w:rsidRDefault="00CC308A" w:rsidP="00974444">
                                      <w:pPr>
                                        <w:pStyle w:val="NormalWeb"/>
                                        <w:spacing w:before="120" w:beforeAutospacing="0" w:after="120" w:afterAutospacing="0"/>
                                      </w:pPr>
                                      <w:r>
                                        <w:rPr>
                                          <w:rFonts w:eastAsia="Times New Roman"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4" name="Text Box 3"/>
                                <wps:cNvSpPr txBox="1"/>
                                <wps:spPr>
                                  <a:xfrm>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FD928" w14:textId="77777777" w:rsidR="00CC308A" w:rsidRDefault="00CC308A" w:rsidP="00974444">
                                      <w:pPr>
                                        <w:pStyle w:val="TriangleNumbers"/>
                                        <w:rPr>
                                          <w:sz w:val="24"/>
                                          <w:szCs w:val="24"/>
                                        </w:rPr>
                                      </w:pPr>
                                      <w:r>
                                        <w:t>2</w:t>
                                      </w:r>
                                    </w:p>
                                    <w:p w14:paraId="23EADEC0" w14:textId="77777777" w:rsidR="00CC308A" w:rsidRDefault="00CC308A" w:rsidP="00974444">
                                      <w:pPr>
                                        <w:pStyle w:val="NormalWeb"/>
                                        <w:spacing w:before="120" w:beforeAutospacing="0" w:after="120" w:afterAutospacing="0"/>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86" name="Group 686"/>
                              <wpg:cNvGrpSpPr/>
                              <wpg:grpSpPr>
                                <a:xfrm rot="16200000">
                                  <a:off x="4399312" y="4950153"/>
                                  <a:ext cx="251392" cy="285750"/>
                                  <a:chOff x="0" y="0"/>
                                  <a:chExt cx="251945" cy="286249"/>
                                </a:xfrm>
                                <a:effectLst>
                                  <a:outerShdw blurRad="50800" dist="38100" dir="2700000" algn="tl" rotWithShape="0">
                                    <a:prstClr val="black">
                                      <a:alpha val="40000"/>
                                    </a:prstClr>
                                  </a:outerShdw>
                                </a:effectLst>
                              </wpg:grpSpPr>
                              <wps:wsp>
                                <wps:cNvPr id="687" name="Isosceles Triangle 687"/>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F3F2527" w14:textId="77777777" w:rsidR="00CC308A" w:rsidRDefault="00CC308A" w:rsidP="008E1918">
                                      <w:pPr>
                                        <w:pStyle w:val="NormalWeb"/>
                                        <w:spacing w:before="120" w:beforeAutospacing="0" w:after="120" w:afterAutospacing="0"/>
                                      </w:pPr>
                                      <w:r>
                                        <w:rPr>
                                          <w:rFonts w:eastAsia="Times New Roman"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8" name="Text Box 3"/>
                                <wps:cNvSpPr txBox="1"/>
                                <wps:spPr>
                                  <a:xfrm rot="5400000">
                                    <a:off x="69448" y="70368"/>
                                    <a:ext cx="171071" cy="16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01AD5" w14:textId="77777777" w:rsidR="00CC308A" w:rsidRDefault="00CC308A" w:rsidP="008E1918">
                                      <w:pPr>
                                        <w:pStyle w:val="TriangleNumbers"/>
                                        <w:rPr>
                                          <w:sz w:val="24"/>
                                          <w:szCs w:val="24"/>
                                        </w:rPr>
                                      </w:pPr>
                                      <w:r>
                                        <w:t>4</w:t>
                                      </w:r>
                                    </w:p>
                                    <w:p w14:paraId="57022409" w14:textId="77777777" w:rsidR="00CC308A" w:rsidRDefault="00CC308A" w:rsidP="008E1918">
                                      <w:pPr>
                                        <w:pStyle w:val="NormalWeb"/>
                                        <w:spacing w:before="120" w:beforeAutospacing="0" w:after="120" w:afterAutospacing="0"/>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66" name="Picture 66"/>
                                <pic:cNvPicPr>
                                  <a:picLocks noChangeAspect="1"/>
                                </pic:cNvPicPr>
                              </pic:nvPicPr>
                              <pic:blipFill>
                                <a:blip r:embed="rId166"/>
                                <a:stretch>
                                  <a:fillRect/>
                                </a:stretch>
                              </pic:blipFill>
                              <pic:spPr>
                                <a:xfrm>
                                  <a:off x="65700" y="6121661"/>
                                  <a:ext cx="3552824" cy="941442"/>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67" name="Picture 67"/>
                                <pic:cNvPicPr>
                                  <a:picLocks noChangeAspect="1"/>
                                </pic:cNvPicPr>
                              </pic:nvPicPr>
                              <pic:blipFill>
                                <a:blip r:embed="rId167"/>
                                <a:stretch>
                                  <a:fillRect/>
                                </a:stretch>
                              </pic:blipFill>
                              <pic:spPr>
                                <a:xfrm>
                                  <a:off x="3444764" y="6029324"/>
                                  <a:ext cx="1154200" cy="1895475"/>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696" name="Group 696"/>
                              <wpg:cNvGrpSpPr/>
                              <wpg:grpSpPr>
                                <a:xfrm rot="10800000">
                                  <a:off x="3145932" y="7639049"/>
                                  <a:ext cx="259080" cy="285750"/>
                                  <a:chOff x="0" y="0"/>
                                  <a:chExt cx="259650" cy="286249"/>
                                </a:xfrm>
                                <a:effectLst>
                                  <a:outerShdw blurRad="50800" dist="38100" dir="2700000" algn="tl" rotWithShape="0">
                                    <a:prstClr val="black">
                                      <a:alpha val="40000"/>
                                    </a:prstClr>
                                  </a:outerShdw>
                                </a:effectLst>
                              </wpg:grpSpPr>
                              <wps:wsp>
                                <wps:cNvPr id="700" name="Isosceles Triangle 700"/>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DB45BD5" w14:textId="77777777" w:rsidR="00CC308A" w:rsidRDefault="00CC308A" w:rsidP="002B638F">
                                      <w:pPr>
                                        <w:pStyle w:val="NormalWeb"/>
                                        <w:spacing w:before="120" w:beforeAutospacing="0" w:after="120" w:afterAutospacing="0"/>
                                      </w:pPr>
                                      <w:r>
                                        <w:rPr>
                                          <w:rFonts w:eastAsia="Times New Roman"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1" name="Text Box 3"/>
                                <wps:cNvSpPr txBox="1"/>
                                <wps:spPr>
                                  <a:xfrm rot="10800000">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38CF4" w14:textId="77777777" w:rsidR="00CC308A" w:rsidRDefault="00CC308A" w:rsidP="002B638F">
                                      <w:pPr>
                                        <w:pStyle w:val="TriangleNumbers"/>
                                        <w:rPr>
                                          <w:sz w:val="24"/>
                                          <w:szCs w:val="24"/>
                                        </w:rPr>
                                      </w:pPr>
                                      <w:r>
                                        <w:t>6</w:t>
                                      </w:r>
                                    </w:p>
                                    <w:p w14:paraId="64C34BCC" w14:textId="77777777" w:rsidR="00CC308A" w:rsidRDefault="00CC308A" w:rsidP="002B638F">
                                      <w:pPr>
                                        <w:pStyle w:val="NormalWeb"/>
                                        <w:spacing w:before="120" w:beforeAutospacing="0" w:after="120" w:afterAutospacing="0"/>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02" name="Group 702"/>
                              <wpg:cNvGrpSpPr/>
                              <wpg:grpSpPr>
                                <a:xfrm rot="10800000">
                                  <a:off x="1321894" y="6076949"/>
                                  <a:ext cx="259080" cy="285750"/>
                                  <a:chOff x="0" y="0"/>
                                  <a:chExt cx="259650" cy="286249"/>
                                </a:xfrm>
                                <a:effectLst>
                                  <a:outerShdw blurRad="50800" dist="38100" dir="2700000" algn="tl" rotWithShape="0">
                                    <a:prstClr val="black">
                                      <a:alpha val="40000"/>
                                    </a:prstClr>
                                  </a:outerShdw>
                                </a:effectLst>
                              </wpg:grpSpPr>
                              <wps:wsp>
                                <wps:cNvPr id="720" name="Isosceles Triangle 720"/>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07C10B0" w14:textId="77777777" w:rsidR="00CC308A" w:rsidRDefault="00CC308A" w:rsidP="002B638F">
                                      <w:pPr>
                                        <w:pStyle w:val="NormalWeb"/>
                                        <w:spacing w:before="120" w:beforeAutospacing="0" w:after="120" w:afterAutospacing="0"/>
                                      </w:pPr>
                                      <w:r>
                                        <w:rPr>
                                          <w:rFonts w:eastAsia="Times New Roman"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2" name="Text Box 3"/>
                                <wps:cNvSpPr txBox="1"/>
                                <wps:spPr>
                                  <a:xfrm rot="10800000">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81150" w14:textId="77777777" w:rsidR="00CC308A" w:rsidRDefault="00CC308A" w:rsidP="002B638F">
                                      <w:pPr>
                                        <w:pStyle w:val="TriangleNumbers"/>
                                        <w:rPr>
                                          <w:sz w:val="24"/>
                                          <w:szCs w:val="24"/>
                                        </w:rPr>
                                      </w:pPr>
                                      <w:r>
                                        <w:t>5</w:t>
                                      </w:r>
                                    </w:p>
                                    <w:p w14:paraId="44DD173C" w14:textId="77777777" w:rsidR="00CC308A" w:rsidRDefault="00CC308A" w:rsidP="002B638F">
                                      <w:pPr>
                                        <w:pStyle w:val="NormalWeb"/>
                                        <w:spacing w:before="120" w:beforeAutospacing="0" w:after="120" w:afterAutospacing="0"/>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26144326" id="Canvas 851" o:spid="_x0000_s1512" editas="canvas" style="width:374.25pt;height:624pt;mso-position-horizontal-relative:char;mso-position-vertical-relative:line" coordsize="47529,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">
                      <v:shape id="_x0000_s1513" type="#_x0000_t75" style="position:absolute;width:47529;height:79248;visibility:visible;mso-wrap-style:square">
                        <v:fill o:detectmouseclick="t"/>
                        <v:path o:connecttype="none"/>
                      </v:shape>
                      <v:shape id="Picture 65" o:spid="_x0000_s1514" type="#_x0000_t75" style="position:absolute;left:825;top:46077;width:46291;height:1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f5jBAAAA2wAAAA8AAABkcnMvZG93bnJldi54bWxEj0+LwjAUxO+C3yG8BW+arqho1yiyaPHq&#10;Hzw/mmdbtnkJSbbWb2+EhT0OM/MbZr3tTSs68qGxrOBzkoEgLq1uuFJwvRzGSxAhImtsLZOCJwXY&#10;boaDNebaPvhE3TlWIkE45KigjtHlUoayJoNhYh1x8u7WG4xJ+kpqj48EN62cZtlCGmw4LdTo6Lum&#10;8uf8axTsu342Wx5Xhcv8/TRf3aaFK25KjT763ReISH38D/+1j1rBYg7vL+kH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wf5jBAAAA2wAAAA8AAAAAAAAAAAAAAAAAnwIA&#10;AGRycy9kb3ducmV2LnhtbFBLBQYAAAAABAAEAPcAAACNAwAAAAA=&#10;" stroked="t" strokecolor="#bfbfbf [2412]">
                        <v:imagedata r:id="rId168" o:title=""/>
                        <v:shadow on="t" color="black" opacity="26214f" origin="-.5,-.5" offset=".74836mm,.74836mm"/>
                        <v:path arrowok="t"/>
                      </v:shape>
                      <v:shape id="Picture 63" o:spid="_x0000_s1515" type="#_x0000_t75" style="position:absolute;left:11683;top:13908;width:22764;height:3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xCbCAAAA2wAAAA8AAABkcnMvZG93bnJldi54bWxEj0+LwjAUxO8LfofwBG9r6p8VqUZxF8S9&#10;avXg7dE822LzUpJoq59+Iwh7HGbmN8xy3Zla3Mn5yrKC0TABQZxbXXGh4JhtP+cgfEDWWFsmBQ/y&#10;sF71PpaYatvynu6HUIgIYZ+igjKEJpXS5yUZ9EPbEEfvYp3BEKUrpHbYRrip5ThJZtJgxXGhxIZ+&#10;Ssqvh5tR8H3WX/MdZ649PXVyacdTf8usUoN+t1mACNSF//C7/asVzCbw+h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MQmwgAAANsAAAAPAAAAAAAAAAAAAAAAAJ8C&#10;AABkcnMvZG93bnJldi54bWxQSwUGAAAAAAQABAD3AAAAjgMAAAAA&#10;">
                        <v:imagedata r:id="rId169" o:title=""/>
                        <v:shadow on="t" color="black" opacity="26214f" origin="-.5,-.5" offset=".74836mm,.74836mm"/>
                        <v:path arrowok="t"/>
                      </v:shape>
                      <v:shape id="Picture 59" o:spid="_x0000_s1516" type="#_x0000_t75" style="position:absolute;left:657;top:538;width:17821;height:1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UMrDAAAA2wAAAA8AAABkcnMvZG93bnJldi54bWxEj0FrAjEUhO+C/yE8oTfNVqrYrVFEFFoo&#10;graH9vbYvO4uJi9LEjX+e1MQPA4z8w0zXyZrxJl8aB0reB4VIIgrp1uuFXx/bYczECEiazSOScGV&#10;AiwX/d4cS+0uvKfzIdYiQziUqKCJsSulDFVDFsPIdcTZ+3PeYszS11J7vGS4NXJcFFNpseW80GBH&#10;64aq4+FkFaRrPfVp9/Npjr9mvH+Jp4/NjJR6GqTVG4hIKT7C9/a7VjB5hf8v+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ZQysMAAADbAAAADwAAAAAAAAAAAAAAAACf&#10;AgAAZHJzL2Rvd25yZXYueG1sUEsFBgAAAAAEAAQA9wAAAI8DAAAAAA==&#10;" stroked="t" strokecolor="#bfbfbf [2412]">
                        <v:imagedata r:id="rId170" o:title=""/>
                        <v:shadow on="t" color="black" opacity="26214f" origin="-.5,-.5" offset=".74836mm,.74836mm"/>
                        <v:path arrowok="t"/>
                      </v:shape>
                      <v:group id="Group 747" o:spid="_x0000_s1517" style="position:absolute;left:10800;top:9560;width:2591;height:2857" coordorigin="17018,95" coordsize="259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Isosceles Triangle 748" o:spid="_x0000_s1518" type="#_x0000_t5" style="position:absolute;left:16847;top:266;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q1sQA&#10;AADcAAAADwAAAGRycy9kb3ducmV2LnhtbESPwWrCQBCG7wXfYRmht7oxFZXUVaRQUPCiFaG3aXaa&#10;hGZnw+6q8e2dg+Bx+Of/5pvFqnetulCIjWcD41EGirj0tuHKwPH7620OKiZki61nMnCjCKvl4GWB&#10;hfVX3tPlkColEI4FGqhT6gqtY1mTwzjyHbFkfz44TDKGStuAV4G7VudZNtUOG5YLNXb0WVP5fzg7&#10;0Ti6/elnF908m/y+t/lpG2b51pjXYb/+AJWoT8/lR3tjDcwmYivPCA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6tb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4AFB5723" w14:textId="77777777" w:rsidR="00CC308A" w:rsidRPr="0059147A" w:rsidRDefault="00CC308A" w:rsidP="00C97D1B">
                                <w:pPr>
                                  <w:pStyle w:val="NormalWeb"/>
                                  <w:spacing w:before="120" w:beforeAutospacing="0" w:after="120" w:afterAutospacing="0"/>
                                  <w:rPr>
                                    <w:rFonts w:asciiTheme="minorHAnsi" w:hAnsiTheme="minorHAnsi" w:cs="Arial"/>
                                    <w:b/>
                                    <w:color w:val="FFFFFF" w:themeColor="background1"/>
                                    <w:sz w:val="18"/>
                                    <w:szCs w:val="18"/>
                                  </w:rPr>
                                </w:pPr>
                                <w:r w:rsidRPr="0059147A">
                                  <w:rPr>
                                    <w:rFonts w:asciiTheme="minorHAnsi" w:eastAsia="Times New Roman" w:hAnsiTheme="minorHAnsi" w:cs="Arial"/>
                                    <w:b/>
                                    <w:color w:val="FFFFFF" w:themeColor="background1"/>
                                    <w:sz w:val="18"/>
                                    <w:szCs w:val="18"/>
                                  </w:rPr>
                                  <w:t> </w:t>
                                </w:r>
                              </w:p>
                            </w:txbxContent>
                          </v:textbox>
                        </v:shape>
                        <v:shape id="Text Box 3" o:spid="_x0000_s1519" type="#_x0000_t202" style="position:absolute;left:17903;top:799;width:171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U/cYA&#10;AADcAAAADwAAAGRycy9kb3ducmV2LnhtbESPQU/CQBSE7yT+h80z4QZbOACpLMQoJh5AESHR27P7&#10;bBu7b5vdR6n/3jUx8TiZmW8yy3XvGtVRiLVnA5NxBoq48Lbm0sDx9WG0ABUF2WLjmQx8U4T16mqw&#10;xNz6C79Qd5BSJQjHHA1UIm2udSwqchjHviVO3qcPDiXJUGob8JLgrtHTLJtphzWnhQpbuquo+Dqc&#10;nYHmLYbtRybv3X25k/2zPp82kydjhtf97Q0ooV7+w3/tR2tgv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U/cYAAADcAAAADwAAAAAAAAAAAAAAAACYAgAAZHJz&#10;L2Rvd25yZXYueG1sUEsFBgAAAAAEAAQA9QAAAIsDAAAAAA==&#10;" filled="f" stroked="f" strokeweight=".5pt">
                          <v:textbox inset="0,0,0,0">
                            <w:txbxContent>
                              <w:p w14:paraId="76C8EC69" w14:textId="77777777" w:rsidR="00CC308A" w:rsidRPr="0059147A" w:rsidRDefault="00CC308A" w:rsidP="00974444">
                                <w:pPr>
                                  <w:pStyle w:val="TriangleNumbers"/>
                                </w:pPr>
                                <w:r w:rsidRPr="0059147A">
                                  <w:t>1</w:t>
                                </w:r>
                              </w:p>
                              <w:p w14:paraId="15227BA6" w14:textId="77777777" w:rsidR="00CC308A" w:rsidRPr="0059147A" w:rsidRDefault="00CC308A" w:rsidP="00C97D1B">
                                <w:pPr>
                                  <w:pStyle w:val="NormalWeb"/>
                                  <w:spacing w:before="120" w:beforeAutospacing="0" w:after="120" w:afterAutospacing="0"/>
                                  <w:rPr>
                                    <w:rFonts w:asciiTheme="minorHAnsi" w:hAnsiTheme="minorHAnsi" w:cs="Arial"/>
                                    <w:b/>
                                    <w:color w:val="FFFFFF" w:themeColor="background1"/>
                                    <w:sz w:val="18"/>
                                    <w:szCs w:val="18"/>
                                  </w:rPr>
                                </w:pPr>
                                <w:r w:rsidRPr="0059147A">
                                  <w:rPr>
                                    <w:rFonts w:asciiTheme="minorHAnsi" w:eastAsia="Calibri" w:hAnsiTheme="minorHAnsi" w:cs="Arial"/>
                                    <w:b/>
                                    <w:color w:val="FFFFFF" w:themeColor="background1"/>
                                    <w:sz w:val="18"/>
                                    <w:szCs w:val="18"/>
                                  </w:rPr>
                                  <w:t> </w:t>
                                </w:r>
                              </w:p>
                            </w:txbxContent>
                          </v:textbox>
                        </v:shape>
                      </v:group>
                      <v:group id="Group 1065" o:spid="_x0000_s1520" style="position:absolute;left:26602;top:42643;width:2591;height:2857;rotation:180"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vJTcIAAADdAAAADwAAAGRycy9kb3ducmV2LnhtbERPS4vCMBC+C/sfwix4&#10;01TdinSNIsKyPS34AK9DMzZdm0lJonb//UYQvM3H95zluretuJEPjWMFk3EGgrhyuuFawfHwNVqA&#10;CBFZY+uYFPxRgPXqbbDEQrs77+i2j7VIIRwKVGBi7AopQ2XIYhi7jjhxZ+ctxgR9LbXHewq3rZxm&#10;2VxabDg1GOxoa6i67K9Wgf4IsyOV5cZPf34PeZN/m/p8Umr43m8+QUTq40v8dJc6zc/mOTy+SS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byU3CAAAA3QAAAA8A&#10;AAAAAAAAAAAAAAAAqgIAAGRycy9kb3ducmV2LnhtbFBLBQYAAAAABAAEAPoAAACZAwAAAAA=&#10;">
                        <v:shape id="Isosceles Triangle 1066" o:spid="_x0000_s1521"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cBcYA&#10;AADdAAAADwAAAGRycy9kb3ducmV2LnhtbESPT2sCMRDF7wW/Qxiht5p0W1ZZjSKCUMGLfxB6m27G&#10;3aWbyZJE3X57UxC8zfDe782b2aK3rbiSD41jDe8jBYK4dKbhSsPxsH6bgAgR2WDrmDT8UYDFfPAy&#10;w8K4G+/ouo+VSCEcCtRQx9gVUoayJoth5DripJ2dtxjT6itpPN5SuG1lplQuLTacLtTY0aqm8nd/&#10;sanG0e5O39tgJ+rz56PNThs/zjZavw775RREpD4+zQ/6yyRO5Tn8f5NG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7cBc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5C42D2D0" w14:textId="77777777" w:rsidR="00CC308A" w:rsidRPr="0059147A" w:rsidRDefault="00CC308A" w:rsidP="00F8005B">
                                <w:pPr>
                                  <w:pStyle w:val="NormalWeb"/>
                                  <w:spacing w:before="120" w:beforeAutospacing="0" w:after="120" w:afterAutospacing="0"/>
                                  <w:rPr>
                                    <w:rFonts w:asciiTheme="minorHAnsi" w:hAnsiTheme="minorHAnsi"/>
                                    <w:b/>
                                    <w:color w:val="FFFFFF" w:themeColor="background1"/>
                                    <w:sz w:val="18"/>
                                    <w:szCs w:val="18"/>
                                  </w:rPr>
                                </w:pPr>
                                <w:r w:rsidRPr="0059147A">
                                  <w:rPr>
                                    <w:rFonts w:asciiTheme="minorHAnsi" w:eastAsia="Times New Roman" w:hAnsiTheme="minorHAnsi" w:cs="Arial"/>
                                    <w:b/>
                                    <w:color w:val="FFFFFF" w:themeColor="background1"/>
                                    <w:sz w:val="18"/>
                                    <w:szCs w:val="18"/>
                                  </w:rPr>
                                  <w:t> </w:t>
                                </w:r>
                              </w:p>
                            </w:txbxContent>
                          </v:textbox>
                        </v:shape>
                        <v:shape id="Text Box 3" o:spid="_x0000_s1522" type="#_x0000_t202" style="position:absolute;left:88501;top:70407;width:171149;height:1663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0zMUA&#10;AADdAAAADwAAAGRycy9kb3ducmV2LnhtbERPS2vCQBC+F/wPywi91Y1iY4muIoVK66X4aHsdsmMS&#10;zc6G7JpEf70rFLzNx/ec2aIzpWiodoVlBcNBBII4tbrgTMF+9/HyBsJ5ZI2lZVJwIQeLee9phom2&#10;LW+o2fpMhBB2CSrIva8SKV2ak0E3sBVx4A62NugDrDOpa2xDuCnlKIpiabDg0JBjRe85paft2SiQ&#10;6/Oos8fT9Wsc/73+HNrmd7X+Vuq53y2nIDx1/iH+d3/qMD+KJ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TMxQAAAN0AAAAPAAAAAAAAAAAAAAAAAJgCAABkcnMv&#10;ZG93bnJldi54bWxQSwUGAAAAAAQABAD1AAAAigMAAAAA&#10;" filled="f" stroked="f" strokeweight=".5pt">
                          <v:textbox inset="0,0,0,0">
                            <w:txbxContent>
                              <w:p w14:paraId="7675B2CB" w14:textId="77777777" w:rsidR="00CC308A" w:rsidRPr="0059147A" w:rsidRDefault="00CC308A" w:rsidP="006B0B84">
                                <w:pPr>
                                  <w:pStyle w:val="TriangleNumbers"/>
                                </w:pPr>
                                <w:r>
                                  <w:t>3</w:t>
                                </w:r>
                              </w:p>
                              <w:p w14:paraId="1C5912A7" w14:textId="77777777" w:rsidR="00CC308A" w:rsidRPr="0059147A" w:rsidRDefault="00CC308A" w:rsidP="00F8005B">
                                <w:pPr>
                                  <w:pStyle w:val="NormalWeb"/>
                                  <w:spacing w:before="120" w:beforeAutospacing="0" w:after="120" w:afterAutospacing="0"/>
                                  <w:rPr>
                                    <w:rFonts w:asciiTheme="minorHAnsi" w:hAnsiTheme="minorHAnsi"/>
                                    <w:b/>
                                    <w:color w:val="FFFFFF" w:themeColor="background1"/>
                                    <w:sz w:val="18"/>
                                    <w:szCs w:val="18"/>
                                  </w:rPr>
                                </w:pPr>
                                <w:r w:rsidRPr="0059147A">
                                  <w:rPr>
                                    <w:rFonts w:asciiTheme="minorHAnsi" w:eastAsia="Calibri" w:hAnsiTheme="minorHAnsi" w:cs="Arial"/>
                                    <w:b/>
                                    <w:color w:val="FFFFFF" w:themeColor="background1"/>
                                    <w:sz w:val="18"/>
                                    <w:szCs w:val="18"/>
                                  </w:rPr>
                                  <w:t> </w:t>
                                </w:r>
                              </w:p>
                            </w:txbxContent>
                          </v:textbox>
                        </v:shape>
                      </v:group>
                      <v:rect id="Rectangle 1070" o:spid="_x0000_s1523" style="position:absolute;left:43386;top:51913;width:3254;height:1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mwcQA&#10;AADdAAAADwAAAGRycy9kb3ducmV2LnhtbESPQU/DMAyF70j7D5GRdmPpOIypLJsQDIHEicGFm9WY&#10;tmridIm3lX+PD0jcbL3n9z5vdlMM5ky59IkdLBcVGOIm+Z5bB58fzzdrMEWQPYbE5OCHCuy2s6sN&#10;1j5d+J3OB2mNhnCp0UEnMtbWlqajiGWRRmLVvlOOKLrm1vqMFw2Pwd5W1cpG7FkbOhzpsaNmOJyi&#10;g0GO+Smsly97pK/TmzRDsWHv3Px6ergHIzTJv/nv+tUrfnWn/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psHEAAAA3QAAAA8AAAAAAAAAAAAAAAAAmAIAAGRycy9k&#10;b3ducmV2LnhtbFBLBQYAAAAABAAEAPUAAACJAwAAAAA=&#10;" filled="f" strokecolor="#f79646 [3209]" strokeweight="3pt">
                        <v:textbox>
                          <w:txbxContent>
                            <w:p w14:paraId="0830DC5A" w14:textId="77777777" w:rsidR="00CC308A" w:rsidRPr="0059147A" w:rsidRDefault="00CC308A" w:rsidP="0029387E">
                              <w:pPr>
                                <w:pStyle w:val="NormalWeb"/>
                                <w:spacing w:before="120" w:beforeAutospacing="0" w:after="120" w:afterAutospacing="0"/>
                                <w:rPr>
                                  <w:rFonts w:asciiTheme="minorHAnsi" w:hAnsiTheme="minorHAnsi"/>
                                  <w:b/>
                                  <w:color w:val="FFFFFF" w:themeColor="background1"/>
                                  <w:sz w:val="18"/>
                                  <w:szCs w:val="18"/>
                                </w:rPr>
                              </w:pPr>
                              <w:r w:rsidRPr="0059147A">
                                <w:rPr>
                                  <w:rFonts w:asciiTheme="minorHAnsi" w:eastAsia="Times New Roman" w:hAnsiTheme="minorHAnsi"/>
                                  <w:b/>
                                  <w:color w:val="FFFFFF" w:themeColor="background1"/>
                                  <w:sz w:val="18"/>
                                  <w:szCs w:val="18"/>
                                </w:rPr>
                                <w:t> </w:t>
                              </w:r>
                            </w:p>
                          </w:txbxContent>
                        </v:textbox>
                      </v:rect>
                      <v:shape id="Picture 61" o:spid="_x0000_s1524" type="#_x0000_t75" style="position:absolute;left:23621;top:2733;width:21622;height:8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rlrAAAAA2wAAAA8AAABkcnMvZG93bnJldi54bWxEj0GLwjAUhO8L/ofwBG9r6iIi1SgiCh68&#10;WP0Bj+bZVJOX0kTb/vuNsLDHYWa+Ydbb3lnxpjbUnhXMphkI4tLrmisFt+vxewkiRGSN1jMpGCjA&#10;djP6WmOufccXehexEgnCIUcFJsYmlzKUhhyGqW+Ik3f3rcOYZFtJ3WKX4M7KnyxbSIc1pwWDDe0N&#10;lc/i5RR0D7c/m2O4HOb9qbgesgGtHZSajPvdCkSkPv6H/9onrWAxg8+X9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uWsAAAADbAAAADwAAAAAAAAAAAAAAAACfAgAA&#10;ZHJzL2Rvd25yZXYueG1sUEsFBgAAAAAEAAQA9wAAAIwDAAAAAA==&#10;" stroked="t" strokecolor="#bfbfbf [2412]">
                        <v:imagedata r:id="rId171" o:title=""/>
                        <v:shadow on="t" color="black" opacity="26214f" origin="-.5,-.5" offset=".74836mm,.74836mm"/>
                        <v:path arrowok="t"/>
                      </v:shape>
                      <v:group id="Group 681" o:spid="_x0000_s1525" style="position:absolute;left:35756;top:6122;width:2591;height:2857"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Isosceles Triangle 683" o:spid="_x0000_s1526"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NoMQA&#10;AADcAAAADwAAAGRycy9kb3ducmV2LnhtbESPT4vCMBDF7wt+hzCCtzW1ipZqFFlYWGEv/kHwNjZj&#10;W2wmJclq/fYbQfD4ePN+b95i1ZlG3Mj52rKC0TABQVxYXXOp4LD//sxA+ICssbFMCh7kYbXsfSww&#10;1/bOW7rtQikihH2OCqoQ2lxKX1Rk0A9tSxy9i3UGQ5SulNrhPcJNI9MkmUqDNceGClv6qqi47v5M&#10;fONgtsfTrzdZMjmPm/S4cbN0o9Sg363nIAJ14X38Sv9oBdNsDM8xkQB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D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7C6B4B0C" w14:textId="77777777" w:rsidR="00CC308A" w:rsidRDefault="00CC308A" w:rsidP="00974444">
                                <w:pPr>
                                  <w:pStyle w:val="NormalWeb"/>
                                  <w:spacing w:before="120" w:beforeAutospacing="0" w:after="120" w:afterAutospacing="0"/>
                                </w:pPr>
                                <w:r>
                                  <w:rPr>
                                    <w:rFonts w:eastAsia="Times New Roman" w:cs="Arial"/>
                                    <w:b/>
                                    <w:bCs/>
                                    <w:color w:val="FFFFFF"/>
                                    <w:sz w:val="18"/>
                                    <w:szCs w:val="18"/>
                                  </w:rPr>
                                  <w:t> </w:t>
                                </w:r>
                              </w:p>
                            </w:txbxContent>
                          </v:textbox>
                        </v:shape>
                        <v:shape id="Text Box 3" o:spid="_x0000_s1527" type="#_x0000_t202" style="position:absolute;left:88501;top:7040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FF8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vpjB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FF8YAAADcAAAADwAAAAAAAAAAAAAAAACYAgAAZHJz&#10;L2Rvd25yZXYueG1sUEsFBgAAAAAEAAQA9QAAAIsDAAAAAA==&#10;" filled="f" stroked="f" strokeweight=".5pt">
                          <v:textbox inset="0,0,0,0">
                            <w:txbxContent>
                              <w:p w14:paraId="7E6FD928" w14:textId="77777777" w:rsidR="00CC308A" w:rsidRDefault="00CC308A" w:rsidP="00974444">
                                <w:pPr>
                                  <w:pStyle w:val="TriangleNumbers"/>
                                  <w:rPr>
                                    <w:sz w:val="24"/>
                                    <w:szCs w:val="24"/>
                                  </w:rPr>
                                </w:pPr>
                                <w:r>
                                  <w:t>2</w:t>
                                </w:r>
                              </w:p>
                              <w:p w14:paraId="23EADEC0" w14:textId="77777777" w:rsidR="00CC308A" w:rsidRDefault="00CC308A" w:rsidP="00974444">
                                <w:pPr>
                                  <w:pStyle w:val="NormalWeb"/>
                                  <w:spacing w:before="120" w:beforeAutospacing="0" w:after="120" w:afterAutospacing="0"/>
                                </w:pPr>
                                <w:r>
                                  <w:rPr>
                                    <w:rFonts w:eastAsia="Calibri" w:cs="Arial"/>
                                    <w:b/>
                                    <w:bCs/>
                                    <w:color w:val="FFFFFF"/>
                                    <w:sz w:val="18"/>
                                    <w:szCs w:val="18"/>
                                  </w:rPr>
                                  <w:t> </w:t>
                                </w:r>
                              </w:p>
                            </w:txbxContent>
                          </v:textbox>
                        </v:shape>
                      </v:group>
                      <v:group id="Group 686" o:spid="_x0000_s1528" style="position:absolute;left:43993;top:49501;width:2514;height:2857;rotation:-90"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mUPgxgAAANwA&#10;AAAPAAAAAAAAAAAAAAAAAKoCAABkcnMvZG93bnJldi54bWxQSwUGAAAAAAQABAD6AAAAnQMAAAAA&#10;">
                        <v:shape id="Isosceles Triangle 687" o:spid="_x0000_s1529"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Lo8QA&#10;AADcAAAADwAAAGRycy9kb3ducmV2LnhtbESPT4vCMBDF7wt+hzCCtzXdumjpGkUEQcGLfxC8jc1s&#10;W7aZlCRq/fZmQfD4ePN+b9503plG3Mj52rKCr2ECgriwuuZSwfGw+sxA+ICssbFMCh7kYT7rfUwx&#10;1/bOO7rtQykihH2OCqoQ2lxKX1Rk0A9tSxy9X+sMhihdKbXDe4SbRqZJMpYGa44NFba0rKj4219N&#10;fONodqfz1pss+b6MmvS0cZN0o9Sg3y1+QATqwvv4lV5rBeNsAv9jIgH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y6P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5F3F2527" w14:textId="77777777" w:rsidR="00CC308A" w:rsidRDefault="00CC308A" w:rsidP="008E1918">
                                <w:pPr>
                                  <w:pStyle w:val="NormalWeb"/>
                                  <w:spacing w:before="120" w:beforeAutospacing="0" w:after="120" w:afterAutospacing="0"/>
                                </w:pPr>
                                <w:r>
                                  <w:rPr>
                                    <w:rFonts w:eastAsia="Times New Roman" w:cs="Arial"/>
                                    <w:b/>
                                    <w:bCs/>
                                    <w:color w:val="FFFFFF"/>
                                    <w:sz w:val="18"/>
                                    <w:szCs w:val="18"/>
                                  </w:rPr>
                                  <w:t> </w:t>
                                </w:r>
                              </w:p>
                            </w:txbxContent>
                          </v:textbox>
                        </v:shape>
                        <v:shape id="Text Box 3" o:spid="_x0000_s1530" type="#_x0000_t202" style="position:absolute;left:69448;top:70368;width:171071;height:1664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zsAA&#10;AADcAAAADwAAAGRycy9kb3ducmV2LnhtbERPTYvCMBC9L/gfwgje1lQP0q1GEVEUQdhVDx7HZGyD&#10;zaQ0Ubv/fnMQ9vh437NF52rxpDZYzwpGwwwEsfbGcqngfNp85iBCRDZYeyYFvxRgMe99zLAw/sU/&#10;9DzGUqQQDgUqqGJsCimDrshhGPqGOHE33zqMCbalNC2+Urir5TjLJtKh5dRQYUOrivT9+HAKvg77&#10;q/b+W7u4zq1djbPtxa6VGvS75RREpC7+i9/unVEwydPadCYd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4+zsAAAADcAAAADwAAAAAAAAAAAAAAAACYAgAAZHJzL2Rvd25y&#10;ZXYueG1sUEsFBgAAAAAEAAQA9QAAAIUDAAAAAA==&#10;" filled="f" stroked="f" strokeweight=".5pt">
                          <v:textbox inset="0,0,0,0">
                            <w:txbxContent>
                              <w:p w14:paraId="38B01AD5" w14:textId="77777777" w:rsidR="00CC308A" w:rsidRDefault="00CC308A" w:rsidP="008E1918">
                                <w:pPr>
                                  <w:pStyle w:val="TriangleNumbers"/>
                                  <w:rPr>
                                    <w:sz w:val="24"/>
                                    <w:szCs w:val="24"/>
                                  </w:rPr>
                                </w:pPr>
                                <w:r>
                                  <w:t>4</w:t>
                                </w:r>
                              </w:p>
                              <w:p w14:paraId="57022409" w14:textId="77777777" w:rsidR="00CC308A" w:rsidRDefault="00CC308A" w:rsidP="008E1918">
                                <w:pPr>
                                  <w:pStyle w:val="NormalWeb"/>
                                  <w:spacing w:before="120" w:beforeAutospacing="0" w:after="120" w:afterAutospacing="0"/>
                                </w:pPr>
                                <w:r>
                                  <w:rPr>
                                    <w:rFonts w:eastAsia="Calibri" w:cs="Arial"/>
                                    <w:b/>
                                    <w:bCs/>
                                    <w:color w:val="FFFFFF"/>
                                    <w:sz w:val="18"/>
                                    <w:szCs w:val="18"/>
                                  </w:rPr>
                                  <w:t> </w:t>
                                </w:r>
                              </w:p>
                            </w:txbxContent>
                          </v:textbox>
                        </v:shape>
                      </v:group>
                      <v:shape id="Picture 66" o:spid="_x0000_s1531" type="#_x0000_t75" style="position:absolute;left:657;top:61216;width:35528;height:9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6DfCAAAA2wAAAA8AAABkcnMvZG93bnJldi54bWxEj8FqwzAQRO+B/IPYQm6xHAeMcaOENqTQ&#10;3NokUHpbrK1laq2MpTjK31eFQo/DzLxhNrtoezHR6DvHClZZDoK4cbrjVsHl/LKsQPiArLF3TAru&#10;5GG3nc82WGt343eaTqEVCcK+RgUmhKGW0jeGLPrMDcTJ+3KjxZDk2Eo94i3BbS+LPC+lxY7TgsGB&#10;9oaa79PVKogfFbFDH9bF2+qZj9VxbQ6fSi0e4tMjiEAx/If/2q9aQVnC75f0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Og3wgAAANsAAAAPAAAAAAAAAAAAAAAAAJ8C&#10;AABkcnMvZG93bnJldi54bWxQSwUGAAAAAAQABAD3AAAAjgMAAAAA&#10;" stroked="t" strokecolor="#bfbfbf [2412]">
                        <v:imagedata r:id="rId172" o:title=""/>
                        <v:shadow on="t" color="black" opacity="26214f" origin="-.5,-.5" offset=".74836mm,.74836mm"/>
                        <v:path arrowok="t"/>
                      </v:shape>
                      <v:shape id="Picture 67" o:spid="_x0000_s1532" type="#_x0000_t75" style="position:absolute;left:34447;top:60293;width:11542;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merDAAAA2wAAAA8AAABkcnMvZG93bnJldi54bWxEj0GLwjAUhO8L/ofwBG9rqgddqlGkIBQE&#10;QV0P3p7NM602L6WJWv+9WVjwOMzMN8x82dlaPKj1lWMFo2ECgrhwumKj4Pew/v4B4QOyxtoxKXiR&#10;h+Wi9zXHVLsn7+ixD0ZECPsUFZQhNKmUvijJoh+6hjh6F9daDFG2RuoWnxFuazlOkom0WHFcKLGh&#10;rKTitr9bBdv76ZiZzXp6zbNzNjajfHfbOqUG/W41AxGoC5/wfzvXCiZT+PsSf4B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Z6sMAAADbAAAADwAAAAAAAAAAAAAAAACf&#10;AgAAZHJzL2Rvd25yZXYueG1sUEsFBgAAAAAEAAQA9wAAAI8DAAAAAA==&#10;" stroked="t" strokecolor="#bfbfbf [2412]">
                        <v:imagedata r:id="rId173" o:title=""/>
                        <v:shadow on="t" color="black" opacity="26214f" origin="-.5,-.5" offset=".74836mm,.74836mm"/>
                        <v:path arrowok="t"/>
                      </v:shape>
                      <v:group id="Group 696" o:spid="_x0000_s1533" style="position:absolute;left:31459;top:76390;width:2591;height:2857;rotation:180"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JZ28QAAADcAAAA&#10;DwAAAAAAAAAAAAAAAACqAgAAZHJzL2Rvd25yZXYueG1sUEsFBgAAAAAEAAQA+gAAAJsDAAAAAA==&#10;">
                        <v:shape id="Isosceles Triangle 700" o:spid="_x0000_s1534"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EMUA&#10;AADcAAAADwAAAGRycy9kb3ducmV2LnhtbESPTWsCMRCG70L/Q5hCb5p0W1S2RikFoYIXPxB6m26m&#10;u0s3kyWJuv33zqHgcXjnfeaZxWrwnbpQTG1gC88TA4q4Cq7l2sLxsB7PQaWM7LALTBb+KMFq+TBa&#10;YOnClXd02edaCYRTiRaanPtS61Q15DFNQk8s2U+IHrOMsdYu4lXgvtOFMVPtsWW50GBPHw1Vv/uz&#10;F42j352+tsnPzev3S1ecNnFWbKx9ehze30BlGvJ9+b/96SzMjOjLM0IA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l8Q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4DB45BD5" w14:textId="77777777" w:rsidR="00CC308A" w:rsidRDefault="00CC308A" w:rsidP="002B638F">
                                <w:pPr>
                                  <w:pStyle w:val="NormalWeb"/>
                                  <w:spacing w:before="120" w:beforeAutospacing="0" w:after="120" w:afterAutospacing="0"/>
                                </w:pPr>
                                <w:r>
                                  <w:rPr>
                                    <w:rFonts w:eastAsia="Times New Roman" w:cs="Arial"/>
                                    <w:b/>
                                    <w:bCs/>
                                    <w:color w:val="FFFFFF"/>
                                    <w:sz w:val="18"/>
                                    <w:szCs w:val="18"/>
                                  </w:rPr>
                                  <w:t> </w:t>
                                </w:r>
                              </w:p>
                            </w:txbxContent>
                          </v:textbox>
                        </v:shape>
                        <v:shape id="Text Box 3" o:spid="_x0000_s1535" type="#_x0000_t202" style="position:absolute;left:88501;top:70407;width:171149;height:1663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tbsYA&#10;AADcAAAADwAAAGRycy9kb3ducmV2LnhtbESPT2vCQBTE74LfYXlCb7pR/FNSVxFBqV5KtdrrI/tM&#10;otm3IbsmaT+9KxR6HGbmN8x82ZpC1FS53LKC4SACQZxYnXOq4Ou46b+CcB5ZY2GZFPyQg+Wi25lj&#10;rG3Dn1QffCoChF2MCjLvy1hKl2Rk0A1sSRy8i60M+iCrVOoKmwA3hRxF0VQazDksZFjSOqPkdrgb&#10;BXJ/H7X2evvdjaffk9Olqc/b/YdSL7129QbCU+v/w3/td61gFg3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StbsYAAADcAAAADwAAAAAAAAAAAAAAAACYAgAAZHJz&#10;L2Rvd25yZXYueG1sUEsFBgAAAAAEAAQA9QAAAIsDAAAAAA==&#10;" filled="f" stroked="f" strokeweight=".5pt">
                          <v:textbox inset="0,0,0,0">
                            <w:txbxContent>
                              <w:p w14:paraId="2F838CF4" w14:textId="77777777" w:rsidR="00CC308A" w:rsidRDefault="00CC308A" w:rsidP="002B638F">
                                <w:pPr>
                                  <w:pStyle w:val="TriangleNumbers"/>
                                  <w:rPr>
                                    <w:sz w:val="24"/>
                                    <w:szCs w:val="24"/>
                                  </w:rPr>
                                </w:pPr>
                                <w:r>
                                  <w:t>6</w:t>
                                </w:r>
                              </w:p>
                              <w:p w14:paraId="64C34BCC" w14:textId="77777777" w:rsidR="00CC308A" w:rsidRDefault="00CC308A" w:rsidP="002B638F">
                                <w:pPr>
                                  <w:pStyle w:val="NormalWeb"/>
                                  <w:spacing w:before="120" w:beforeAutospacing="0" w:after="120" w:afterAutospacing="0"/>
                                </w:pPr>
                                <w:r>
                                  <w:rPr>
                                    <w:rFonts w:eastAsia="Calibri" w:cs="Arial"/>
                                    <w:b/>
                                    <w:bCs/>
                                    <w:color w:val="FFFFFF"/>
                                    <w:sz w:val="18"/>
                                    <w:szCs w:val="18"/>
                                  </w:rPr>
                                  <w:t> </w:t>
                                </w:r>
                              </w:p>
                            </w:txbxContent>
                          </v:textbox>
                        </v:shape>
                      </v:group>
                      <v:group id="Group 702" o:spid="_x0000_s1536" style="position:absolute;left:13218;top:60769;width:2591;height:2857;rotation:180"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EsXCwwAAANwAAAAP&#10;AAAAAAAAAAAAAAAAAKoCAABkcnMvZG93bnJldi54bWxQSwUGAAAAAAQABAD6AAAAmgMAAAAA&#10;">
                        <v:shape id="Isosceles Triangle 720" o:spid="_x0000_s1537"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DcMUA&#10;AADcAAAADwAAAGRycy9kb3ducmV2LnhtbESPTWvCQBCG7wX/wzJCb3XTWKqkriKCoODFDwRvY3aa&#10;hGZnw+6q6b93DoUeh3feZ56ZLXrXqjuF2Hg28D7KQBGX3jZcGTgd129TUDEhW2w9k4FfirCYD15m&#10;WFj/4D3dD6lSAuFYoIE6pa7QOpY1OYwj3xFL9u2DwyRjqLQN+BC4a3WeZZ/aYcNyocaOVjWVP4eb&#10;E42T258vu+im2cd13ObnbZjkW2Neh/3yC1SiPv0v/7U31sAkF315Rgi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wNw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307C10B0" w14:textId="77777777" w:rsidR="00CC308A" w:rsidRDefault="00CC308A" w:rsidP="002B638F">
                                <w:pPr>
                                  <w:pStyle w:val="NormalWeb"/>
                                  <w:spacing w:before="120" w:beforeAutospacing="0" w:after="120" w:afterAutospacing="0"/>
                                </w:pPr>
                                <w:r>
                                  <w:rPr>
                                    <w:rFonts w:eastAsia="Times New Roman" w:cs="Arial"/>
                                    <w:b/>
                                    <w:bCs/>
                                    <w:color w:val="FFFFFF"/>
                                    <w:sz w:val="18"/>
                                    <w:szCs w:val="18"/>
                                  </w:rPr>
                                  <w:t> </w:t>
                                </w:r>
                              </w:p>
                            </w:txbxContent>
                          </v:textbox>
                        </v:shape>
                        <v:shape id="Text Box 3" o:spid="_x0000_s1538" type="#_x0000_t202" style="position:absolute;left:88501;top:70407;width:171149;height:1663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5pMcA&#10;AADcAAAADwAAAGRycy9kb3ducmV2LnhtbESPS2vDMBCE74H+B7GF3BK5bvPAjRJKoaHNpeTZ62Jt&#10;bDfWyliK7eTXV4FCjsPMfMPMFp0pRUO1KywreBpGIIhTqwvOFOy2H4MpCOeRNZaWScGFHCzmD70Z&#10;Jtq2vKZm4zMRIOwSVJB7XyVSujQng25oK+LgHW1t0AdZZ1LX2Aa4KWUcRWNpsOCwkGNF7zmlp83Z&#10;KJCrc9zZ39P162X8M9of2+awXH0r1X/s3l5BeOr8Pfzf/tQKJs8x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aTHAAAA3AAAAA8AAAAAAAAAAAAAAAAAmAIAAGRy&#10;cy9kb3ducmV2LnhtbFBLBQYAAAAABAAEAPUAAACMAwAAAAA=&#10;" filled="f" stroked="f" strokeweight=".5pt">
                          <v:textbox inset="0,0,0,0">
                            <w:txbxContent>
                              <w:p w14:paraId="60981150" w14:textId="77777777" w:rsidR="00CC308A" w:rsidRDefault="00CC308A" w:rsidP="002B638F">
                                <w:pPr>
                                  <w:pStyle w:val="TriangleNumbers"/>
                                  <w:rPr>
                                    <w:sz w:val="24"/>
                                    <w:szCs w:val="24"/>
                                  </w:rPr>
                                </w:pPr>
                                <w:r>
                                  <w:t>5</w:t>
                                </w:r>
                              </w:p>
                              <w:p w14:paraId="44DD173C" w14:textId="77777777" w:rsidR="00CC308A" w:rsidRDefault="00CC308A" w:rsidP="002B638F">
                                <w:pPr>
                                  <w:pStyle w:val="NormalWeb"/>
                                  <w:spacing w:before="120" w:beforeAutospacing="0" w:after="120" w:afterAutospacing="0"/>
                                </w:pPr>
                                <w:r>
                                  <w:rPr>
                                    <w:rFonts w:eastAsia="Calibri" w:cs="Arial"/>
                                    <w:b/>
                                    <w:bCs/>
                                    <w:color w:val="FFFFFF"/>
                                    <w:sz w:val="18"/>
                                    <w:szCs w:val="18"/>
                                  </w:rPr>
                                  <w:t> </w:t>
                                </w:r>
                              </w:p>
                            </w:txbxContent>
                          </v:textbox>
                        </v:shape>
                      </v:group>
                      <w10:anchorlock/>
                    </v:group>
                  </w:pict>
                </mc:Fallback>
              </mc:AlternateContent>
            </w:r>
          </w:p>
        </w:tc>
        <w:tc>
          <w:tcPr>
            <w:tcW w:w="3630" w:type="dxa"/>
            <w:tcBorders>
              <w:left w:val="single" w:sz="4" w:space="0" w:color="DBE5F1" w:themeColor="accent1" w:themeTint="33"/>
              <w:right w:val="single" w:sz="36" w:space="0" w:color="4F81BD" w:themeColor="accent1"/>
            </w:tcBorders>
            <w:shd w:val="clear" w:color="auto" w:fill="D3DFEE"/>
          </w:tcPr>
          <w:p w14:paraId="2EE3B8B4" w14:textId="77777777" w:rsidR="001709C6" w:rsidRPr="0095295C" w:rsidRDefault="001709C6" w:rsidP="00341D52">
            <w:pPr>
              <w:pStyle w:val="Heading2"/>
              <w:outlineLvl w:val="1"/>
              <w:cnfStyle w:val="000000100000" w:firstRow="0" w:lastRow="0" w:firstColumn="0" w:lastColumn="0" w:oddVBand="0" w:evenVBand="0" w:oddHBand="1" w:evenHBand="0" w:firstRowFirstColumn="0" w:firstRowLastColumn="0" w:lastRowFirstColumn="0" w:lastRowLastColumn="0"/>
            </w:pPr>
            <w:r>
              <w:t>Prerequisites for this Task</w:t>
            </w:r>
          </w:p>
        </w:tc>
      </w:tr>
      <w:tr w:rsidR="001709C6" w:rsidRPr="0077792A" w14:paraId="0C1DEB82"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19BF2564" w14:textId="77777777" w:rsidR="001709C6" w:rsidRPr="002A33A9" w:rsidRDefault="001709C6" w:rsidP="00341D52">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550A3CFA" w14:textId="77777777" w:rsidR="001709C6" w:rsidRPr="00DA3DCD" w:rsidRDefault="001709C6" w:rsidP="00B01F8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DA3DCD">
              <w:t>You are logged in as a role that can edit awards.</w:t>
            </w:r>
          </w:p>
          <w:p w14:paraId="04D21FE3" w14:textId="77777777" w:rsidR="001709C6" w:rsidRPr="00DA3DCD" w:rsidRDefault="001709C6" w:rsidP="00B01F8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Open the award SmartForm.</w:t>
            </w:r>
          </w:p>
        </w:tc>
      </w:tr>
      <w:tr w:rsidR="001709C6" w14:paraId="7809E09C"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72E09BDC" w14:textId="77777777" w:rsidR="001709C6" w:rsidRPr="002A33A9" w:rsidRDefault="001709C6" w:rsidP="00341D52">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2DC84B9F" w14:textId="77777777" w:rsidR="001709C6" w:rsidRDefault="001709C6" w:rsidP="00341D52">
            <w:pPr>
              <w:pStyle w:val="Heading2"/>
              <w:outlineLvl w:val="1"/>
              <w:cnfStyle w:val="000000100000" w:firstRow="0" w:lastRow="0" w:firstColumn="0" w:lastColumn="0" w:oddVBand="0" w:evenVBand="0" w:oddHBand="1" w:evenHBand="0" w:firstRowFirstColumn="0" w:firstRowLastColumn="0" w:lastRowFirstColumn="0" w:lastRowLastColumn="0"/>
            </w:pPr>
            <w:r>
              <w:t>Add Deliverables to the Award</w:t>
            </w:r>
          </w:p>
        </w:tc>
      </w:tr>
      <w:tr w:rsidR="001709C6" w14:paraId="3296438B" w14:textId="77777777" w:rsidTr="00805086">
        <w:trPr>
          <w:trHeight w:val="5103"/>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DFAB650" w14:textId="77777777" w:rsidR="001709C6" w:rsidRPr="002A33A9" w:rsidRDefault="001709C6" w:rsidP="00341D52">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0630D56F" w14:textId="77777777" w:rsidR="001709C6" w:rsidRDefault="00BE448F" w:rsidP="00C7714C">
            <w:pPr>
              <w:pStyle w:val="List1"/>
              <w:numPr>
                <w:ilvl w:val="0"/>
                <w:numId w:val="11"/>
              </w:numPr>
              <w:cnfStyle w:val="000000000000" w:firstRow="0" w:lastRow="0" w:firstColumn="0" w:lastColumn="0" w:oddVBand="0" w:evenVBand="0" w:oddHBand="0" w:evenHBand="0" w:firstRowFirstColumn="0" w:firstRowLastColumn="0" w:lastRowFirstColumn="0" w:lastRowLastColumn="0"/>
            </w:pPr>
            <w:r>
              <w:t>In the award SmartForm, j</w:t>
            </w:r>
            <w:r w:rsidR="001709C6">
              <w:t xml:space="preserve">ump to the </w:t>
            </w:r>
            <w:r w:rsidR="001709C6">
              <w:rPr>
                <w:b/>
              </w:rPr>
              <w:t>Deliverables</w:t>
            </w:r>
            <w:r w:rsidR="001709C6">
              <w:t xml:space="preserve"> page.</w:t>
            </w:r>
          </w:p>
          <w:p w14:paraId="5B575024" w14:textId="77777777" w:rsidR="00805086" w:rsidRDefault="001709C6" w:rsidP="00805086">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Navigate to the Deliverables page and click </w:t>
            </w:r>
            <w:r w:rsidRPr="00DA3DCD">
              <w:rPr>
                <w:b/>
              </w:rPr>
              <w:t>Add</w:t>
            </w:r>
            <w:r>
              <w:t>.</w:t>
            </w:r>
          </w:p>
          <w:p w14:paraId="130CA853" w14:textId="77777777" w:rsidR="00805086" w:rsidRDefault="001709C6" w:rsidP="00805086">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Fill out the Add Deliverable page and click </w:t>
            </w:r>
            <w:r w:rsidRPr="00805086">
              <w:rPr>
                <w:b/>
              </w:rPr>
              <w:t>OK</w:t>
            </w:r>
            <w:r w:rsidRPr="00F8005B">
              <w:t>.</w:t>
            </w:r>
          </w:p>
          <w:p w14:paraId="014AF458" w14:textId="42ECD74E" w:rsidR="00805086" w:rsidRPr="00805086" w:rsidRDefault="001709C6" w:rsidP="00805086">
            <w:pPr>
              <w:ind w:left="360"/>
              <w:cnfStyle w:val="000000000000" w:firstRow="0" w:lastRow="0" w:firstColumn="0" w:lastColumn="0" w:oddVBand="0" w:evenVBand="0" w:oddHBand="0" w:evenHBand="0" w:firstRowFirstColumn="0" w:firstRowLastColumn="0" w:lastRowFirstColumn="0" w:lastRowLastColumn="0"/>
              <w:rPr>
                <w:rFonts w:cs="Times New Roman"/>
              </w:rPr>
            </w:pPr>
            <w:r w:rsidRPr="00805086">
              <w:t>The Deliverables page lists the deliverables for each period.</w:t>
            </w:r>
          </w:p>
          <w:p w14:paraId="3953D94F" w14:textId="4EA3E9BE" w:rsidR="001709C6" w:rsidRDefault="001709C6" w:rsidP="00805086">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Use the </w:t>
            </w:r>
            <w:r w:rsidRPr="00805086">
              <w:rPr>
                <w:b/>
              </w:rPr>
              <w:t xml:space="preserve">Delete </w:t>
            </w:r>
            <w:r>
              <w:t>button to remove deliverable definitions. Save your changes to the award.</w:t>
            </w:r>
          </w:p>
          <w:p w14:paraId="60C48E3A" w14:textId="5A19AD8C" w:rsidR="001709C6" w:rsidRDefault="001709C6" w:rsidP="008E1918">
            <w:pPr>
              <w:pStyle w:val="List1"/>
              <w:numPr>
                <w:ilvl w:val="0"/>
                <w:numId w:val="0"/>
              </w:numPr>
              <w:cnfStyle w:val="000000000000" w:firstRow="0" w:lastRow="0" w:firstColumn="0" w:lastColumn="0" w:oddVBand="0" w:evenVBand="0" w:oddHBand="0" w:evenHBand="0" w:firstRowFirstColumn="0" w:firstRowLastColumn="0" w:lastRowFirstColumn="0" w:lastRowLastColumn="0"/>
            </w:pPr>
            <w:r>
              <w:t>The responsible party and other staff designated will receive email at configurable</w:t>
            </w:r>
            <w:r w:rsidR="00805086">
              <w:t xml:space="preserve"> intervals before the due date and up </w:t>
            </w:r>
            <w:r>
              <w:t>until the deliverable is “complete”.</w:t>
            </w:r>
          </w:p>
          <w:p w14:paraId="6F9141CD" w14:textId="77777777" w:rsidR="001709C6" w:rsidRPr="00805086" w:rsidRDefault="001709C6" w:rsidP="00805086">
            <w:pPr>
              <w:pStyle w:val="SmallerSpace"/>
              <w:cnfStyle w:val="000000000000" w:firstRow="0" w:lastRow="0" w:firstColumn="0" w:lastColumn="0" w:oddVBand="0" w:evenVBand="0" w:oddHBand="0" w:evenHBand="0" w:firstRowFirstColumn="0" w:firstRowLastColumn="0" w:lastRowFirstColumn="0" w:lastRowLastColumn="0"/>
            </w:pPr>
          </w:p>
        </w:tc>
      </w:tr>
      <w:tr w:rsidR="001709C6" w14:paraId="4FC5A8CD"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9A9FEE4" w14:textId="77777777" w:rsidR="001709C6" w:rsidRPr="002A33A9" w:rsidRDefault="001709C6" w:rsidP="00341D52">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19A4510A" w14:textId="77777777" w:rsidR="001709C6" w:rsidRDefault="001709C6" w:rsidP="001E042B">
            <w:pPr>
              <w:pStyle w:val="Heading2"/>
              <w:outlineLvl w:val="1"/>
              <w:cnfStyle w:val="000000100000" w:firstRow="0" w:lastRow="0" w:firstColumn="0" w:lastColumn="0" w:oddVBand="0" w:evenVBand="0" w:oddHBand="1" w:evenHBand="0" w:firstRowFirstColumn="0" w:firstRowLastColumn="0" w:lastRowFirstColumn="0" w:lastRowLastColumn="0"/>
            </w:pPr>
            <w:r>
              <w:t>Manage and Track Deliverables</w:t>
            </w:r>
          </w:p>
        </w:tc>
      </w:tr>
      <w:tr w:rsidR="001709C6" w:rsidRPr="009E194F" w14:paraId="4F75CD2D" w14:textId="77777777" w:rsidTr="00733A8C">
        <w:trPr>
          <w:trHeight w:val="333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6CE994D7" w14:textId="77777777" w:rsidR="001709C6" w:rsidRPr="002A33A9" w:rsidRDefault="001709C6" w:rsidP="00341D52">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57FFEA2D" w14:textId="77777777" w:rsidR="001709C6" w:rsidRPr="001709C6" w:rsidRDefault="001709C6" w:rsidP="00805086">
            <w:pPr>
              <w:pStyle w:val="List1"/>
              <w:numPr>
                <w:ilvl w:val="0"/>
                <w:numId w:val="11"/>
              </w:numPr>
              <w:cnfStyle w:val="000000000000" w:firstRow="0" w:lastRow="0" w:firstColumn="0" w:lastColumn="0" w:oddVBand="0" w:evenVBand="0" w:oddHBand="0" w:evenHBand="0" w:firstRowFirstColumn="0" w:firstRowLastColumn="0" w:lastRowFirstColumn="0" w:lastRowLastColumn="0"/>
            </w:pPr>
            <w:r w:rsidRPr="001709C6">
              <w:t>The deliverables appear on the Deliverables tab of the award workspace.</w:t>
            </w:r>
          </w:p>
          <w:p w14:paraId="0FC793BF" w14:textId="77777777" w:rsidR="001709C6" w:rsidRDefault="001709C6" w:rsidP="00805086">
            <w:pPr>
              <w:ind w:left="360"/>
              <w:cnfStyle w:val="000000000000" w:firstRow="0" w:lastRow="0" w:firstColumn="0" w:lastColumn="0" w:oddVBand="0" w:evenVBand="0" w:oddHBand="0" w:evenHBand="0" w:firstRowFirstColumn="0" w:firstRowLastColumn="0" w:lastRowFirstColumn="0" w:lastRowLastColumn="0"/>
            </w:pPr>
            <w:r>
              <w:t xml:space="preserve">From this tab, you can see the owner of the deliverable, its status, and whether the deliverable has been completed. </w:t>
            </w:r>
          </w:p>
          <w:p w14:paraId="767BC03A" w14:textId="77777777" w:rsidR="001709C6" w:rsidRDefault="001709C6" w:rsidP="00805086">
            <w:pPr>
              <w:pStyle w:val="List1"/>
              <w:numPr>
                <w:ilvl w:val="0"/>
                <w:numId w:val="11"/>
              </w:numPr>
              <w:cnfStyle w:val="000000000000" w:firstRow="0" w:lastRow="0" w:firstColumn="0" w:lastColumn="0" w:oddVBand="0" w:evenVBand="0" w:oddHBand="0" w:evenHBand="0" w:firstRowFirstColumn="0" w:firstRowLastColumn="0" w:lastRowFirstColumn="0" w:lastRowLastColumn="0"/>
            </w:pPr>
            <w:r w:rsidRPr="001709C6">
              <w:t xml:space="preserve">The award owner can modify deliverables using the </w:t>
            </w:r>
            <w:r w:rsidRPr="00805086">
              <w:rPr>
                <w:b/>
              </w:rPr>
              <w:t>Manage Deliverables</w:t>
            </w:r>
            <w:r w:rsidRPr="00805086">
              <w:t xml:space="preserve"> </w:t>
            </w:r>
            <w:r w:rsidRPr="001709C6">
              <w:t>activity in the award workspace.</w:t>
            </w:r>
          </w:p>
          <w:p w14:paraId="048A79F8" w14:textId="77777777" w:rsidR="001709C6" w:rsidRPr="001709C6" w:rsidRDefault="001709C6" w:rsidP="001709C6">
            <w:pPr>
              <w:pStyle w:val="SmallerSpace"/>
              <w:cnfStyle w:val="000000000000" w:firstRow="0" w:lastRow="0" w:firstColumn="0" w:lastColumn="0" w:oddVBand="0" w:evenVBand="0" w:oddHBand="0" w:evenHBand="0" w:firstRowFirstColumn="0" w:firstRowLastColumn="0" w:lastRowFirstColumn="0" w:lastRowLastColumn="0"/>
            </w:pPr>
          </w:p>
        </w:tc>
      </w:tr>
      <w:tr w:rsidR="001709C6" w:rsidRPr="009E194F" w14:paraId="68DBD9ED" w14:textId="77777777" w:rsidTr="00733A8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754D0605" w14:textId="77777777" w:rsidR="001709C6" w:rsidRPr="002A33A9" w:rsidRDefault="001709C6" w:rsidP="00341D52">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BE5F1" w:themeFill="accent1" w:themeFillTint="33"/>
          </w:tcPr>
          <w:p w14:paraId="26ECE361" w14:textId="77777777" w:rsidR="001709C6" w:rsidRPr="001709C6" w:rsidRDefault="001709C6" w:rsidP="001709C6">
            <w:pPr>
              <w:pStyle w:val="Heading2"/>
              <w:outlineLvl w:val="1"/>
              <w:cnfStyle w:val="000000100000" w:firstRow="0" w:lastRow="0" w:firstColumn="0" w:lastColumn="0" w:oddVBand="0" w:evenVBand="0" w:oddHBand="1" w:evenHBand="0" w:firstRowFirstColumn="0" w:firstRowLastColumn="0" w:lastRowFirstColumn="0" w:lastRowLastColumn="0"/>
            </w:pPr>
            <w:r>
              <w:t>Next Step</w:t>
            </w:r>
          </w:p>
        </w:tc>
      </w:tr>
      <w:tr w:rsidR="001709C6" w:rsidRPr="009E194F" w14:paraId="4CBB7D96" w14:textId="77777777" w:rsidTr="001709C6">
        <w:trPr>
          <w:trHeight w:val="207"/>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tcBorders>
            <w:shd w:val="clear" w:color="auto" w:fill="FFF8CD"/>
          </w:tcPr>
          <w:p w14:paraId="55444332" w14:textId="77777777" w:rsidR="001709C6" w:rsidRPr="002A33A9" w:rsidRDefault="001709C6" w:rsidP="00341D52">
            <w:pPr>
              <w:spacing w:after="200" w:line="276" w:lineRule="auto"/>
            </w:pPr>
          </w:p>
        </w:tc>
        <w:tc>
          <w:tcPr>
            <w:tcW w:w="3630" w:type="dxa"/>
            <w:tcBorders>
              <w:bottom w:val="single" w:sz="36" w:space="0" w:color="4F81BD" w:themeColor="accent1"/>
              <w:right w:val="single" w:sz="36" w:space="0" w:color="4F81BD" w:themeColor="accent1"/>
            </w:tcBorders>
            <w:shd w:val="clear" w:color="auto" w:fill="FFFFFF" w:themeFill="background1"/>
          </w:tcPr>
          <w:p w14:paraId="36D2B6CC" w14:textId="77777777" w:rsidR="001709C6" w:rsidRPr="001709C6" w:rsidRDefault="00E56107" w:rsidP="001709C6">
            <w:pPr>
              <w:cnfStyle w:val="000000000000" w:firstRow="0" w:lastRow="0" w:firstColumn="0" w:lastColumn="0" w:oddVBand="0" w:evenVBand="0" w:oddHBand="0" w:evenHBand="0" w:firstRowFirstColumn="0" w:firstRowLastColumn="0" w:lastRowFirstColumn="0" w:lastRowLastColumn="0"/>
            </w:pPr>
            <w:hyperlink w:anchor="_Complete_Deliverables" w:history="1">
              <w:r w:rsidR="001709C6" w:rsidRPr="001709C6">
                <w:rPr>
                  <w:rStyle w:val="Hyperlink"/>
                </w:rPr>
                <w:t>Complete Deliverables</w:t>
              </w:r>
            </w:hyperlink>
          </w:p>
        </w:tc>
      </w:tr>
    </w:tbl>
    <w:p w14:paraId="4FCDB64A" w14:textId="77777777" w:rsidR="00003E82" w:rsidRDefault="00003E82" w:rsidP="00212D8C">
      <w:pPr>
        <w:pStyle w:val="TableDivider"/>
      </w:pPr>
    </w:p>
    <w:tbl>
      <w:tblPr>
        <w:tblStyle w:val="MediumList2-Accent1"/>
        <w:tblW w:w="11187" w:type="dxa"/>
        <w:tblInd w:w="135" w:type="dxa"/>
        <w:tblBorders>
          <w:top w:val="single" w:sz="36" w:space="0" w:color="4F81BD" w:themeColor="accent1"/>
          <w:left w:val="single" w:sz="36" w:space="0" w:color="4F81BD" w:themeColor="accent1"/>
          <w:bottom w:val="single" w:sz="36" w:space="0" w:color="4F81BD" w:themeColor="accent1"/>
          <w:right w:val="single" w:sz="36" w:space="0" w:color="4F81BD" w:themeColor="accent1"/>
          <w:insideV w:val="single" w:sz="8" w:space="0" w:color="DBE5F1"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0E5E87" w:rsidRPr="00DF5A15" w14:paraId="50B613E4" w14:textId="77777777" w:rsidTr="00CC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4F81BD" w:themeFill="accent1"/>
          </w:tcPr>
          <w:p w14:paraId="21D703B6" w14:textId="729D3F28" w:rsidR="000E5E87" w:rsidRPr="00DF5A15" w:rsidRDefault="00AA6BBF" w:rsidP="0074524B">
            <w:pPr>
              <w:pStyle w:val="Heading1"/>
              <w:outlineLvl w:val="0"/>
              <w:rPr>
                <w:rFonts w:cs="Arial"/>
              </w:rPr>
            </w:pPr>
            <w:bookmarkStart w:id="59" w:name="_Complete_Deliverables"/>
            <w:bookmarkStart w:id="60" w:name="_Ref412718740"/>
            <w:bookmarkStart w:id="61" w:name="_Ref412718759"/>
            <w:bookmarkStart w:id="62" w:name="_Toc467261556"/>
            <w:bookmarkEnd w:id="59"/>
            <w:r>
              <w:rPr>
                <w:rFonts w:cs="Arial"/>
              </w:rPr>
              <w:t>Complet</w:t>
            </w:r>
            <w:r w:rsidR="005227D3">
              <w:rPr>
                <w:rFonts w:cs="Arial"/>
              </w:rPr>
              <w:t>e</w:t>
            </w:r>
            <w:r>
              <w:rPr>
                <w:rFonts w:cs="Arial"/>
              </w:rPr>
              <w:t xml:space="preserve"> </w:t>
            </w:r>
            <w:r w:rsidR="000E5E87">
              <w:rPr>
                <w:rFonts w:cs="Arial"/>
              </w:rPr>
              <w:t>Deliverables</w:t>
            </w:r>
            <w:bookmarkEnd w:id="60"/>
            <w:bookmarkEnd w:id="61"/>
            <w:bookmarkEnd w:id="62"/>
          </w:p>
        </w:tc>
      </w:tr>
      <w:tr w:rsidR="000E5E87" w14:paraId="6C89FF68" w14:textId="77777777" w:rsidTr="00010DBF">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7425E333" w14:textId="4F1FAA5C" w:rsidR="000E5E87" w:rsidRDefault="000E5E87" w:rsidP="002217BD">
            <w:pPr>
              <w:pStyle w:val="List1"/>
              <w:numPr>
                <w:ilvl w:val="0"/>
                <w:numId w:val="0"/>
              </w:numPr>
            </w:pPr>
            <w:r>
              <w:t xml:space="preserve">Deliverables are </w:t>
            </w:r>
            <w:r w:rsidR="00810628">
              <w:t xml:space="preserve">used to track </w:t>
            </w:r>
            <w:r w:rsidR="00810628">
              <w:rPr>
                <w:rFonts w:eastAsia="Times New Roman" w:cs="Arial"/>
                <w:szCs w:val="20"/>
              </w:rPr>
              <w:t>deadlines, special reports, progress reports</w:t>
            </w:r>
            <w:r w:rsidR="00805086">
              <w:rPr>
                <w:rFonts w:eastAsia="Times New Roman" w:cs="Arial"/>
                <w:szCs w:val="20"/>
              </w:rPr>
              <w:t>,</w:t>
            </w:r>
            <w:r w:rsidR="00810628">
              <w:rPr>
                <w:rFonts w:eastAsia="Times New Roman" w:cs="Arial"/>
                <w:szCs w:val="20"/>
              </w:rPr>
              <w:t xml:space="preserve"> and other award requirements</w:t>
            </w:r>
            <w:r>
              <w:t xml:space="preserve">. </w:t>
            </w:r>
          </w:p>
        </w:tc>
      </w:tr>
      <w:tr w:rsidR="000E5E87" w:rsidRPr="0095295C" w14:paraId="0945BB5F"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05181792" w14:textId="77777777" w:rsidR="000E5E87" w:rsidRPr="00C97D1B" w:rsidRDefault="000E5E87" w:rsidP="00010DBF">
            <w:pPr>
              <w:spacing w:after="200" w:line="276" w:lineRule="auto"/>
              <w:rPr>
                <w:color w:val="0000FF"/>
              </w:rPr>
            </w:pPr>
            <w:r w:rsidRPr="00C97D1B">
              <w:rPr>
                <w:rFonts w:eastAsia="Calibri"/>
                <w:noProof/>
                <w:color w:val="0000FF"/>
              </w:rPr>
              <mc:AlternateContent>
                <mc:Choice Requires="wpc">
                  <w:drawing>
                    <wp:inline distT="0" distB="0" distL="0" distR="0" wp14:anchorId="08542318" wp14:editId="4C06D93E">
                      <wp:extent cx="4752340" cy="6762751"/>
                      <wp:effectExtent l="0" t="0" r="48260" b="0"/>
                      <wp:docPr id="1478" name="Canvas 14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34" name="Picture 734"/>
                                <pic:cNvPicPr/>
                              </pic:nvPicPr>
                              <pic:blipFill>
                                <a:blip r:embed="rId166"/>
                                <a:stretch>
                                  <a:fillRect/>
                                </a:stretch>
                              </pic:blipFill>
                              <pic:spPr>
                                <a:xfrm>
                                  <a:off x="76158" y="391148"/>
                                  <a:ext cx="4563625" cy="1209051"/>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1164" name="Group 1164"/>
                              <wpg:cNvGrpSpPr/>
                              <wpg:grpSpPr>
                                <a:xfrm>
                                  <a:off x="2475793" y="142870"/>
                                  <a:ext cx="283210" cy="248285"/>
                                  <a:chOff x="0" y="0"/>
                                  <a:chExt cx="283845" cy="249555"/>
                                </a:xfrm>
                              </wpg:grpSpPr>
                              <wps:wsp>
                                <wps:cNvPr id="1165" name="Isosceles Triangle 1165"/>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28DE00A"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6" name="Text Box 824"/>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25C5D" w14:textId="77777777" w:rsidR="00CC308A" w:rsidRPr="00513ABE" w:rsidRDefault="00CC308A" w:rsidP="00513ABE">
                                      <w:pPr>
                                        <w:pStyle w:val="TriangleNumbers"/>
                                      </w:pPr>
                                      <w:r w:rsidRPr="00513ABE">
                                        <w:t>1</w:t>
                                      </w:r>
                                    </w:p>
                                    <w:p w14:paraId="202E0D9D"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167" name="Group 1167"/>
                              <wpg:cNvGrpSpPr/>
                              <wpg:grpSpPr>
                                <a:xfrm>
                                  <a:off x="238775" y="941356"/>
                                  <a:ext cx="283210" cy="247650"/>
                                  <a:chOff x="0" y="0"/>
                                  <a:chExt cx="283845" cy="249555"/>
                                </a:xfrm>
                              </wpg:grpSpPr>
                              <wps:wsp>
                                <wps:cNvPr id="1168" name="Isosceles Triangle 1168"/>
                                <wps:cNvSpPr/>
                                <wps:spPr>
                                  <a:xfrm rot="10800000">
                                    <a:off x="0" y="0"/>
                                    <a:ext cx="283845" cy="24955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5332E5E2"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9" name="Text Box 824"/>
                                <wps:cNvSpPr txBox="1"/>
                                <wps:spPr>
                                  <a:xfrm>
                                    <a:off x="67960" y="24011"/>
                                    <a:ext cx="169610" cy="164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03748"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2</w:t>
                                      </w:r>
                                    </w:p>
                                    <w:p w14:paraId="24F58A18"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69" name="Picture 69"/>
                                <pic:cNvPicPr>
                                  <a:picLocks noChangeAspect="1"/>
                                </pic:cNvPicPr>
                              </pic:nvPicPr>
                              <pic:blipFill>
                                <a:blip r:embed="rId174"/>
                                <a:stretch>
                                  <a:fillRect/>
                                </a:stretch>
                              </pic:blipFill>
                              <pic:spPr>
                                <a:xfrm>
                                  <a:off x="56368" y="1875316"/>
                                  <a:ext cx="3115392" cy="2231753"/>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70" name="Picture 70"/>
                                <pic:cNvPicPr>
                                  <a:picLocks noChangeAspect="1"/>
                                </pic:cNvPicPr>
                              </pic:nvPicPr>
                              <pic:blipFill>
                                <a:blip r:embed="rId175"/>
                                <a:stretch>
                                  <a:fillRect/>
                                </a:stretch>
                              </pic:blipFill>
                              <pic:spPr>
                                <a:xfrm>
                                  <a:off x="2692250" y="2609905"/>
                                  <a:ext cx="1992511" cy="1139667"/>
                                </a:xfrm>
                                <a:prstGeom prst="rect">
                                  <a:avLst/>
                                </a:prstGeom>
                                <a:ln>
                                  <a:solidFill>
                                    <a:schemeClr val="bg1">
                                      <a:lumMod val="75000"/>
                                    </a:schemeClr>
                                  </a:solidFill>
                                </a:ln>
                                <a:effectLst>
                                  <a:outerShdw blurRad="50800" dist="38100" dir="2700000" algn="tl" rotWithShape="0">
                                    <a:prstClr val="black">
                                      <a:alpha val="40000"/>
                                    </a:prstClr>
                                  </a:outerShdw>
                                </a:effectLst>
                              </pic:spPr>
                            </pic:pic>
                            <wps:wsp>
                              <wps:cNvPr id="1473" name="Rectangle 1473"/>
                              <wps:cNvSpPr/>
                              <wps:spPr>
                                <a:xfrm>
                                  <a:off x="4010065" y="3061223"/>
                                  <a:ext cx="674696" cy="142965"/>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43E99" w14:textId="77777777" w:rsidR="00CC308A" w:rsidRDefault="00CC308A" w:rsidP="000E5E87">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wps:spPr>
                                <a:xfrm>
                                  <a:off x="819150" y="2804046"/>
                                  <a:ext cx="2085975" cy="205854"/>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wpg:cNvPr id="1172" name="Group 1172"/>
                              <wpg:cNvGrpSpPr/>
                              <wpg:grpSpPr>
                                <a:xfrm flipH="1">
                                  <a:off x="207614" y="2659178"/>
                                  <a:ext cx="243840" cy="285115"/>
                                  <a:chOff x="1" y="1"/>
                                  <a:chExt cx="251945" cy="286249"/>
                                </a:xfrm>
                                <a:effectLst>
                                  <a:outerShdw blurRad="50800" dist="38100" dir="2700000" algn="tl" rotWithShape="0">
                                    <a:prstClr val="black">
                                      <a:alpha val="40000"/>
                                    </a:prstClr>
                                  </a:outerShdw>
                                </a:effectLst>
                              </wpg:grpSpPr>
                              <wps:wsp>
                                <wps:cNvPr id="1173" name="Isosceles Triangle 1173"/>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DEEBDAD"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4" name="Text Box 3"/>
                                <wps:cNvSpPr txBox="1"/>
                                <wps:spPr>
                                  <a:xfrm>
                                    <a:off x="72426" y="5396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4F477"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p w14:paraId="43D32284"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39" name="Group 739"/>
                              <wpg:cNvGrpSpPr/>
                              <wpg:grpSpPr>
                                <a:xfrm rot="10800000">
                                  <a:off x="3181541" y="3488487"/>
                                  <a:ext cx="250776" cy="285115"/>
                                  <a:chOff x="342900" y="0"/>
                                  <a:chExt cx="251945" cy="286249"/>
                                </a:xfrm>
                                <a:effectLst>
                                  <a:outerShdw blurRad="50800" dist="38100" dir="2700000" algn="tl" rotWithShape="0">
                                    <a:prstClr val="black">
                                      <a:alpha val="40000"/>
                                    </a:prstClr>
                                  </a:outerShdw>
                                </a:effectLst>
                              </wpg:grpSpPr>
                              <wps:wsp>
                                <wps:cNvPr id="740" name="Isosceles Triangle 740"/>
                                <wps:cNvSpPr/>
                                <wps:spPr>
                                  <a:xfrm rot="16200000">
                                    <a:off x="325748"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D4706DB" w14:textId="77777777" w:rsidR="00CC308A" w:rsidRDefault="00CC308A" w:rsidP="00513ABE">
                                      <w:pPr>
                                        <w:pStyle w:val="NormalWeb"/>
                                        <w:spacing w:before="120" w:beforeAutospacing="0" w:after="120" w:afterAutospacing="0"/>
                                      </w:pPr>
                                      <w:r>
                                        <w:rPr>
                                          <w:rFonts w:eastAsia="Times New Roman"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5" name="Text Box 3"/>
                                <wps:cNvSpPr txBox="1"/>
                                <wps:spPr>
                                  <a:xfrm rot="10800000">
                                    <a:off x="412262" y="60844"/>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63748" w14:textId="77777777" w:rsidR="00CC308A" w:rsidRDefault="00CC308A" w:rsidP="00513ABE">
                                      <w:pPr>
                                        <w:pStyle w:val="TriangleNumbers"/>
                                        <w:rPr>
                                          <w:sz w:val="24"/>
                                          <w:szCs w:val="24"/>
                                        </w:rPr>
                                      </w:pPr>
                                      <w:r>
                                        <w:t>4</w:t>
                                      </w:r>
                                    </w:p>
                                    <w:p w14:paraId="1E63B94C" w14:textId="77777777" w:rsidR="00CC308A" w:rsidRDefault="00CC308A" w:rsidP="00513ABE">
                                      <w:pPr>
                                        <w:pStyle w:val="NormalWeb"/>
                                        <w:spacing w:before="120" w:beforeAutospacing="0" w:after="120" w:afterAutospacing="0"/>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182" name="Group 1182"/>
                              <wpg:cNvGrpSpPr/>
                              <wpg:grpSpPr>
                                <a:xfrm rot="10800000">
                                  <a:off x="2157691" y="3856971"/>
                                  <a:ext cx="251392" cy="285750"/>
                                  <a:chOff x="0" y="0"/>
                                  <a:chExt cx="251945" cy="286249"/>
                                </a:xfrm>
                                <a:effectLst>
                                  <a:outerShdw blurRad="50800" dist="38100" dir="2700000" algn="tl" rotWithShape="0">
                                    <a:prstClr val="black">
                                      <a:alpha val="40000"/>
                                    </a:prstClr>
                                  </a:outerShdw>
                                </a:effectLst>
                              </wpg:grpSpPr>
                              <wps:wsp>
                                <wps:cNvPr id="1183" name="Isosceles Triangle 1183"/>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C3AD5B7"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Times New Roman"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2" name="Text Box 3"/>
                                <wps:cNvSpPr txBox="1"/>
                                <wps:spPr>
                                  <a:xfrm rot="10800000">
                                    <a:off x="69409" y="60865"/>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90066" w14:textId="77777777" w:rsidR="00CC308A" w:rsidRPr="00341497" w:rsidRDefault="00CC308A" w:rsidP="008C3C76">
                                      <w:pPr>
                                        <w:pStyle w:val="TriangleNumbers"/>
                                      </w:pPr>
                                      <w:r>
                                        <w:t>5</w:t>
                                      </w:r>
                                    </w:p>
                                    <w:p w14:paraId="3CE1273D"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72" name="Picture 72"/>
                                <pic:cNvPicPr>
                                  <a:picLocks noChangeAspect="1"/>
                                </pic:cNvPicPr>
                              </pic:nvPicPr>
                              <pic:blipFill>
                                <a:blip r:embed="rId176"/>
                                <a:stretch>
                                  <a:fillRect/>
                                </a:stretch>
                              </pic:blipFill>
                              <pic:spPr>
                                <a:xfrm>
                                  <a:off x="112557" y="4811343"/>
                                  <a:ext cx="4527226" cy="815248"/>
                                </a:xfrm>
                                <a:prstGeom prst="rect">
                                  <a:avLst/>
                                </a:prstGeom>
                                <a:ln>
                                  <a:solidFill>
                                    <a:schemeClr val="bg1">
                                      <a:lumMod val="75000"/>
                                    </a:schemeClr>
                                  </a:solidFill>
                                </a:ln>
                                <a:effectLst>
                                  <a:outerShdw blurRad="50800" dist="38100" dir="2700000" algn="tl" rotWithShape="0">
                                    <a:prstClr val="black">
                                      <a:alpha val="40000"/>
                                    </a:prstClr>
                                  </a:outerShdw>
                                </a:effectLst>
                              </pic:spPr>
                            </pic:pic>
                            <wps:wsp>
                              <wps:cNvPr id="746" name="Rectangle 746"/>
                              <wps:cNvSpPr/>
                              <wps:spPr>
                                <a:xfrm>
                                  <a:off x="1724025" y="4829415"/>
                                  <a:ext cx="819575" cy="142875"/>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B0155"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3" name="Rectangle 753"/>
                              <wps:cNvSpPr/>
                              <wps:spPr>
                                <a:xfrm>
                                  <a:off x="112557" y="5171099"/>
                                  <a:ext cx="535143" cy="455491"/>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CBA0F"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4" name="Rectangle 754"/>
                              <wps:cNvSpPr/>
                              <wps:spPr>
                                <a:xfrm>
                                  <a:off x="2320776" y="5171096"/>
                                  <a:ext cx="517674" cy="455493"/>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60992"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542318" id="Canvas 1478" o:spid="_x0000_s1539" editas="canvas" style="width:374.2pt;height:532.5pt;mso-position-horizontal-relative:char;mso-position-vertical-relative:line" coordsize="47523,67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">
                      <v:shape id="_x0000_s1540" type="#_x0000_t75" style="position:absolute;width:47523;height:67627;visibility:visible;mso-wrap-style:square">
                        <v:fill o:detectmouseclick="t"/>
                        <v:path o:connecttype="none"/>
                      </v:shape>
                      <v:shape id="Picture 734" o:spid="_x0000_s1541" type="#_x0000_t75" style="position:absolute;left:761;top:3911;width:45636;height:1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YinCAAAA3AAAAA8AAABkcnMvZG93bnJldi54bWxEj1FLw0AQhN+F/odjBV+kvRhLLbHXUkRB&#10;+mZa35fcmgRzuyG3bdJ/7wmCj8PMfMNsdlPozIWG2Ao7eFhkYIgr8S3XDk7Ht/kaTFRkj50wObhS&#10;hN12drPBwsvIH3QptTYJwrFAB41qX1gbq4YCxoX0xMn7kiGgJjnU1g84JnjobJ5lKxuw5bTQYE8v&#10;DVXf5Tk4WFafpeZXe3/I5fwqreioB3Xu7nbaP4NRmvQ//Nd+9w6eHpfweyYdAbv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mIpwgAAANwAAAAPAAAAAAAAAAAAAAAAAJ8C&#10;AABkcnMvZG93bnJldi54bWxQSwUGAAAAAAQABAD3AAAAjgMAAAAA&#10;" stroked="t" strokecolor="#bfbfbf [2412]">
                        <v:imagedata r:id="rId172" o:title=""/>
                        <v:shadow on="t" color="black" opacity="26214f" origin="-.5,-.5" offset=".74836mm,.74836mm"/>
                      </v:shape>
                      <v:group id="Group 1164" o:spid="_x0000_s1542" style="position:absolute;left:24757;top:1428;width:2833;height:2483"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Isosceles Triangle 1165" o:spid="_x0000_s1543"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2K8QA&#10;AADdAAAADwAAAGRycy9kb3ducmV2LnhtbERPS2vCQBC+F/wPywi91Y2VRImuEgvSFnuoDzwP2TEJ&#10;ZmdDdmuSf98VCr3Nx/ec1aY3tbhT6yrLCqaTCARxbnXFhYLzafeyAOE8ssbaMikYyMFmPXpaYapt&#10;xwe6H30hQgi7FBWU3jeplC4vyaCb2IY4cFfbGvQBtoXULXYh3NTyNYoSabDi0FBiQ28l5bfjj1Ew&#10;339Gp22euVkzxP798J19XShT6nncZ0sQnnr/L/5zf+gwf5rE8Pg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NivEAAAA3Q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228DE00A"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v:textbox>
                        </v:shape>
                        <v:shape id="Text Box 824" o:spid="_x0000_s1544"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AMQA&#10;AADdAAAADwAAAGRycy9kb3ducmV2LnhtbERPS0vDQBC+C/0PyxR6s5t4CJJ2W8QH9NCqrQp6G7Nj&#10;EszOht1pGv+9Kwi9zcf3nOV6dJ0aKMTWs4F8noEirrxtuTbw+vJweQ0qCrLFzjMZ+KEI69XkYoml&#10;9Sfe03CQWqUQjiUaaET6UutYNeQwzn1PnLgvHxxKgqHWNuAphbtOX2VZoR22nBoa7Om2oer7cHQG&#10;uvcYtp+ZfAx39U6en/Tx7T5/NGY2HW8WoIRGOYv/3Rub5udFAX/fpB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gDEAAAA3QAAAA8AAAAAAAAAAAAAAAAAmAIAAGRycy9k&#10;b3ducmV2LnhtbFBLBQYAAAAABAAEAPUAAACJAwAAAAA=&#10;" filled="f" stroked="f" strokeweight=".5pt">
                          <v:textbox inset="0,0,0,0">
                            <w:txbxContent>
                              <w:p w14:paraId="0BD25C5D" w14:textId="77777777" w:rsidR="00CC308A" w:rsidRPr="00513ABE" w:rsidRDefault="00CC308A" w:rsidP="00513ABE">
                                <w:pPr>
                                  <w:pStyle w:val="TriangleNumbers"/>
                                </w:pPr>
                                <w:r w:rsidRPr="00513ABE">
                                  <w:t>1</w:t>
                                </w:r>
                              </w:p>
                              <w:p w14:paraId="202E0D9D"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v:textbox>
                        </v:shape>
                      </v:group>
                      <v:group id="Group 1167" o:spid="_x0000_s1545" style="position:absolute;left:2387;top:9413;width:2832;height:2477" coordsize="283845,24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Isosceles Triangle 1168" o:spid="_x0000_s1546" type="#_x0000_t5" style="position:absolute;width:283845;height:2495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ZtcYA&#10;AADdAAAADwAAAGRycy9kb3ducmV2LnhtbESPzWvCQBDF74X+D8sIvelGxQ9SV0kF0aIHP0rPQ3aa&#10;BLOzIbvV+N87h0JvM7w37/1msepcrW7UhsqzgeEgAUWce1txYeDrsunPQYWIbLH2TAYeFGC1fH1Z&#10;YGr9nU90O8dCSQiHFA2UMTap1iEvyWEY+IZYtB/fOoyytoW2Ld4l3NV6lCRT7bBiaSixoXVJ+fX8&#10;6wzM9p/J5SPPwrh5TOL2dMwO35QZ89brsndQkbr4b/673lnBH04FV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qZtc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5332E5E2"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v:textbox>
                        </v:shape>
                        <v:shape id="Text Box 824" o:spid="_x0000_s1547" type="#_x0000_t202" style="position:absolute;left:67960;top:24011;width:169610;height:16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WcsQA&#10;AADdAAAADwAAAGRycy9kb3ducmV2LnhtbERPS2vCQBC+F/oflil4q5v0IDW6ivQBHvq0CvY2zY5J&#10;aHY27I4x/ffdgtDbfHzPmS8H16qeQmw8G8jHGSji0tuGKwPbj8frW1BRkC22nsnAD0VYLi4v5lhY&#10;f+J36jdSqRTCsUADtUhXaB3LmhzGse+IE3fwwaEkGCptA55SuGv1TZZNtMOGU0ONHd3VVH5vjs5A&#10;u4/h6SuTz/6+epa3V33cPeQvxoyuhtUMlNAg/+Kze23T/Hwyhb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VnLEAAAA3QAAAA8AAAAAAAAAAAAAAAAAmAIAAGRycy9k&#10;b3ducmV2LnhtbFBLBQYAAAAABAAEAPUAAACJAwAAAAA=&#10;" filled="f" stroked="f" strokeweight=".5pt">
                          <v:textbox inset="0,0,0,0">
                            <w:txbxContent>
                              <w:p w14:paraId="2E203748"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2</w:t>
                                </w:r>
                              </w:p>
                              <w:p w14:paraId="24F58A18"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v:textbox>
                        </v:shape>
                      </v:group>
                      <v:shape id="Picture 69" o:spid="_x0000_s1548" type="#_x0000_t75" style="position:absolute;left:563;top:18753;width:31154;height:2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scXFAAAA2wAAAA8AAABkcnMvZG93bnJldi54bWxEj0FrwkAUhO+C/2F5hd500xxCm7pKKgil&#10;oNCo9PrMPpPQ7NuY3Saxv75bEDwOM/MNs1iNphE9da62rOBpHoEgLqyuuVRw2G9mzyCcR9bYWCYF&#10;V3KwWk4nC0y1HfiT+tyXIkDYpaig8r5NpXRFRQbd3LbEwTvbzqAPsiul7nAIcNPIOIoSabDmsFBh&#10;S+uKiu/8xyjYXbNjHp/fxi/O28vp92N76p1W6vFhzF5BeBr9PXxrv2sFyQv8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rHFxQAAANsAAAAPAAAAAAAAAAAAAAAA&#10;AJ8CAABkcnMvZG93bnJldi54bWxQSwUGAAAAAAQABAD3AAAAkQMAAAAA&#10;" stroked="t" strokecolor="#bfbfbf [2412]">
                        <v:imagedata r:id="rId177" o:title=""/>
                        <v:shadow on="t" color="black" opacity="26214f" origin="-.5,-.5" offset=".74836mm,.74836mm"/>
                        <v:path arrowok="t"/>
                      </v:shape>
                      <v:shape id="Picture 70" o:spid="_x0000_s1549" type="#_x0000_t75" style="position:absolute;left:26922;top:26099;width:19925;height:1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z8zAAAAA2wAAAA8AAABkcnMvZG93bnJldi54bWxETz1rwzAQ3QP5D+IC3RKpJaTFjWxKwRAC&#10;HeJ26HhYF8uxdTKWYrv/vhoKHR/v+1gsrhcTjaH1rOFxp0AQ19603Gj4+iy3LyBCRDbYeyYNPxSg&#10;yNerI2bGz3yhqYqNSCEcMtRgYxwyKUNtyWHY+YE4cVc/OowJjo00I84p3PXySamDdNhyarA40Lul&#10;uqvuTsNe8f1kOm/L72Fp8ObP6mNCrR82y9sriEhL/Bf/uU9Gw3Nan76kHyDz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63PzMAAAADbAAAADwAAAAAAAAAAAAAAAACfAgAA&#10;ZHJzL2Rvd25yZXYueG1sUEsFBgAAAAAEAAQA9wAAAIwDAAAAAA==&#10;" stroked="t" strokecolor="#bfbfbf [2412]">
                        <v:imagedata r:id="rId178" o:title=""/>
                        <v:shadow on="t" color="black" opacity="26214f" origin="-.5,-.5" offset=".74836mm,.74836mm"/>
                        <v:path arrowok="t"/>
                      </v:shape>
                      <v:rect id="Rectangle 1473" o:spid="_x0000_s1550" style="position:absolute;left:40100;top:30612;width:6747;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H9cUA&#10;AADdAAAADwAAAGRycy9kb3ducmV2LnhtbERPTWvCQBC9C/6HZQredNNYbUldxSpSSy+NLZ6n2WkS&#10;zM6m2VWjv94VBG/zeJ8zmbWmEgdqXGlZweMgAkGcWV1yruDne9V/AeE8ssbKMik4kYPZtNuZYKLt&#10;kVM6bHwuQgi7BBUU3teJlC4ryKAb2Jo4cH+2MegDbHKpGzyGcFPJOIrG0mDJoaHAmhYFZbvN3ij4&#10;eo92H7+j7WcZb3Nbr5fp+T9+U6r30M5fQXhq/V18c691mP/0PIT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wf1xQAAAN0AAAAPAAAAAAAAAAAAAAAAAJgCAABkcnMv&#10;ZG93bnJldi54bWxQSwUGAAAAAAQABAD1AAAAigMAAAAA&#10;" filled="f" strokecolor="#f79646" strokeweight="3pt">
                        <v:textbox>
                          <w:txbxContent>
                            <w:p w14:paraId="1D943E99" w14:textId="77777777" w:rsidR="00CC308A" w:rsidRDefault="00CC308A" w:rsidP="000E5E87">
                              <w:pPr>
                                <w:pStyle w:val="NormalWeb"/>
                                <w:spacing w:before="120" w:beforeAutospacing="0" w:after="120" w:afterAutospacing="0"/>
                              </w:pPr>
                              <w:r>
                                <w:rPr>
                                  <w:rFonts w:eastAsia="Times New Roman"/>
                                  <w:color w:val="FFFFFF"/>
                                  <w:sz w:val="22"/>
                                  <w:szCs w:val="22"/>
                                </w:rPr>
                                <w:t> </w:t>
                              </w:r>
                            </w:p>
                          </w:txbxContent>
                        </v:textbox>
                      </v:rect>
                      <v:shape id="Straight Arrow Connector 71" o:spid="_x0000_s1551" type="#_x0000_t32" style="position:absolute;left:8191;top:28040;width:20860;height:2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aVsQAAADbAAAADwAAAGRycy9kb3ducmV2LnhtbESPX2vCQBDE3wW/w7GFvpmLf7A19RQt&#10;iBV8MS2Fvi25bRKa2w25U9Nv3ysIPg4z8xtmue5doy7U+VrYwDhJQREXYmsuDXy870bPoHxAttgI&#10;k4Ff8rBeDQdLzKxc+USXPJQqQthnaKAKoc209kVFDn0iLXH0vqVzGKLsSm07vEa4a/QkTefaYc1x&#10;ocKWXisqfvKzM7CwomV6+No2C94ePycyLWf53pjHh37zAipQH+7hW/vNGngaw/+X+AP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xpWxAAAANsAAAAPAAAAAAAAAAAA&#10;AAAAAKECAABkcnMvZG93bnJldi54bWxQSwUGAAAAAAQABAD5AAAAkgMAAAAA&#10;" strokecolor="#f79646 [3209]" strokeweight="3pt">
                        <v:stroke endarrow="block"/>
                        <v:shadow on="t" color="black" opacity="22937f" origin=",.5" offset="0,.63889mm"/>
                      </v:shape>
                      <v:group id="Group 1172" o:spid="_x0000_s1552" style="position:absolute;left:2076;top:26591;width:2438;height:2851;flip:x" coordorigin="1,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lCo68EAAADdAAAADwAA&#10;AAAAAAAAAAAAAACqAgAAZHJzL2Rvd25yZXYueG1sUEsFBgAAAAAEAAQA+gAAAJgDAAAAAA==&#10;">
                        <v:shape id="Isosceles Triangle 1173" o:spid="_x0000_s1553" type="#_x0000_t5" style="position:absolute;left:-17151;top:17153;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m3cQA&#10;AADdAAAADwAAAGRycy9kb3ducmV2LnhtbESPQYvCMBCF74L/IYzgTVProlKNIoKgsBddEfY2NmNb&#10;bCYliVr/vVlY8DbDe9+bN4tVa2rxIOcrywpGwwQEcW51xYWC0892MAPhA7LG2jIpeJGH1bLbWWCm&#10;7ZMP9DiGQsQQ9hkqKENoMil9XpJBP7QNcdSu1hkMcXWF1A6fMdzUMk2SiTRYcbxQYkObkvLb8W5i&#10;jZM5nH+/vZklX5dxnZ73bpruler32vUcRKA2fMz/9E5HbjQdw983cQS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5t3EAAAA3Q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2DEEBDAD"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Times New Roman" w:hAnsiTheme="minorHAnsi" w:cs="Arial"/>
                                    <w:color w:val="FFFFFF" w:themeColor="background1"/>
                                    <w:sz w:val="18"/>
                                    <w:szCs w:val="18"/>
                                  </w:rPr>
                                  <w:t> </w:t>
                                </w:r>
                              </w:p>
                            </w:txbxContent>
                          </v:textbox>
                        </v:shape>
                        <v:shape id="Text Box 3" o:spid="_x0000_s1554" type="#_x0000_t202" style="position:absolute;left:72426;top:53962;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McQA&#10;AADdAAAADwAAAGRycy9kb3ducmV2LnhtbERPS0vDQBC+C/6HZQRvdhMRlbTbUrQFD776EOxtmp0m&#10;wexs2J2m8d+7guBtPr7nTGaDa1VPITaeDeSjDBRx6W3DlYHtZnl1DyoKssXWMxn4pgiz6fnZBAvr&#10;T7yifi2VSiEcCzRQi3SF1rGsyWEc+Y44cQcfHEqCodI24CmFu1ZfZ9mtdthwaqixo4eayq/10Rlo&#10;P2N43mey6x+rF3l/08ePRf5qzOXFMB+DEhrkX/znfrJpfn53A7/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zHEAAAA3QAAAA8AAAAAAAAAAAAAAAAAmAIAAGRycy9k&#10;b3ducmV2LnhtbFBLBQYAAAAABAAEAPUAAACJAwAAAAA=&#10;" filled="f" stroked="f" strokeweight=".5pt">
                          <v:textbox inset="0,0,0,0">
                            <w:txbxContent>
                              <w:p w14:paraId="0A74F477" w14:textId="77777777" w:rsidR="00CC308A" w:rsidRPr="00341497" w:rsidRDefault="00CC308A" w:rsidP="000E5E87">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p w14:paraId="43D32284"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Calibri" w:hAnsiTheme="minorHAnsi" w:cs="Arial"/>
                                    <w:color w:val="FFFFFF" w:themeColor="background1"/>
                                    <w:sz w:val="18"/>
                                    <w:szCs w:val="18"/>
                                  </w:rPr>
                                  <w:t> </w:t>
                                </w:r>
                              </w:p>
                            </w:txbxContent>
                          </v:textbox>
                        </v:shape>
                      </v:group>
                      <v:group id="Group 739" o:spid="_x0000_s1555" style="position:absolute;left:31815;top:34884;width:2508;height:2852;rotation:180" coordorigin="3429"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qdDsQAAADcAAAA&#10;DwAAAAAAAAAAAAAAAACqAgAAZHJzL2Rvd25yZXYueG1sUEsFBgAAAAAEAAQA+gAAAJsDAAAAAA==&#10;">
                        <v:shape id="Isosceles Triangle 740" o:spid="_x0000_s1556" type="#_x0000_t5" style="position:absolute;left:3258;top:171;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m0MQA&#10;AADcAAAADwAAAGRycy9kb3ducmV2LnhtbESPwWrCQBCG7wXfYRmht7oxFZXUVaRQUPCiFaG3aXaa&#10;hGZnw+6q8e2dg+Bx+Of/5pvFqnetulCIjWcD41EGirj0tuHKwPH7620OKiZki61nMnCjCKvl4GWB&#10;hfVX3tPlkColEI4FGqhT6gqtY1mTwzjyHbFkfz44TDKGStuAV4G7VudZNtUOG5YLNXb0WVP5fzg7&#10;0Ti6/elnF908m/y+t/lpG2b51pjXYb/+AJWoT8/lR3tjDcwmoi/PCA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5tD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4D4706DB" w14:textId="77777777" w:rsidR="00CC308A" w:rsidRDefault="00CC308A" w:rsidP="00513ABE">
                                <w:pPr>
                                  <w:pStyle w:val="NormalWeb"/>
                                  <w:spacing w:before="120" w:beforeAutospacing="0" w:after="120" w:afterAutospacing="0"/>
                                </w:pPr>
                                <w:r>
                                  <w:rPr>
                                    <w:rFonts w:eastAsia="Times New Roman" w:cs="Arial"/>
                                    <w:b/>
                                    <w:bCs/>
                                    <w:color w:val="FFFFFF"/>
                                    <w:sz w:val="18"/>
                                    <w:szCs w:val="18"/>
                                  </w:rPr>
                                  <w:t> </w:t>
                                </w:r>
                              </w:p>
                            </w:txbxContent>
                          </v:textbox>
                        </v:shape>
                        <v:shape id="Text Box 3" o:spid="_x0000_s1557" type="#_x0000_t202" style="position:absolute;left:4122;top:608;width:1712;height:166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SrccA&#10;AADcAAAADwAAAGRycy9kb3ducmV2LnhtbESPW2vCQBSE3wv+h+UIfasbxRvRjUihpfWlaGv7esie&#10;XDR7NmTXJO2vd4WCj8PMfMOsN72pREuNKy0rGI8iEMSp1SXnCr4+X56WIJxH1lhZJgW/5GCTDB7W&#10;GGvb8Z7ag89FgLCLUUHhfR1L6dKCDLqRrYmDl9nGoA+yyaVusAtwU8lJFM2lwZLDQoE1PReUng8X&#10;o0DuLpPens5/79P5z+yYde336+5Dqcdhv12B8NT7e/i//aYVLKYzu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Eq3HAAAA3AAAAA8AAAAAAAAAAAAAAAAAmAIAAGRy&#10;cy9kb3ducmV2LnhtbFBLBQYAAAAABAAEAPUAAACMAwAAAAA=&#10;" filled="f" stroked="f" strokeweight=".5pt">
                          <v:textbox inset="0,0,0,0">
                            <w:txbxContent>
                              <w:p w14:paraId="5A663748" w14:textId="77777777" w:rsidR="00CC308A" w:rsidRDefault="00CC308A" w:rsidP="00513ABE">
                                <w:pPr>
                                  <w:pStyle w:val="TriangleNumbers"/>
                                  <w:rPr>
                                    <w:sz w:val="24"/>
                                    <w:szCs w:val="24"/>
                                  </w:rPr>
                                </w:pPr>
                                <w:r>
                                  <w:t>4</w:t>
                                </w:r>
                              </w:p>
                              <w:p w14:paraId="1E63B94C" w14:textId="77777777" w:rsidR="00CC308A" w:rsidRDefault="00CC308A" w:rsidP="00513ABE">
                                <w:pPr>
                                  <w:pStyle w:val="NormalWeb"/>
                                  <w:spacing w:before="120" w:beforeAutospacing="0" w:after="120" w:afterAutospacing="0"/>
                                </w:pPr>
                                <w:r>
                                  <w:rPr>
                                    <w:rFonts w:eastAsia="Calibri" w:cs="Arial"/>
                                    <w:b/>
                                    <w:bCs/>
                                    <w:color w:val="FFFFFF"/>
                                    <w:sz w:val="18"/>
                                    <w:szCs w:val="18"/>
                                  </w:rPr>
                                  <w:t> </w:t>
                                </w:r>
                              </w:p>
                            </w:txbxContent>
                          </v:textbox>
                        </v:shape>
                      </v:group>
                      <v:group id="Group 1182" o:spid="_x0000_s1558" style="position:absolute;left:21576;top:38569;width:2514;height:2858;rotation:180"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fuF7CAAAA3QAAAA8A&#10;AAAAAAAAAAAAAAAAqgIAAGRycy9kb3ducmV2LnhtbFBLBQYAAAAABAAEAPoAAACZAwAAAAA=&#10;">
                        <v:shape id="Isosceles Triangle 1183" o:spid="_x0000_s1559"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W+sYA&#10;AADdAAAADwAAAGRycy9kb3ducmV2LnhtbESPQWvDMAyF74X+B6PCbq3TdLQhq1vGYLDCLm1DoDct&#10;1pKwWA62l2T/fh4MepN473t62h8n04mBnG8tK1ivEhDEldUt1wqK6+syA+EDssbOMin4IQ/Hw3y2&#10;x1zbkc80XEItYgj7HBU0IfS5lL5qyKBf2Z44ap/WGQxxdbXUDscYbjqZJslWGmw5Xmiwp5eGqq/L&#10;t4k1CnMub+/eZMnjx6ZLy5PbpSelHhbT8xOIQFO4m//pNx25dbaBv2/iCPLw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SW+sYAAADd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0C3AD5B7"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Times New Roman" w:hAnsiTheme="minorHAnsi" w:cs="Arial"/>
                                    <w:b/>
                                    <w:bCs/>
                                    <w:color w:val="FFFFFF" w:themeColor="background1"/>
                                    <w:sz w:val="18"/>
                                    <w:szCs w:val="18"/>
                                  </w:rPr>
                                  <w:t> </w:t>
                                </w:r>
                              </w:p>
                            </w:txbxContent>
                          </v:textbox>
                        </v:shape>
                        <v:shape id="Text Box 3" o:spid="_x0000_s1560" type="#_x0000_t202" style="position:absolute;left:69409;top:60865;width:171149;height:1663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tkMQA&#10;AADdAAAADwAAAGRycy9kb3ducmV2LnhtbERPS2vCQBC+F/oflin0VjcNViW6SikorRepz+uQHZPU&#10;7GzIrkn017uC0Nt8fM+ZzDpTioZqV1hW8N6LQBCnVhecKdhu5m8jEM4jaywtk4ILOZhNn58mmGjb&#10;8i81a5+JEMIuQQW591UipUtzMuh6tiIO3NHWBn2AdSZ1jW0IN6WMo2ggDRYcGnKs6Cun9LQ+GwVy&#10;eY47+3e6/vQHh4/dsW32i+VKqdeX7nMMwlPn/8UP97cO8/vD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bZDEAAAA3QAAAA8AAAAAAAAAAAAAAAAAmAIAAGRycy9k&#10;b3ducmV2LnhtbFBLBQYAAAAABAAEAPUAAACJAwAAAAA=&#10;" filled="f" stroked="f" strokeweight=".5pt">
                          <v:textbox inset="0,0,0,0">
                            <w:txbxContent>
                              <w:p w14:paraId="62890066" w14:textId="77777777" w:rsidR="00CC308A" w:rsidRPr="00341497" w:rsidRDefault="00CC308A" w:rsidP="008C3C76">
                                <w:pPr>
                                  <w:pStyle w:val="TriangleNumbers"/>
                                </w:pPr>
                                <w:r>
                                  <w:t>5</w:t>
                                </w:r>
                              </w:p>
                              <w:p w14:paraId="3CE1273D" w14:textId="77777777" w:rsidR="00CC308A" w:rsidRPr="00341497" w:rsidRDefault="00CC308A" w:rsidP="000E5E87">
                                <w:pPr>
                                  <w:pStyle w:val="NormalWeb"/>
                                  <w:spacing w:before="120" w:beforeAutospacing="0" w:after="120" w:afterAutospacing="0"/>
                                  <w:rPr>
                                    <w:rFonts w:asciiTheme="minorHAnsi" w:hAnsiTheme="minorHAnsi"/>
                                    <w:color w:val="FFFFFF" w:themeColor="background1"/>
                                  </w:rPr>
                                </w:pPr>
                                <w:r w:rsidRPr="00341497">
                                  <w:rPr>
                                    <w:rFonts w:asciiTheme="minorHAnsi" w:eastAsia="Calibri" w:hAnsiTheme="minorHAnsi" w:cs="Arial"/>
                                    <w:b/>
                                    <w:bCs/>
                                    <w:color w:val="FFFFFF" w:themeColor="background1"/>
                                    <w:sz w:val="18"/>
                                    <w:szCs w:val="18"/>
                                  </w:rPr>
                                  <w:t> </w:t>
                                </w:r>
                              </w:p>
                            </w:txbxContent>
                          </v:textbox>
                        </v:shape>
                      </v:group>
                      <v:shape id="Picture 72" o:spid="_x0000_s1561" type="#_x0000_t75" style="position:absolute;left:1125;top:48113;width:45272;height:8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df7DAAAA2wAAAA8AAABkcnMvZG93bnJldi54bWxEj0FrAjEUhO8F/0N4Qi9Fs92DldUoIgp6&#10;6KEqnh+b52Zx87Js0t3UX98IhR6HmfmGWa6jbURPna8dK3ifZiCIS6drrhRczvvJHIQPyBobx6Tg&#10;hzysV6OXJRbaDfxF/SlUIkHYF6jAhNAWUvrSkEU/dS1x8m6usxiS7CqpOxwS3DYyz7KZtFhzWjDY&#10;0tZQeT9920R57I7DJ5r+enxzt3jhWD3yqNTrOG4WIALF8B/+ax+0go8cnl/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Z1/sMAAADbAAAADwAAAAAAAAAAAAAAAACf&#10;AgAAZHJzL2Rvd25yZXYueG1sUEsFBgAAAAAEAAQA9wAAAI8DAAAAAA==&#10;" stroked="t" strokecolor="#bfbfbf [2412]">
                        <v:imagedata r:id="rId179" o:title=""/>
                        <v:shadow on="t" color="black" opacity="26214f" origin="-.5,-.5" offset=".74836mm,.74836mm"/>
                        <v:path arrowok="t"/>
                      </v:shape>
                      <v:rect id="Rectangle 746" o:spid="_x0000_s1562" style="position:absolute;left:17240;top:48294;width:819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OwcYA&#10;AADcAAAADwAAAGRycy9kb3ducmV2LnhtbESPT2vCQBTE74LfYXlCb7oxVC2pq/iHUqWXaovnZ/aZ&#10;BLNvY3ar0U/fFQSPw8z8hhlPG1OKM9WusKyg34tAEKdWF5wp+P356L6BcB5ZY2mZFFzJwXTSbo0x&#10;0fbCGzpvfSYChF2CCnLvq0RKl+Zk0PVsRRy8g60N+iDrTOoaLwFuShlH0VAaLDgs5FjRIqf0uP0z&#10;Cr4/o+N6P9h9FfEus9Vqubmd4rlSL51m9g7CU+Of4Ud7pRWMXodwPx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JOwcYAAADcAAAADwAAAAAAAAAAAAAAAACYAgAAZHJz&#10;L2Rvd25yZXYueG1sUEsFBgAAAAAEAAQA9QAAAIsDAAAAAA==&#10;" filled="f" strokecolor="#f79646" strokeweight="3pt">
                        <v:textbox>
                          <w:txbxContent>
                            <w:p w14:paraId="572B0155"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v:textbox>
                      </v:rect>
                      <v:rect id="Rectangle 753" o:spid="_x0000_s1563" style="position:absolute;left:1125;top:51710;width:5352;height:4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7hMYA&#10;AADcAAAADwAAAGRycy9kb3ducmV2LnhtbESPQWvCQBSE74L/YXmCN90Y0ZbUVdQiVbyoLZ5fs69J&#10;MPs2za4a/fVdQehxmJlvmMmsMaW4UO0KywoG/QgEcWp1wZmCr89V7xWE88gaS8uk4EYOZtN2a4KJ&#10;tlfe0+XgMxEg7BJUkHtfJVK6NCeDrm8r4uD92NqgD7LOpK7xGuCmlHEUjaXBgsNCjhUtc0pPh7NR&#10;sPuITpvv0XFbxMfMVuv3/f03XijV7TTzNxCeGv8ffrbXWsHLaAiP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7hMYAAADcAAAADwAAAAAAAAAAAAAAAACYAgAAZHJz&#10;L2Rvd25yZXYueG1sUEsFBgAAAAAEAAQA9QAAAIsDAAAAAA==&#10;" filled="f" strokecolor="#f79646" strokeweight="3pt">
                        <v:textbox>
                          <w:txbxContent>
                            <w:p w14:paraId="30BCBA0F"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v:textbox>
                      </v:rect>
                      <v:rect id="Rectangle 754" o:spid="_x0000_s1564" style="position:absolute;left:23207;top:51710;width:5177;height:4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j8MYA&#10;AADcAAAADwAAAGRycy9kb3ducmV2LnhtbESPQWvCQBSE74L/YXmCN90Y1JbUVdQiVbyoLZ5fs69J&#10;MPs2za4a/fVdQehxmJlvmMmsMaW4UO0KywoG/QgEcWp1wZmCr89V7xWE88gaS8uk4EYOZtN2a4KJ&#10;tlfe0+XgMxEg7BJUkHtfJVK6NCeDrm8r4uD92NqgD7LOpK7xGuCmlHEUjaXBgsNCjhUtc0pPh7NR&#10;sPuITpvv0XFbxMfMVuv3/f03XijV7TTzNxCeGv8ffrbXWsHLaAiP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Xj8MYAAADcAAAADwAAAAAAAAAAAAAAAACYAgAAZHJz&#10;L2Rvd25yZXYueG1sUEsFBgAAAAAEAAQA9QAAAIsDAAAAAA==&#10;" filled="f" strokecolor="#f79646" strokeweight="3pt">
                        <v:textbox>
                          <w:txbxContent>
                            <w:p w14:paraId="09D60992"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v:textbox>
                      </v:rect>
                      <w10:anchorlock/>
                    </v:group>
                  </w:pict>
                </mc:Fallback>
              </mc:AlternateContent>
            </w:r>
          </w:p>
        </w:tc>
        <w:tc>
          <w:tcPr>
            <w:tcW w:w="3630" w:type="dxa"/>
            <w:tcBorders>
              <w:left w:val="single" w:sz="4" w:space="0" w:color="DBE5F1" w:themeColor="accent1" w:themeTint="33"/>
              <w:right w:val="single" w:sz="36" w:space="0" w:color="4F81BD" w:themeColor="accent1"/>
            </w:tcBorders>
            <w:shd w:val="clear" w:color="auto" w:fill="D3DFEE"/>
          </w:tcPr>
          <w:p w14:paraId="084CE6FA" w14:textId="77777777" w:rsidR="000E5E87" w:rsidRPr="0095295C" w:rsidRDefault="000E5E87" w:rsidP="00010DBF">
            <w:pPr>
              <w:pStyle w:val="Heading2"/>
              <w:outlineLvl w:val="1"/>
              <w:cnfStyle w:val="000000100000" w:firstRow="0" w:lastRow="0" w:firstColumn="0" w:lastColumn="0" w:oddVBand="0" w:evenVBand="0" w:oddHBand="1" w:evenHBand="0" w:firstRowFirstColumn="0" w:firstRowLastColumn="0" w:lastRowFirstColumn="0" w:lastRowLastColumn="0"/>
            </w:pPr>
            <w:r>
              <w:t xml:space="preserve">Prerequisites for this </w:t>
            </w:r>
            <w:r w:rsidR="004F5A2F">
              <w:t>Task</w:t>
            </w:r>
          </w:p>
        </w:tc>
      </w:tr>
      <w:tr w:rsidR="000E5E87" w:rsidRPr="0077792A" w14:paraId="4E481A87"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tcBorders>
            <w:shd w:val="clear" w:color="auto" w:fill="FFF8CD"/>
          </w:tcPr>
          <w:p w14:paraId="5331E7FA" w14:textId="77777777" w:rsidR="000E5E87" w:rsidRPr="002A33A9" w:rsidRDefault="000E5E87" w:rsidP="00010DBF">
            <w:pPr>
              <w:spacing w:after="200" w:line="276" w:lineRule="auto"/>
            </w:pPr>
          </w:p>
        </w:tc>
        <w:tc>
          <w:tcPr>
            <w:tcW w:w="3630" w:type="dxa"/>
            <w:tcBorders>
              <w:top w:val="nil"/>
              <w:bottom w:val="nil"/>
              <w:right w:val="single" w:sz="36" w:space="0" w:color="4F81BD" w:themeColor="accent1"/>
            </w:tcBorders>
            <w:shd w:val="clear" w:color="auto" w:fill="FFFFFF" w:themeFill="background1"/>
          </w:tcPr>
          <w:p w14:paraId="3C9D5210" w14:textId="77777777" w:rsidR="000E5E87" w:rsidRPr="00BE448F" w:rsidRDefault="000E5E87" w:rsidP="00B01F8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BE448F">
              <w:t xml:space="preserve">You are logged in as a role that can edit </w:t>
            </w:r>
            <w:r w:rsidR="0051514D" w:rsidRPr="00BE448F">
              <w:t>a</w:t>
            </w:r>
            <w:r w:rsidRPr="00BE448F">
              <w:t>wards.</w:t>
            </w:r>
          </w:p>
          <w:p w14:paraId="7A620D65" w14:textId="37288630" w:rsidR="000E5E87" w:rsidRPr="00BE448F" w:rsidRDefault="000E5E87" w:rsidP="00B01F8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BE448F">
              <w:t xml:space="preserve">You are designated responsible </w:t>
            </w:r>
            <w:r w:rsidR="00286179" w:rsidRPr="00BE448F">
              <w:t xml:space="preserve">for </w:t>
            </w:r>
            <w:r w:rsidR="00286179">
              <w:t>deliverables</w:t>
            </w:r>
            <w:r w:rsidRPr="00BE448F">
              <w:t xml:space="preserve"> </w:t>
            </w:r>
            <w:r w:rsidRPr="00286179">
              <w:t xml:space="preserve">on an </w:t>
            </w:r>
            <w:r w:rsidR="0051514D" w:rsidRPr="00286179">
              <w:t>a</w:t>
            </w:r>
            <w:r w:rsidRPr="00286179">
              <w:t>ward</w:t>
            </w:r>
            <w:r w:rsidRPr="00BE448F">
              <w:t xml:space="preserve">. </w:t>
            </w:r>
          </w:p>
          <w:p w14:paraId="1EA8D6E0" w14:textId="77777777" w:rsidR="0051514D" w:rsidRPr="00BE448F" w:rsidRDefault="0051514D" w:rsidP="00B01F8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BE448F">
              <w:t>Open the award SmartForm.</w:t>
            </w:r>
          </w:p>
        </w:tc>
      </w:tr>
      <w:tr w:rsidR="000E5E87" w14:paraId="43B099EF"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3F2E8E00" w14:textId="77777777" w:rsidR="000E5E87" w:rsidRPr="002A33A9" w:rsidRDefault="000E5E87" w:rsidP="00010DBF">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780A717C" w14:textId="77777777" w:rsidR="000E5E87" w:rsidRDefault="004563CF" w:rsidP="00010DBF">
            <w:pPr>
              <w:pStyle w:val="Heading2"/>
              <w:outlineLvl w:val="1"/>
              <w:cnfStyle w:val="000000100000" w:firstRow="0" w:lastRow="0" w:firstColumn="0" w:lastColumn="0" w:oddVBand="0" w:evenVBand="0" w:oddHBand="1" w:evenHBand="0" w:firstRowFirstColumn="0" w:firstRowLastColumn="0" w:lastRowFirstColumn="0" w:lastRowLastColumn="0"/>
            </w:pPr>
            <w:r>
              <w:t>Mark Deliverable as Completed</w:t>
            </w:r>
          </w:p>
        </w:tc>
      </w:tr>
      <w:tr w:rsidR="00BE448F" w14:paraId="0F459502" w14:textId="77777777" w:rsidTr="008C3C76">
        <w:trPr>
          <w:trHeight w:val="7601"/>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tcBorders>
            <w:shd w:val="clear" w:color="auto" w:fill="FFF8CD"/>
          </w:tcPr>
          <w:p w14:paraId="690E3146" w14:textId="77777777" w:rsidR="00BE448F" w:rsidRPr="002A33A9" w:rsidRDefault="00BE448F" w:rsidP="00010DBF">
            <w:pPr>
              <w:spacing w:after="200" w:line="276" w:lineRule="auto"/>
            </w:pPr>
          </w:p>
        </w:tc>
        <w:tc>
          <w:tcPr>
            <w:tcW w:w="3630" w:type="dxa"/>
            <w:tcBorders>
              <w:top w:val="nil"/>
              <w:right w:val="single" w:sz="36" w:space="0" w:color="4F81BD" w:themeColor="accent1"/>
            </w:tcBorders>
            <w:shd w:val="clear" w:color="auto" w:fill="FFFFFF" w:themeFill="background1"/>
          </w:tcPr>
          <w:p w14:paraId="039A336E" w14:textId="77777777" w:rsidR="00805086" w:rsidRDefault="00BE448F" w:rsidP="00B01F81">
            <w:pPr>
              <w:pStyle w:val="List1"/>
              <w:numPr>
                <w:ilvl w:val="0"/>
                <w:numId w:val="34"/>
              </w:numPr>
              <w:cnfStyle w:val="000000000000" w:firstRow="0" w:lastRow="0" w:firstColumn="0" w:lastColumn="0" w:oddVBand="0" w:evenVBand="0" w:oddHBand="0" w:evenHBand="0" w:firstRowFirstColumn="0" w:firstRowLastColumn="0" w:lastRowFirstColumn="0" w:lastRowLastColumn="0"/>
            </w:pPr>
            <w:r>
              <w:t xml:space="preserve">From the award workspace, click the </w:t>
            </w:r>
            <w:r w:rsidRPr="00BE448F">
              <w:rPr>
                <w:b/>
              </w:rPr>
              <w:t>Deliverables</w:t>
            </w:r>
            <w:r>
              <w:t xml:space="preserve"> tab.</w:t>
            </w:r>
          </w:p>
          <w:p w14:paraId="41DC5F51" w14:textId="77777777" w:rsidR="00805086" w:rsidRDefault="00BE448F" w:rsidP="00B01F81">
            <w:pPr>
              <w:pStyle w:val="List1"/>
              <w:numPr>
                <w:ilvl w:val="0"/>
                <w:numId w:val="34"/>
              </w:numPr>
              <w:cnfStyle w:val="000000000000" w:firstRow="0" w:lastRow="0" w:firstColumn="0" w:lastColumn="0" w:oddVBand="0" w:evenVBand="0" w:oddHBand="0" w:evenHBand="0" w:firstRowFirstColumn="0" w:firstRowLastColumn="0" w:lastRowFirstColumn="0" w:lastRowLastColumn="0"/>
            </w:pPr>
            <w:r>
              <w:t xml:space="preserve">Click </w:t>
            </w:r>
            <w:r w:rsidRPr="00805086">
              <w:rPr>
                <w:b/>
              </w:rPr>
              <w:t>Complete</w:t>
            </w:r>
            <w:r>
              <w:t xml:space="preserve"> for the desired deliverable.</w:t>
            </w:r>
          </w:p>
          <w:p w14:paraId="3C3FD34C" w14:textId="77777777" w:rsidR="00805086" w:rsidRDefault="00BE448F" w:rsidP="00B01F81">
            <w:pPr>
              <w:pStyle w:val="List1"/>
              <w:numPr>
                <w:ilvl w:val="0"/>
                <w:numId w:val="34"/>
              </w:numPr>
              <w:cnfStyle w:val="000000000000" w:firstRow="0" w:lastRow="0" w:firstColumn="0" w:lastColumn="0" w:oddVBand="0" w:evenVBand="0" w:oddHBand="0" w:evenHBand="0" w:firstRowFirstColumn="0" w:firstRowLastColumn="0" w:lastRowFirstColumn="0" w:lastRowLastColumn="0"/>
            </w:pPr>
            <w:r>
              <w:t xml:space="preserve">On the Complete Deliverable page, click </w:t>
            </w:r>
            <w:r w:rsidRPr="00805086">
              <w:rPr>
                <w:b/>
              </w:rPr>
              <w:t>Add</w:t>
            </w:r>
            <w:r>
              <w:t>.</w:t>
            </w:r>
          </w:p>
          <w:p w14:paraId="733E12B6" w14:textId="77777777" w:rsidR="00805086" w:rsidRDefault="00BE448F" w:rsidP="00B01F81">
            <w:pPr>
              <w:pStyle w:val="List1"/>
              <w:numPr>
                <w:ilvl w:val="0"/>
                <w:numId w:val="34"/>
              </w:numPr>
              <w:cnfStyle w:val="000000000000" w:firstRow="0" w:lastRow="0" w:firstColumn="0" w:lastColumn="0" w:oddVBand="0" w:evenVBand="0" w:oddHBand="0" w:evenHBand="0" w:firstRowFirstColumn="0" w:firstRowLastColumn="0" w:lastRowFirstColumn="0" w:lastRowLastColumn="0"/>
            </w:pPr>
            <w:r>
              <w:t xml:space="preserve">Browse to and add the deliverable documents, then click </w:t>
            </w:r>
            <w:r w:rsidRPr="00805086">
              <w:rPr>
                <w:b/>
              </w:rPr>
              <w:t>OK</w:t>
            </w:r>
            <w:r>
              <w:t>.</w:t>
            </w:r>
          </w:p>
          <w:p w14:paraId="39278F6D" w14:textId="50D0BF0C" w:rsidR="00BE448F" w:rsidRDefault="00BE448F" w:rsidP="00B01F81">
            <w:pPr>
              <w:pStyle w:val="List1"/>
              <w:numPr>
                <w:ilvl w:val="0"/>
                <w:numId w:val="34"/>
              </w:numPr>
              <w:cnfStyle w:val="000000000000" w:firstRow="0" w:lastRow="0" w:firstColumn="0" w:lastColumn="0" w:oddVBand="0" w:evenVBand="0" w:oddHBand="0" w:evenHBand="0" w:firstRowFirstColumn="0" w:firstRowLastColumn="0" w:lastRowFirstColumn="0" w:lastRowLastColumn="0"/>
            </w:pPr>
            <w:r>
              <w:t xml:space="preserve">Fill out the rest of the Complete Deliverable page, and click </w:t>
            </w:r>
            <w:r w:rsidRPr="00805086">
              <w:rPr>
                <w:b/>
              </w:rPr>
              <w:t>OK</w:t>
            </w:r>
            <w:r>
              <w:t>.</w:t>
            </w:r>
          </w:p>
          <w:p w14:paraId="3DB62210" w14:textId="77777777" w:rsidR="00BE448F" w:rsidRDefault="00BE448F" w:rsidP="004563CF">
            <w:pPr>
              <w:pStyle w:val="List1"/>
              <w:numPr>
                <w:ilvl w:val="0"/>
                <w:numId w:val="0"/>
              </w:numPr>
              <w:cnfStyle w:val="000000000000" w:firstRow="0" w:lastRow="0" w:firstColumn="0" w:lastColumn="0" w:oddVBand="0" w:evenVBand="0" w:oddHBand="0" w:evenHBand="0" w:firstRowFirstColumn="0" w:firstRowLastColumn="0" w:lastRowFirstColumn="0" w:lastRowLastColumn="0"/>
            </w:pPr>
            <w:r>
              <w:t xml:space="preserve">On the </w:t>
            </w:r>
            <w:r w:rsidRPr="004567A5">
              <w:rPr>
                <w:b/>
              </w:rPr>
              <w:t>Deliverables</w:t>
            </w:r>
            <w:r>
              <w:t xml:space="preserve"> tab, the deliverable no longer </w:t>
            </w:r>
            <w:r w:rsidR="004563CF">
              <w:t xml:space="preserve">has </w:t>
            </w:r>
            <w:r>
              <w:t xml:space="preserve">a </w:t>
            </w:r>
            <w:r w:rsidRPr="007B3F92">
              <w:rPr>
                <w:b/>
              </w:rPr>
              <w:t>Complete</w:t>
            </w:r>
            <w:r>
              <w:t xml:space="preserve"> button, and the Status change</w:t>
            </w:r>
            <w:r w:rsidR="004563CF">
              <w:t>d</w:t>
            </w:r>
            <w:r>
              <w:t xml:space="preserve"> to “Complete</w:t>
            </w:r>
            <w:r w:rsidR="008C3C76">
              <w:t>d</w:t>
            </w:r>
            <w:r w:rsidR="004563CF">
              <w:t>.”</w:t>
            </w:r>
          </w:p>
        </w:tc>
      </w:tr>
    </w:tbl>
    <w:p w14:paraId="7B72355B" w14:textId="2E7231E9" w:rsidR="006137BF" w:rsidRDefault="006137BF" w:rsidP="00DD687A">
      <w:pPr>
        <w:pStyle w:val="TableDivider"/>
      </w:pPr>
    </w:p>
    <w:p w14:paraId="77D4CB55" w14:textId="77777777" w:rsidR="00C30C2A" w:rsidRDefault="00C30C2A">
      <w:r>
        <w:br w:type="page"/>
      </w:r>
    </w:p>
    <w:tbl>
      <w:tblPr>
        <w:tblStyle w:val="MediumList2-Accent1"/>
        <w:tblW w:w="11187" w:type="dxa"/>
        <w:tblInd w:w="135" w:type="dxa"/>
        <w:tblBorders>
          <w:top w:val="single" w:sz="36" w:space="0" w:color="4F81BD" w:themeColor="accent1"/>
          <w:left w:val="single" w:sz="36" w:space="0" w:color="4F81BD" w:themeColor="accent1"/>
          <w:bottom w:val="single" w:sz="36" w:space="0" w:color="4F81BD" w:themeColor="accent1"/>
          <w:right w:val="single" w:sz="36" w:space="0" w:color="4F81BD" w:themeColor="accent1"/>
          <w:insideV w:val="single" w:sz="8" w:space="0" w:color="DBE5F1"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630"/>
      </w:tblGrid>
      <w:tr w:rsidR="00C30C2A" w:rsidRPr="00C30C2A" w14:paraId="035B23C7" w14:textId="77777777" w:rsidTr="00C30C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shd w:val="clear" w:color="auto" w:fill="4F81BD" w:themeFill="accent1"/>
          </w:tcPr>
          <w:p w14:paraId="7CBD405D" w14:textId="738B939C" w:rsidR="00C30C2A" w:rsidRPr="00C30C2A" w:rsidRDefault="00C30C2A" w:rsidP="00C30C2A">
            <w:pPr>
              <w:pStyle w:val="Heading1"/>
              <w:outlineLvl w:val="0"/>
            </w:pPr>
            <w:bookmarkStart w:id="63" w:name="_Create_an_Award_1"/>
            <w:bookmarkStart w:id="64" w:name="_Ref405380044"/>
            <w:bookmarkStart w:id="65" w:name="_Toc467261557"/>
            <w:bookmarkEnd w:id="63"/>
            <w:r w:rsidRPr="00C30C2A">
              <w:t>Create an Award Modification</w:t>
            </w:r>
            <w:bookmarkEnd w:id="64"/>
            <w:bookmarkEnd w:id="65"/>
          </w:p>
        </w:tc>
      </w:tr>
      <w:tr w:rsidR="00C30C2A" w14:paraId="52C89757" w14:textId="77777777" w:rsidTr="005E006E">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5A7843A9" w14:textId="77777777" w:rsidR="00C30C2A" w:rsidRDefault="00C30C2A" w:rsidP="005E006E">
            <w:pPr>
              <w:pStyle w:val="List1"/>
              <w:numPr>
                <w:ilvl w:val="0"/>
                <w:numId w:val="0"/>
              </w:numPr>
            </w:pPr>
            <w:r>
              <w:t xml:space="preserve">You may need to modify an existing award for various reasons, for example, to make changes requested by the sponsor or your institution, to update awarded amounts, or to request an extension. </w:t>
            </w:r>
          </w:p>
        </w:tc>
      </w:tr>
      <w:tr w:rsidR="00C30C2A" w:rsidRPr="0095295C" w14:paraId="31DE947B" w14:textId="77777777" w:rsidTr="005E0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7462C27D" w14:textId="77777777" w:rsidR="00C30C2A" w:rsidRPr="00C347A5" w:rsidRDefault="00C30C2A" w:rsidP="005E006E">
            <w:pPr>
              <w:spacing w:after="200" w:line="276" w:lineRule="auto"/>
              <w:rPr>
                <w:color w:val="E36C0A" w:themeColor="accent6" w:themeShade="BF"/>
              </w:rPr>
            </w:pPr>
            <w:r w:rsidRPr="00C347A5">
              <w:rPr>
                <w:rFonts w:eastAsia="Calibri"/>
                <w:noProof/>
                <w:color w:val="E36C0A" w:themeColor="accent6" w:themeShade="BF"/>
              </w:rPr>
              <mc:AlternateContent>
                <mc:Choice Requires="wpc">
                  <w:drawing>
                    <wp:inline distT="0" distB="0" distL="0" distR="0" wp14:anchorId="7089A2FF" wp14:editId="00197D3E">
                      <wp:extent cx="4700573" cy="7999730"/>
                      <wp:effectExtent l="19050" t="0" r="119380" b="20320"/>
                      <wp:docPr id="727" name="Canvas 7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9" name="Picture 319"/>
                                <pic:cNvPicPr>
                                  <a:picLocks noChangeAspect="1"/>
                                </pic:cNvPicPr>
                              </pic:nvPicPr>
                              <pic:blipFill>
                                <a:blip r:embed="rId180"/>
                                <a:stretch>
                                  <a:fillRect/>
                                </a:stretch>
                              </pic:blipFill>
                              <pic:spPr>
                                <a:xfrm>
                                  <a:off x="2216861" y="6923305"/>
                                  <a:ext cx="2120052" cy="851861"/>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316" name="Picture 316"/>
                                <pic:cNvPicPr>
                                  <a:picLocks noChangeAspect="1"/>
                                </pic:cNvPicPr>
                              </pic:nvPicPr>
                              <pic:blipFill>
                                <a:blip r:embed="rId181"/>
                                <a:stretch>
                                  <a:fillRect/>
                                </a:stretch>
                              </pic:blipFill>
                              <pic:spPr>
                                <a:xfrm>
                                  <a:off x="1208584" y="3269376"/>
                                  <a:ext cx="3243410" cy="3292977"/>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49" name="Picture 49"/>
                                <pic:cNvPicPr>
                                  <a:picLocks noChangeAspect="1"/>
                                </pic:cNvPicPr>
                              </pic:nvPicPr>
                              <pic:blipFill>
                                <a:blip r:embed="rId182"/>
                                <a:stretch>
                                  <a:fillRect/>
                                </a:stretch>
                              </pic:blipFill>
                              <pic:spPr>
                                <a:xfrm>
                                  <a:off x="160045" y="2128543"/>
                                  <a:ext cx="1753172" cy="1311342"/>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38" name="Picture 38"/>
                                <pic:cNvPicPr>
                                  <a:picLocks noChangeAspect="1"/>
                                </pic:cNvPicPr>
                              </pic:nvPicPr>
                              <pic:blipFill>
                                <a:blip r:embed="rId183"/>
                                <a:stretch>
                                  <a:fillRect/>
                                </a:stretch>
                              </pic:blipFill>
                              <pic:spPr>
                                <a:xfrm>
                                  <a:off x="64939" y="801168"/>
                                  <a:ext cx="4599220" cy="1124089"/>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573" name="Group 573"/>
                              <wpg:cNvGrpSpPr/>
                              <wpg:grpSpPr>
                                <a:xfrm flipH="1">
                                  <a:off x="96362" y="3005838"/>
                                  <a:ext cx="243840" cy="285115"/>
                                  <a:chOff x="1" y="1"/>
                                  <a:chExt cx="251945" cy="286249"/>
                                </a:xfrm>
                                <a:effectLst>
                                  <a:outerShdw blurRad="50800" dist="38100" dir="2700000" algn="tl" rotWithShape="0">
                                    <a:prstClr val="black">
                                      <a:alpha val="40000"/>
                                    </a:prstClr>
                                  </a:outerShdw>
                                </a:effectLst>
                              </wpg:grpSpPr>
                              <wps:wsp>
                                <wps:cNvPr id="575" name="Isosceles Triangle 575"/>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86EBCFC"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4" name="Text Box 3"/>
                                <wps:cNvSpPr txBox="1"/>
                                <wps:spPr>
                                  <a:xfrm>
                                    <a:off x="72428" y="8265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4EA49" w14:textId="77777777" w:rsidR="00CC308A" w:rsidRPr="000C776F" w:rsidRDefault="00CC308A" w:rsidP="0013183C">
                                      <w:pPr>
                                        <w:pStyle w:val="TriangleNumbers"/>
                                      </w:pPr>
                                      <w:r w:rsidRPr="000C776F">
                                        <w:t>3</w:t>
                                      </w:r>
                                    </w:p>
                                    <w:p w14:paraId="63ACCB15"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750" name="Rectangle 750"/>
                              <wps:cNvSpPr/>
                              <wps:spPr>
                                <a:xfrm>
                                  <a:off x="1208502" y="6226628"/>
                                  <a:ext cx="3189058" cy="315371"/>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7D94A"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olor w:val="FFFFFF" w:themeColor="background1"/>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06" name="Group 706"/>
                              <wpg:cNvGrpSpPr/>
                              <wpg:grpSpPr>
                                <a:xfrm>
                                  <a:off x="2969485" y="5010454"/>
                                  <a:ext cx="259080" cy="285750"/>
                                  <a:chOff x="1701800" y="9525"/>
                                  <a:chExt cx="259650" cy="286249"/>
                                </a:xfrm>
                                <a:effectLst>
                                  <a:outerShdw blurRad="50800" dist="38100" dir="2700000" algn="tl" rotWithShape="0">
                                    <a:prstClr val="black">
                                      <a:alpha val="40000"/>
                                    </a:prstClr>
                                  </a:outerShdw>
                                </a:effectLst>
                              </wpg:grpSpPr>
                              <wps:wsp>
                                <wps:cNvPr id="716" name="Isosceles Triangle 716"/>
                                <wps:cNvSpPr/>
                                <wps:spPr>
                                  <a:xfrm rot="16200000">
                                    <a:off x="1684648" y="2667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EA2AF0A" w14:textId="77777777" w:rsidR="00CC308A" w:rsidRPr="000C776F" w:rsidRDefault="00CC308A" w:rsidP="00C30C2A">
                                      <w:pPr>
                                        <w:pStyle w:val="NormalWeb"/>
                                        <w:spacing w:before="120" w:beforeAutospacing="0" w:after="120" w:afterAutospacing="0"/>
                                        <w:rPr>
                                          <w:rFonts w:asciiTheme="minorHAnsi" w:hAnsiTheme="minorHAnsi" w:cs="Arial"/>
                                          <w:color w:val="FFFFFF" w:themeColor="background1"/>
                                          <w:sz w:val="18"/>
                                          <w:szCs w:val="18"/>
                                        </w:rPr>
                                      </w:pPr>
                                      <w:r w:rsidRPr="000C776F">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 name="Text Box 3"/>
                                <wps:cNvSpPr txBox="1"/>
                                <wps:spPr>
                                  <a:xfrm>
                                    <a:off x="1790301" y="7993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1E487" w14:textId="77777777" w:rsidR="00CC308A" w:rsidRPr="000C776F" w:rsidRDefault="00CC308A" w:rsidP="00C30C2A">
                                      <w:pPr>
                                        <w:pStyle w:val="NormalWeb"/>
                                        <w:spacing w:before="0" w:beforeAutospacing="0" w:after="0" w:afterAutospacing="0"/>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5</w:t>
                                      </w:r>
                                    </w:p>
                                    <w:p w14:paraId="7948FD56" w14:textId="77777777" w:rsidR="00CC308A" w:rsidRPr="000C776F" w:rsidRDefault="00CC308A" w:rsidP="00C30C2A">
                                      <w:pPr>
                                        <w:pStyle w:val="NormalWeb"/>
                                        <w:spacing w:before="120" w:beforeAutospacing="0" w:after="120" w:afterAutospacing="0"/>
                                        <w:rPr>
                                          <w:rFonts w:asciiTheme="minorHAnsi" w:hAnsiTheme="minorHAnsi" w:cs="Arial"/>
                                          <w:color w:val="FFFFFF" w:themeColor="background1"/>
                                          <w:sz w:val="18"/>
                                          <w:szCs w:val="18"/>
                                        </w:rPr>
                                      </w:pPr>
                                      <w:r w:rsidRPr="000C776F">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83" name="Group 783"/>
                              <wpg:cNvGrpSpPr/>
                              <wpg:grpSpPr>
                                <a:xfrm>
                                  <a:off x="2834192" y="4001839"/>
                                  <a:ext cx="259080" cy="285750"/>
                                  <a:chOff x="0" y="0"/>
                                  <a:chExt cx="259650" cy="286249"/>
                                </a:xfrm>
                                <a:effectLst>
                                  <a:outerShdw blurRad="50800" dist="38100" dir="2700000" algn="tl" rotWithShape="0">
                                    <a:prstClr val="black">
                                      <a:alpha val="40000"/>
                                    </a:prstClr>
                                  </a:outerShdw>
                                </a:effectLst>
                              </wpg:grpSpPr>
                              <wps:wsp>
                                <wps:cNvPr id="785" name="Isosceles Triangle 785"/>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6FF1711"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6" name="Text Box 3"/>
                                <wps:cNvSpPr txBox="1"/>
                                <wps:spPr>
                                  <a:xfrm>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492DC" w14:textId="77777777" w:rsidR="00CC308A" w:rsidRPr="000C776F" w:rsidRDefault="00CC308A" w:rsidP="00C30C2A">
                                      <w:pPr>
                                        <w:pStyle w:val="NormalWeb"/>
                                        <w:spacing w:before="0" w:beforeAutospacing="0" w:after="0" w:afterAutospacing="0"/>
                                        <w:jc w:val="center"/>
                                        <w:rPr>
                                          <w:rFonts w:asciiTheme="minorHAnsi" w:hAnsiTheme="minorHAnsi"/>
                                          <w:color w:val="FFFFFF" w:themeColor="background1"/>
                                        </w:rPr>
                                      </w:pPr>
                                      <w:r>
                                        <w:rPr>
                                          <w:rFonts w:asciiTheme="minorHAnsi" w:eastAsia="Times New Roman" w:hAnsiTheme="minorHAnsi" w:cs="Arial"/>
                                          <w:b/>
                                          <w:bCs/>
                                          <w:color w:val="FFFFFF" w:themeColor="background1"/>
                                          <w:sz w:val="18"/>
                                          <w:szCs w:val="18"/>
                                        </w:rPr>
                                        <w:t>4</w:t>
                                      </w:r>
                                    </w:p>
                                    <w:p w14:paraId="3D22D7CA"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601" name="Picture 601"/>
                                <pic:cNvPicPr/>
                              </pic:nvPicPr>
                              <pic:blipFill>
                                <a:blip r:embed="rId97"/>
                                <a:stretch>
                                  <a:fillRect/>
                                </a:stretch>
                              </pic:blipFill>
                              <pic:spPr>
                                <a:xfrm>
                                  <a:off x="38305" y="113966"/>
                                  <a:ext cx="4662805" cy="560070"/>
                                </a:xfrm>
                                <a:prstGeom prst="rect">
                                  <a:avLst/>
                                </a:prstGeom>
                                <a:ln>
                                  <a:solidFill>
                                    <a:schemeClr val="bg1">
                                      <a:lumMod val="75000"/>
                                    </a:schemeClr>
                                  </a:solidFill>
                                </a:ln>
                                <a:effectLst>
                                  <a:outerShdw blurRad="50800" dist="38100" dir="2700000" algn="tl" rotWithShape="0">
                                    <a:prstClr val="black">
                                      <a:alpha val="40000"/>
                                    </a:prstClr>
                                  </a:outerShdw>
                                </a:effectLst>
                              </pic:spPr>
                            </pic:pic>
                            <wps:wsp>
                              <wps:cNvPr id="606" name="Rectangle 606"/>
                              <wps:cNvSpPr/>
                              <wps:spPr>
                                <a:xfrm>
                                  <a:off x="1476692" y="1105836"/>
                                  <a:ext cx="1048793" cy="201168"/>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D46AB" w14:textId="77777777" w:rsidR="00CC308A" w:rsidRDefault="00CC308A" w:rsidP="00C30C2A">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7" name="Oval 607"/>
                              <wps:cNvSpPr/>
                              <wps:spPr>
                                <a:xfrm>
                                  <a:off x="4208534" y="1723056"/>
                                  <a:ext cx="455325" cy="167005"/>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C6D94" w14:textId="77777777" w:rsidR="00CC308A" w:rsidRDefault="00CC308A" w:rsidP="00C30C2A">
                                    <w:pPr>
                                      <w:pStyle w:val="NormalWeb"/>
                                      <w:spacing w:before="0" w:beforeAutospacing="0" w:after="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608" name="Group 608"/>
                              <wpg:cNvGrpSpPr/>
                              <wpg:grpSpPr>
                                <a:xfrm rot="5400000">
                                  <a:off x="1065339" y="1659836"/>
                                  <a:ext cx="283210" cy="247650"/>
                                  <a:chOff x="745490" y="1406525"/>
                                  <a:chExt cx="284480" cy="250237"/>
                                </a:xfrm>
                              </wpg:grpSpPr>
                              <wps:wsp>
                                <wps:cNvPr id="612" name="Isosceles Triangle 612"/>
                                <wps:cNvSpPr/>
                                <wps:spPr>
                                  <a:xfrm>
                                    <a:off x="745490" y="1406525"/>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BA2A70B" w14:textId="77777777" w:rsidR="00CC308A" w:rsidRDefault="00CC308A" w:rsidP="00C30C2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 name="Text Box 4"/>
                                <wps:cNvSpPr txBox="1"/>
                                <wps:spPr>
                                  <a:xfrm rot="16200000">
                                    <a:off x="802408" y="1466160"/>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A7AB8" w14:textId="77777777" w:rsidR="00CC308A" w:rsidRDefault="00CC308A" w:rsidP="0013183C">
                                      <w:pPr>
                                        <w:pStyle w:val="TriangleNumbers"/>
                                        <w:rPr>
                                          <w:sz w:val="24"/>
                                          <w:szCs w:val="24"/>
                                        </w:rPr>
                                      </w:pPr>
                                      <w: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09" name="Group 609"/>
                              <wpg:cNvGrpSpPr/>
                              <wpg:grpSpPr>
                                <a:xfrm rot="16200000">
                                  <a:off x="2961529" y="182864"/>
                                  <a:ext cx="250190" cy="283845"/>
                                  <a:chOff x="2923222" y="68898"/>
                                  <a:chExt cx="251945" cy="286249"/>
                                </a:xfrm>
                                <a:effectLst>
                                  <a:outerShdw blurRad="50800" dist="38100" dir="2700000" algn="tl" rotWithShape="0">
                                    <a:prstClr val="black">
                                      <a:alpha val="40000"/>
                                    </a:prstClr>
                                  </a:outerShdw>
                                </a:effectLst>
                              </wpg:grpSpPr>
                              <wps:wsp>
                                <wps:cNvPr id="610" name="Isosceles Triangle 610"/>
                                <wps:cNvSpPr/>
                                <wps:spPr>
                                  <a:xfrm rot="16200000">
                                    <a:off x="2906070" y="86050"/>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B064688" w14:textId="77777777" w:rsidR="00CC308A" w:rsidRDefault="00CC308A" w:rsidP="00C30C2A">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Text Box 3"/>
                                <wps:cNvSpPr txBox="1"/>
                                <wps:spPr>
                                  <a:xfrm rot="5400000">
                                    <a:off x="3000021" y="130701"/>
                                    <a:ext cx="171071" cy="16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C2233" w14:textId="77777777" w:rsidR="00CC308A" w:rsidRDefault="00CC308A" w:rsidP="00C30C2A">
                                      <w:pPr>
                                        <w:pStyle w:val="TriangleNumbers"/>
                                        <w:rPr>
                                          <w:sz w:val="24"/>
                                          <w:szCs w:val="24"/>
                                        </w:rPr>
                                      </w:pPr>
                                      <w:r>
                                        <w:t>1</w:t>
                                      </w:r>
                                    </w:p>
                                    <w:p w14:paraId="1838D30D" w14:textId="77777777" w:rsidR="00CC308A" w:rsidRDefault="00CC308A" w:rsidP="00C30C2A">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38" name="Group 738"/>
                              <wpg:cNvGrpSpPr/>
                              <wpg:grpSpPr>
                                <a:xfrm flipH="1">
                                  <a:off x="3537727" y="3195036"/>
                                  <a:ext cx="243205" cy="285115"/>
                                  <a:chOff x="0" y="0"/>
                                  <a:chExt cx="251945" cy="286249"/>
                                </a:xfrm>
                                <a:effectLst>
                                  <a:outerShdw blurRad="50800" dist="38100" dir="2700000" algn="tl" rotWithShape="0">
                                    <a:prstClr val="black">
                                      <a:alpha val="40000"/>
                                    </a:prstClr>
                                  </a:outerShdw>
                                </a:effectLst>
                              </wpg:grpSpPr>
                              <wps:wsp>
                                <wps:cNvPr id="749" name="Isosceles Triangle 749"/>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65F812B" w14:textId="77777777" w:rsidR="00CC308A" w:rsidRDefault="00CC308A" w:rsidP="0061003F">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2" name="Text Box 3"/>
                                <wps:cNvSpPr txBox="1"/>
                                <wps:spPr>
                                  <a:xfrm>
                                    <a:off x="72424" y="60793"/>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DDF42" w14:textId="59DE293E" w:rsidR="00CC308A" w:rsidRPr="0061003F" w:rsidRDefault="00CC308A" w:rsidP="0061003F">
                                      <w:pPr>
                                        <w:pStyle w:val="TriangleNumbers"/>
                                      </w:pPr>
                                      <w:r>
                                        <w:t>6</w:t>
                                      </w:r>
                                    </w:p>
                                    <w:p w14:paraId="717A9E59" w14:textId="77777777" w:rsidR="00CC308A" w:rsidRPr="0061003F" w:rsidRDefault="00CC308A" w:rsidP="0061003F">
                                      <w:pPr>
                                        <w:pStyle w:val="TriangleNumbers"/>
                                      </w:pPr>
                                      <w:r w:rsidRPr="0061003F">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317" name="Picture 317"/>
                                <pic:cNvPicPr>
                                  <a:picLocks noChangeAspect="1"/>
                                </pic:cNvPicPr>
                              </pic:nvPicPr>
                              <pic:blipFill>
                                <a:blip r:embed="rId184"/>
                                <a:stretch>
                                  <a:fillRect/>
                                </a:stretch>
                              </pic:blipFill>
                              <pic:spPr>
                                <a:xfrm>
                                  <a:off x="340225" y="6771676"/>
                                  <a:ext cx="1456455" cy="1130081"/>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755" name="Group 755"/>
                              <wpg:cNvGrpSpPr/>
                              <wpg:grpSpPr>
                                <a:xfrm>
                                  <a:off x="1049446" y="7616007"/>
                                  <a:ext cx="258445" cy="285750"/>
                                  <a:chOff x="0" y="0"/>
                                  <a:chExt cx="259650" cy="286249"/>
                                </a:xfrm>
                                <a:effectLst>
                                  <a:outerShdw blurRad="50800" dist="38100" dir="2700000" algn="tl" rotWithShape="0">
                                    <a:prstClr val="black">
                                      <a:alpha val="40000"/>
                                    </a:prstClr>
                                  </a:outerShdw>
                                </a:effectLst>
                              </wpg:grpSpPr>
                              <wps:wsp>
                                <wps:cNvPr id="756" name="Isosceles Triangle 756"/>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E89E1C3" w14:textId="77777777" w:rsidR="00CC308A" w:rsidRDefault="00CC308A" w:rsidP="00BF6873">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4" name="Text Box 3"/>
                                <wps:cNvSpPr txBox="1"/>
                                <wps:spPr>
                                  <a:xfrm>
                                    <a:off x="88501" y="7040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36065" w14:textId="0C7F7A94" w:rsidR="00CC308A" w:rsidRDefault="00CC308A" w:rsidP="00BF6873">
                                      <w:pPr>
                                        <w:pStyle w:val="TriangleNumbers"/>
                                        <w:rPr>
                                          <w:sz w:val="24"/>
                                          <w:szCs w:val="24"/>
                                        </w:rPr>
                                      </w:pPr>
                                      <w:r>
                                        <w:t>7</w:t>
                                      </w:r>
                                    </w:p>
                                    <w:p w14:paraId="71B5BE1B" w14:textId="77777777" w:rsidR="00CC308A" w:rsidRDefault="00CC308A" w:rsidP="00BF6873">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65" name="Group 765"/>
                              <wpg:cNvGrpSpPr/>
                              <wpg:grpSpPr>
                                <a:xfrm flipH="1">
                                  <a:off x="3389599" y="7490053"/>
                                  <a:ext cx="242570" cy="285115"/>
                                  <a:chOff x="1" y="1"/>
                                  <a:chExt cx="251945" cy="286249"/>
                                </a:xfrm>
                                <a:effectLst>
                                  <a:outerShdw blurRad="50800" dist="38100" dir="2700000" algn="tl" rotWithShape="0">
                                    <a:prstClr val="black">
                                      <a:alpha val="40000"/>
                                    </a:prstClr>
                                  </a:outerShdw>
                                </a:effectLst>
                              </wpg:grpSpPr>
                              <wps:wsp>
                                <wps:cNvPr id="766" name="Isosceles Triangle 766"/>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37594CE9" w14:textId="77777777" w:rsidR="00CC308A" w:rsidRDefault="00CC308A" w:rsidP="00BF6873">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7" name="Text Box 3"/>
                                <wps:cNvSpPr txBox="1"/>
                                <wps:spPr>
                                  <a:xfrm>
                                    <a:off x="72425" y="60793"/>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61DD1" w14:textId="709DD33F" w:rsidR="00CC308A" w:rsidRDefault="00CC308A" w:rsidP="00BF6873">
                                      <w:pPr>
                                        <w:pStyle w:val="TriangleNumbers"/>
                                        <w:rPr>
                                          <w:sz w:val="24"/>
                                          <w:szCs w:val="24"/>
                                        </w:rPr>
                                      </w:pPr>
                                      <w:r>
                                        <w:t>8</w:t>
                                      </w:r>
                                    </w:p>
                                    <w:p w14:paraId="6562949E" w14:textId="77777777" w:rsidR="00CC308A" w:rsidRDefault="00CC308A" w:rsidP="00BF6873">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089A2FF" id="Canvas 727" o:spid="_x0000_s1565" editas="canvas" style="width:370.1pt;height:629.9pt;mso-position-horizontal-relative:char;mso-position-vertical-relative:line" coordsize="47002,79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">
                      <v:shape id="_x0000_s1566" type="#_x0000_t75" style="position:absolute;width:47002;height:79997;visibility:visible;mso-wrap-style:square">
                        <v:fill o:detectmouseclick="t"/>
                        <v:path o:connecttype="none"/>
                      </v:shape>
                      <v:shape id="Picture 319" o:spid="_x0000_s1567" type="#_x0000_t75" style="position:absolute;left:22168;top:69233;width:21201;height:8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MPzEAAAA3AAAAA8AAABkcnMvZG93bnJldi54bWxEj82KAjEQhO/CvkNowduaqCDuaBTXH1y8&#10;iK7em0k7MzjpDJOoo0+/ERY8FtX1Vddk1thS3Kj2hWMNva4CQZw6U3Cm4fi7/hyB8AHZYOmYNDzI&#10;w2z60ZpgYtyd93Q7hExECPsENeQhVImUPs3Jou+6ijh6Z1dbDFHWmTQ13iPclrKv1FBaLDg25FjR&#10;Iqf0crja+MZK7Raj0/L7mdntabkpBo16staddjMfgwjUhPfxf/rHaBj0vuA1JhJ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0MPzEAAAA3AAAAA8AAAAAAAAAAAAAAAAA&#10;nwIAAGRycy9kb3ducmV2LnhtbFBLBQYAAAAABAAEAPcAAACQAwAAAAA=&#10;" stroked="t" strokecolor="#bfbfbf [2412]">
                        <v:imagedata r:id="rId185" o:title=""/>
                        <v:shadow on="t" color="black" opacity="26214f" origin="-.5,-.5" offset=".74836mm,.74836mm"/>
                        <v:path arrowok="t"/>
                      </v:shape>
                      <v:shape id="Picture 316" o:spid="_x0000_s1568" type="#_x0000_t75" style="position:absolute;left:12085;top:32693;width:32434;height:32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OZLHAAAA3AAAAA8AAABkcnMvZG93bnJldi54bWxEj0FrwkAUhO+C/2F5Qm+6SQtWUjdBpQVB&#10;eqgWqrdH9jUJZt+m2TWm+fXdguBxmJlvmGXWm1p01LrKsoJ4FoEgzq2uuFDweXibLkA4j6yxtkwK&#10;fslBlo5HS0y0vfIHdXtfiABhl6CC0vsmkdLlJRl0M9sQB+/btgZ9kG0hdYvXADe1fIyiuTRYcVgo&#10;saFNSfl5fzEKTsOle/2Kd/p5Mbx38ljUP+shVuph0q9eQHjq/T18a2+1gqd4Dv9nwh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cOZLHAAAA3AAAAA8AAAAAAAAAAAAA&#10;AAAAnwIAAGRycy9kb3ducmV2LnhtbFBLBQYAAAAABAAEAPcAAACTAwAAAAA=&#10;" stroked="t" strokecolor="#bfbfbf [2412]">
                        <v:imagedata r:id="rId186" o:title=""/>
                        <v:shadow on="t" color="black" opacity="26214f" origin="-.5,-.5" offset=".74836mm,.74836mm"/>
                        <v:path arrowok="t"/>
                      </v:shape>
                      <v:shape id="Picture 49" o:spid="_x0000_s1569" type="#_x0000_t75" style="position:absolute;left:1600;top:21285;width:17532;height:1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eFzDAAAA2wAAAA8AAABkcnMvZG93bnJldi54bWxEj0FrwkAUhO9C/8PyCr2ZjaWIja4iQovF&#10;i8bi+Zl9JsHs27C7TdJ/7wqCx2FmvmEWq8E0oiPna8sKJkkKgriwuuZSwe/xazwD4QOyxsYyKfgn&#10;D6vly2iBmbY9H6jLQykihH2GCqoQ2kxKX1Rk0Ce2JY7exTqDIUpXSu2wj3DTyPc0nUqDNceFClva&#10;VFRc8z+joNzmP3vS9ebsdqfumn7353y2VurtdVjPQQQawjP8aG+1go9PuH+JP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d4XMMAAADbAAAADwAAAAAAAAAAAAAAAACf&#10;AgAAZHJzL2Rvd25yZXYueG1sUEsFBgAAAAAEAAQA9wAAAI8DAAAAAA==&#10;" stroked="t" strokecolor="#bfbfbf [2412]">
                        <v:imagedata r:id="rId187" o:title=""/>
                        <v:shadow on="t" color="black" opacity="26214f" origin="-.5,-.5" offset=".74836mm,.74836mm"/>
                        <v:path arrowok="t"/>
                      </v:shape>
                      <v:shape id="Picture 38" o:spid="_x0000_s1570" type="#_x0000_t75" style="position:absolute;left:649;top:8011;width:45992;height:1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kOi/AAAA2wAAAA8AAABkcnMvZG93bnJldi54bWxET8uKwjAU3Qv+Q7iCO019UKQaRQRRHBCs&#10;M64vzZ22THNTkmg7fz9ZDLg8nPdm15tGvMj52rKC2TQBQVxYXXOp4PN+nKxA+ICssbFMCn7Jw247&#10;HGww07bjG73yUIoYwj5DBVUIbSalLyoy6Ke2JY7ct3UGQ4SulNphF8NNI+dJkkqDNceGCls6VFT8&#10;5E+joLx5uUzd8iM9u6/OPq7hdDFaqfGo369BBOrDW/zvPmsFizg2fok/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TJDovwAAANsAAAAPAAAAAAAAAAAAAAAAAJ8CAABk&#10;cnMvZG93bnJldi54bWxQSwUGAAAAAAQABAD3AAAAiwMAAAAA&#10;" stroked="t" strokecolor="#bfbfbf [2412]">
                        <v:imagedata r:id="rId188" o:title=""/>
                        <v:shadow on="t" color="black" opacity="26214f" origin="-.5,-.5" offset=".74836mm,.74836mm"/>
                        <v:path arrowok="t"/>
                      </v:shape>
                      <v:group id="Group 573" o:spid="_x0000_s1571" style="position:absolute;left:963;top:30058;width:2439;height:2851;flip:x" coordorigin="1,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kpd8QAAADcAAAADwAAAGRycy9kb3ducmV2LnhtbESPQWvCQBSE7wX/w/IK&#10;3nRTTW1JsxEpVER6MVbx+Mi+Jkuzb0N21fTfdwWhx2FmvmHy5WBbcaHeG8cKnqYJCOLKacO1gq/9&#10;x+QVhA/IGlvHpOCXPCyL0UOOmXZX3tGlDLWIEPYZKmhC6DIpfdWQRT91HXH0vl1vMUTZ11L3eI1w&#10;28pZkiykRcNxocGO3huqfsqzVXBYmZTS42n7mVREGy1P69KkSo0fh9UbiEBD+A/f2xut4PllDr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kpd8QAAADcAAAA&#10;DwAAAAAAAAAAAAAAAACqAgAAZHJzL2Rvd25yZXYueG1sUEsFBgAAAAAEAAQA+gAAAJsDAAAAAA==&#10;">
                        <v:shape id="Isosceles Triangle 575" o:spid="_x0000_s1572" type="#_x0000_t5" style="position:absolute;left:-17151;top:17153;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hFMQA&#10;AADcAAAADwAAAGRycy9kb3ducmV2LnhtbESPT4vCMBDF7wt+hzDC3tbU+pdqFFkQVvCiK4K3sRnb&#10;YjMpSVbrtzeCsMfHm/d78+bL1tTiRs5XlhX0ewkI4tzqigsFh9/11xSED8gaa8uk4EEelovOxxwz&#10;be+8o9s+FCJC2GeooAyhyaT0eUkGfc82xNG7WGcwROkKqR3eI9zUMk2SsTRYcWwosaHvkvLr/s/E&#10;Nw5mdzxtvZkmw/OgTo8bN0k3Sn1229UMRKA2/B+/0z9awWgygteYS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4RT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486EBCFC"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v:textbox>
                        </v:shape>
                        <v:shape id="Text Box 3" o:spid="_x0000_s1573" type="#_x0000_t202" style="position:absolute;left:72428;top:82652;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J0MYA&#10;AADcAAAADwAAAGRycy9kb3ducmV2LnhtbESPX0sDMRDE3wt+h7CCb23SIipn0yJWoQ+tf6qCvq2X&#10;9e7wsjmS7fX67Y0g+DjMzG+Y+XLwreoppiawhenEgCIug2u4svD6cj++ApUE2WEbmCwcKcFycTKa&#10;Y+HCgZ+p30mlMoRTgRZqka7QOpU1eUyT0BFn7ytEj5JlrLSLeMhw3+qZMRfaY8N5ocaObmsqv3d7&#10;b6F9T3HzaeSjX1VbeXrU+7e76YO1Z6fDzTUooUH+w3/ttbNwac7h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EJ0MYAAADcAAAADwAAAAAAAAAAAAAAAACYAgAAZHJz&#10;L2Rvd25yZXYueG1sUEsFBgAAAAAEAAQA9QAAAIsDAAAAAA==&#10;" filled="f" stroked="f" strokeweight=".5pt">
                          <v:textbox inset="0,0,0,0">
                            <w:txbxContent>
                              <w:p w14:paraId="5B54EA49" w14:textId="77777777" w:rsidR="00CC308A" w:rsidRPr="000C776F" w:rsidRDefault="00CC308A" w:rsidP="0013183C">
                                <w:pPr>
                                  <w:pStyle w:val="TriangleNumbers"/>
                                </w:pPr>
                                <w:r w:rsidRPr="000C776F">
                                  <w:t>3</w:t>
                                </w:r>
                              </w:p>
                              <w:p w14:paraId="63ACCB15"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v:textbox>
                        </v:shape>
                      </v:group>
                      <v:rect id="Rectangle 750" o:spid="_x0000_s1574" style="position:absolute;left:12085;top:62266;width:31890;height:3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l88IA&#10;AADcAAAADwAAAGRycy9kb3ducmV2LnhtbERPy4rCMBTdC/5DuMLsNJ2CDzpGmRkZVNz4GFxfm2tb&#10;bG5qE7X69WYhuDyc93jamFJcqXaFZQWfvQgEcWp1wZmC/91fdwTCeWSNpWVScCcH00m7NcZE2xtv&#10;6Lr1mQgh7BJUkHtfJVK6NCeDrmcr4sAdbW3QB1hnUtd4C+GmlHEUDaTBgkNDjhX95pSethejYD2P&#10;TstDf78q4n1mq8Vs8zjHP0p9dJrvLxCeGv8Wv9wLrWDYD/PDmX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uXzwgAAANwAAAAPAAAAAAAAAAAAAAAAAJgCAABkcnMvZG93&#10;bnJldi54bWxQSwUGAAAAAAQABAD1AAAAhwMAAAAA&#10;" filled="f" strokecolor="#f79646" strokeweight="3pt">
                        <v:textbox>
                          <w:txbxContent>
                            <w:p w14:paraId="76F7D94A"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olor w:val="FFFFFF" w:themeColor="background1"/>
                                  <w:sz w:val="22"/>
                                  <w:szCs w:val="22"/>
                                </w:rPr>
                                <w:t> </w:t>
                              </w:r>
                            </w:p>
                          </w:txbxContent>
                        </v:textbox>
                      </v:rect>
                      <v:group id="Group 706" o:spid="_x0000_s1575" style="position:absolute;left:29694;top:50104;width:2591;height:2858" coordorigin="17018,95" coordsize="259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Isosceles Triangle 716" o:spid="_x0000_s1576" type="#_x0000_t5" style="position:absolute;left:16847;top:266;width:2862;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0IsUA&#10;AADcAAAADwAAAGRycy9kb3ducmV2LnhtbESPQWvCQBCF7wX/wzJCb3VjWqJEVxGh0ICXpCL0NmbH&#10;JJidDbtbTf+9Wyj0+HjzvjdvvR1NL27kfGdZwXyWgCCure64UXD8fH9ZgvABWWNvmRT8kIftZvK0&#10;xlzbO5d0q0IjIoR9jgraEIZcSl+3ZNDP7EAcvYt1BkOUrpHa4T3CTS/TJMmkwY5jQ4sD7Vuqr9W3&#10;iW8cTXn6OnizTN7Or316KtwiLZR6no67FYhAY/g//kt/aAWLeQa/YyIB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vQi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4EA2AF0A" w14:textId="77777777" w:rsidR="00CC308A" w:rsidRPr="000C776F" w:rsidRDefault="00CC308A" w:rsidP="00C30C2A">
                                <w:pPr>
                                  <w:pStyle w:val="NormalWeb"/>
                                  <w:spacing w:before="120" w:beforeAutospacing="0" w:after="120" w:afterAutospacing="0"/>
                                  <w:rPr>
                                    <w:rFonts w:asciiTheme="minorHAnsi" w:hAnsiTheme="minorHAnsi" w:cs="Arial"/>
                                    <w:color w:val="FFFFFF" w:themeColor="background1"/>
                                    <w:sz w:val="18"/>
                                    <w:szCs w:val="18"/>
                                  </w:rPr>
                                </w:pPr>
                                <w:r w:rsidRPr="000C776F">
                                  <w:rPr>
                                    <w:rFonts w:asciiTheme="minorHAnsi" w:eastAsia="Times New Roman" w:hAnsiTheme="minorHAnsi" w:cs="Arial"/>
                                    <w:color w:val="FFFFFF" w:themeColor="background1"/>
                                    <w:sz w:val="18"/>
                                    <w:szCs w:val="18"/>
                                  </w:rPr>
                                  <w:t> </w:t>
                                </w:r>
                              </w:p>
                            </w:txbxContent>
                          </v:textbox>
                        </v:shape>
                        <v:shape id="Text Box 3" o:spid="_x0000_s1577" type="#_x0000_t202" style="position:absolute;left:17903;top:799;width:171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BescA&#10;AADcAAAADwAAAGRycy9kb3ducmV2LnhtbESPzUvDQBTE7wX/h+UJvbWbeLASuy3iB3joh1YL9fbM&#10;PpNg9m3YfU3jf+8WBI/DzPyGmS8H16qeQmw8G8inGSji0tuGKwPvb0+TG1BRkC22nsnAD0VYLi5G&#10;cyysP/Er9TupVIJwLNBALdIVWseyJodx6jvi5H354FCSDJW2AU8J7lp9lWXX2mHDaaHGju5rKr93&#10;R2egPcSw+szko3+o1vKy1cf9Y74xZnw53N2CEhrkP/zXfrYGZvkM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AXrHAAAA3AAAAA8AAAAAAAAAAAAAAAAAmAIAAGRy&#10;cy9kb3ducmV2LnhtbFBLBQYAAAAABAAEAPUAAACMAwAAAAA=&#10;" filled="f" stroked="f" strokeweight=".5pt">
                          <v:textbox inset="0,0,0,0">
                            <w:txbxContent>
                              <w:p w14:paraId="5221E487" w14:textId="77777777" w:rsidR="00CC308A" w:rsidRPr="000C776F" w:rsidRDefault="00CC308A" w:rsidP="00C30C2A">
                                <w:pPr>
                                  <w:pStyle w:val="NormalWeb"/>
                                  <w:spacing w:before="0" w:beforeAutospacing="0" w:after="0" w:afterAutospacing="0"/>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5</w:t>
                                </w:r>
                              </w:p>
                              <w:p w14:paraId="7948FD56" w14:textId="77777777" w:rsidR="00CC308A" w:rsidRPr="000C776F" w:rsidRDefault="00CC308A" w:rsidP="00C30C2A">
                                <w:pPr>
                                  <w:pStyle w:val="NormalWeb"/>
                                  <w:spacing w:before="120" w:beforeAutospacing="0" w:after="120" w:afterAutospacing="0"/>
                                  <w:rPr>
                                    <w:rFonts w:asciiTheme="minorHAnsi" w:hAnsiTheme="minorHAnsi" w:cs="Arial"/>
                                    <w:color w:val="FFFFFF" w:themeColor="background1"/>
                                    <w:sz w:val="18"/>
                                    <w:szCs w:val="18"/>
                                  </w:rPr>
                                </w:pPr>
                                <w:r w:rsidRPr="000C776F">
                                  <w:rPr>
                                    <w:rFonts w:asciiTheme="minorHAnsi" w:eastAsia="Calibri" w:hAnsiTheme="minorHAnsi" w:cs="Arial"/>
                                    <w:color w:val="FFFFFF" w:themeColor="background1"/>
                                    <w:sz w:val="18"/>
                                    <w:szCs w:val="18"/>
                                  </w:rPr>
                                  <w:t> </w:t>
                                </w:r>
                              </w:p>
                            </w:txbxContent>
                          </v:textbox>
                        </v:shape>
                      </v:group>
                      <v:group id="Group 783" o:spid="_x0000_s1578" style="position:absolute;left:28341;top:40018;width:2591;height:2857"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Isosceles Triangle 785" o:spid="_x0000_s1579"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sYA&#10;AADcAAAADwAAAGRycy9kb3ducmV2LnhtbESPT2vCQBDF74LfYRmhN900bTVEN1IKQoVe/IPgbcyO&#10;SWh2NuyuMf323ULB4+PN+715q/VgWtGT841lBc+zBARxaXXDlYLjYTPNQPiArLG1TAp+yMO6GI9W&#10;mGt75x31+1CJCGGfo4I6hC6X0pc1GfQz2xFH72qdwRClq6R2eI9w08o0SebSYMOxocaOPmoqv/c3&#10;E984mt3p/OVNlrxeXtr0tHWLdKvU02R4X4IINITH8X/6UytYZG/wNyYS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0s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14:paraId="16FF1711"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Times New Roman" w:hAnsiTheme="minorHAnsi" w:cs="Arial"/>
                                    <w:color w:val="FFFFFF" w:themeColor="background1"/>
                                    <w:sz w:val="18"/>
                                    <w:szCs w:val="18"/>
                                  </w:rPr>
                                  <w:t> </w:t>
                                </w:r>
                              </w:p>
                            </w:txbxContent>
                          </v:textbox>
                        </v:shape>
                        <v:shape id="Text Box 3" o:spid="_x0000_s1580" type="#_x0000_t202" style="position:absolute;left:88501;top:7040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xZscA&#10;AADcAAAADwAAAGRycy9kb3ducmV2LnhtbESPT0vDQBTE74LfYXmCN7uph1pit0X8Ax7UtrEFvb1m&#10;X5Ng9m3YfU3jt3eFQo/DzPyGmS0G16qeQmw8GxiPMlDEpbcNVwY2ny83U1BRkC22nsnAL0VYzC8v&#10;Zphbf+Q19YVUKkE45migFulyrWNZk8M48h1x8vY+OJQkQ6VtwGOCu1bfZtlEO2w4LdTY0WNN5U9x&#10;cAbarxjedpl890/Vu6yW+rB9Hn8Yc301PNyDEhrkHD61X62Bu+kE/s+kI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MWbHAAAA3AAAAA8AAAAAAAAAAAAAAAAAmAIAAGRy&#10;cy9kb3ducmV2LnhtbFBLBQYAAAAABAAEAPUAAACMAwAAAAA=&#10;" filled="f" stroked="f" strokeweight=".5pt">
                          <v:textbox inset="0,0,0,0">
                            <w:txbxContent>
                              <w:p w14:paraId="532492DC" w14:textId="77777777" w:rsidR="00CC308A" w:rsidRPr="000C776F" w:rsidRDefault="00CC308A" w:rsidP="00C30C2A">
                                <w:pPr>
                                  <w:pStyle w:val="NormalWeb"/>
                                  <w:spacing w:before="0" w:beforeAutospacing="0" w:after="0" w:afterAutospacing="0"/>
                                  <w:jc w:val="center"/>
                                  <w:rPr>
                                    <w:rFonts w:asciiTheme="minorHAnsi" w:hAnsiTheme="minorHAnsi"/>
                                    <w:color w:val="FFFFFF" w:themeColor="background1"/>
                                  </w:rPr>
                                </w:pPr>
                                <w:r>
                                  <w:rPr>
                                    <w:rFonts w:asciiTheme="minorHAnsi" w:eastAsia="Times New Roman" w:hAnsiTheme="minorHAnsi" w:cs="Arial"/>
                                    <w:b/>
                                    <w:bCs/>
                                    <w:color w:val="FFFFFF" w:themeColor="background1"/>
                                    <w:sz w:val="18"/>
                                    <w:szCs w:val="18"/>
                                  </w:rPr>
                                  <w:t>4</w:t>
                                </w:r>
                              </w:p>
                              <w:p w14:paraId="3D22D7CA" w14:textId="77777777" w:rsidR="00CC308A" w:rsidRPr="000C776F" w:rsidRDefault="00CC308A" w:rsidP="00C30C2A">
                                <w:pPr>
                                  <w:pStyle w:val="NormalWeb"/>
                                  <w:spacing w:before="120" w:beforeAutospacing="0" w:after="120" w:afterAutospacing="0"/>
                                  <w:rPr>
                                    <w:rFonts w:asciiTheme="minorHAnsi" w:hAnsiTheme="minorHAnsi"/>
                                    <w:color w:val="FFFFFF" w:themeColor="background1"/>
                                  </w:rPr>
                                </w:pPr>
                                <w:r w:rsidRPr="000C776F">
                                  <w:rPr>
                                    <w:rFonts w:asciiTheme="minorHAnsi" w:eastAsia="Calibri" w:hAnsiTheme="minorHAnsi" w:cs="Arial"/>
                                    <w:color w:val="FFFFFF" w:themeColor="background1"/>
                                    <w:sz w:val="18"/>
                                    <w:szCs w:val="18"/>
                                  </w:rPr>
                                  <w:t> </w:t>
                                </w:r>
                              </w:p>
                            </w:txbxContent>
                          </v:textbox>
                        </v:shape>
                      </v:group>
                      <v:shape id="Picture 601" o:spid="_x0000_s1581" type="#_x0000_t75" style="position:absolute;left:383;top:1139;width:46628;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wMPDAAAA3AAAAA8AAABkcnMvZG93bnJldi54bWxEj0+LwjAUxO/CfofwFvamaT2Ido2iCyuy&#10;ePEPnh/N26bavJQmtvXbG0HwOMzMb5j5sreVaKnxpWMF6SgBQZw7XXKh4HT8HU5B+ICssXJMCu7k&#10;Ybn4GMwx067jPbWHUIgIYZ+hAhNCnUnpc0MW/cjVxNH7d43FEGVTSN1gF+G2kuMkmUiLJccFgzX9&#10;GMqvh5tVsDmXu/vfpjvNtuveklld0qq9KPX12a++QQTqwzv8am+1gkmSwvN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fAw8MAAADcAAAADwAAAAAAAAAAAAAAAACf&#10;AgAAZHJzL2Rvd25yZXYueG1sUEsFBgAAAAAEAAQA9wAAAI8DAAAAAA==&#10;" stroked="t" strokecolor="#bfbfbf [2412]">
                        <v:imagedata r:id="rId101" o:title=""/>
                        <v:shadow on="t" color="black" opacity="26214f" origin="-.5,-.5" offset=".74836mm,.74836mm"/>
                      </v:shape>
                      <v:rect id="Rectangle 606" o:spid="_x0000_s1582" style="position:absolute;left:14766;top:11058;width:10488;height:2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4nMYA&#10;AADcAAAADwAAAGRycy9kb3ducmV2LnhtbESPT2vCQBTE70K/w/IK3nS3AYOkrtI/FBUvmhbPr9nX&#10;JJh9m2ZXjX56Vyj0OMzMb5jZoreNOFHna8cansYKBHHhTM2lhq/Pj9EUhA/IBhvHpOFCHhbzh8EM&#10;M+POvKNTHkoRIewz1FCF0GZS+qIii37sWuLo/bjOYoiyK6Xp8BzhtpGJUqm0WHNcqLClt4qKQ360&#10;GrZLdVh/T/abOtmXrl29766/yavWw8f+5RlEoD78h//aK6MhVS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n4nMYAAADcAAAADwAAAAAAAAAAAAAAAACYAgAAZHJz&#10;L2Rvd25yZXYueG1sUEsFBgAAAAAEAAQA9QAAAIsDAAAAAA==&#10;" filled="f" strokecolor="#f79646" strokeweight="3pt">
                        <v:textbox>
                          <w:txbxContent>
                            <w:p w14:paraId="6D9D46AB" w14:textId="77777777" w:rsidR="00CC308A" w:rsidRDefault="00CC308A" w:rsidP="00C30C2A">
                              <w:pPr>
                                <w:pStyle w:val="NormalWeb"/>
                                <w:spacing w:before="120" w:beforeAutospacing="0" w:after="120" w:afterAutospacing="0"/>
                              </w:pPr>
                              <w:r>
                                <w:rPr>
                                  <w:rFonts w:eastAsia="Times New Roman"/>
                                  <w:color w:val="FFFFFF"/>
                                  <w:sz w:val="22"/>
                                  <w:szCs w:val="22"/>
                                </w:rPr>
                                <w:t> </w:t>
                              </w:r>
                            </w:p>
                          </w:txbxContent>
                        </v:textbox>
                      </v:rect>
                      <v:oval id="Oval 607" o:spid="_x0000_s1583" style="position:absolute;left:42085;top:17230;width:455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BL8MA&#10;AADcAAAADwAAAGRycy9kb3ducmV2LnhtbESP3YrCMBSE7xd8h3AE79ZUL+pSjSKCqCzI+vMAh+bY&#10;FpOTmkStb78RFvZymJlvmNmis0Y8yIfGsYLRMANBXDrdcKXgfFp/foEIEVmjcUwKXhRgMe99zLDQ&#10;7skHehxjJRKEQ4EK6hjbQspQ1mQxDF1LnLyL8xZjkr6S2uMzwa2R4yzLpcWG00KNLa1qKq/Hu1Vw&#10;0pP95Xt04Hynzfq221T+xyyVGvS75RREpC7+h//aW60gzybwPp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ABL8MAAADcAAAADwAAAAAAAAAAAAAAAACYAgAAZHJzL2Rv&#10;d25yZXYueG1sUEsFBgAAAAAEAAQA9QAAAIgDAAAAAA==&#10;" filled="f" strokecolor="#f79646 [3209]" strokeweight="3pt">
                        <v:textbox>
                          <w:txbxContent>
                            <w:p w14:paraId="370C6D94" w14:textId="77777777" w:rsidR="00CC308A" w:rsidRDefault="00CC308A" w:rsidP="00C30C2A">
                              <w:pPr>
                                <w:pStyle w:val="NormalWeb"/>
                                <w:spacing w:before="0" w:beforeAutospacing="0" w:after="0" w:afterAutospacing="0"/>
                              </w:pPr>
                              <w:r>
                                <w:rPr>
                                  <w:rFonts w:eastAsia="Times New Roman"/>
                                  <w:color w:val="FFFFFF"/>
                                  <w:sz w:val="22"/>
                                  <w:szCs w:val="22"/>
                                </w:rPr>
                                <w:t> </w:t>
                              </w:r>
                            </w:p>
                          </w:txbxContent>
                        </v:textbox>
                      </v:oval>
                      <v:group id="Group 608" o:spid="_x0000_s1584" style="position:absolute;left:10653;top:16598;width:2832;height:2476;rotation:90" coordorigin="7454,14065" coordsize="284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XG18AAAADcAAAADwAAAGRycy9kb3ducmV2LnhtbERPz2vCMBS+D/wfwhO8&#10;DE3dQbQaRTcKXucUPT6aZ1NsXmqS2frfm8Ngx4/v92rT20Y8yIfasYLpJANBXDpdc6Xg+FOM5yBC&#10;RNbYOCYFTwqwWQ/eVphr1/E3PQ6xEimEQ44KTIxtLmUoDVkME9cSJ+7qvMWYoK+k9tilcNvIjyyb&#10;SYs1pwaDLX0aKm+HX6uA76d5cW/O78Wl9NPtrluYr0tUajTst0sQkfr4L/5z77WCWZbWpjPpCMj1&#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M9cbXwAAAANwAAAAPAAAA&#10;AAAAAAAAAAAAAKoCAABkcnMvZG93bnJldi54bWxQSwUGAAAAAAQABAD6AAAAlwMAAAAA&#10;">
                        <v:shape id="Isosceles Triangle 612" o:spid="_x0000_s1585" type="#_x0000_t5" style="position:absolute;left:7454;top:14065;width:284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pcQA&#10;AADcAAAADwAAAGRycy9kb3ducmV2LnhtbESPQWvCQBSE7wX/w/KE3upGoWJTNyEoLb0ape3xkX1m&#10;o9m3Mbua9N+7hUKPw8x8w6zz0bbiRr1vHCuYzxIQxJXTDdcKDvu3pxUIH5A1to5JwQ95yLPJwxpT&#10;7Qbe0a0MtYgQ9ikqMCF0qZS+MmTRz1xHHL2j6y2GKPta6h6HCLetXCTJUlpsOC4Y7GhjqDqXV6vg&#10;5XO4fm8Lc/lqn7cn9O/nuigPSj1Ox+IVRKAx/If/2h9awXK+gN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fKX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0BA2A70B" w14:textId="77777777" w:rsidR="00CC308A" w:rsidRDefault="00CC308A" w:rsidP="00C30C2A">
                                <w:pPr>
                                  <w:pStyle w:val="NormalWeb"/>
                                  <w:spacing w:before="0" w:beforeAutospacing="0" w:after="0" w:afterAutospacing="0"/>
                                  <w:jc w:val="center"/>
                                </w:pPr>
                                <w:r>
                                  <w:rPr>
                                    <w:rFonts w:eastAsia="Calibri" w:cs="Arial"/>
                                    <w:b/>
                                    <w:bCs/>
                                    <w:color w:val="FFFFFF"/>
                                    <w:sz w:val="18"/>
                                    <w:szCs w:val="18"/>
                                  </w:rPr>
                                  <w:t> </w:t>
                                </w:r>
                              </w:p>
                            </w:txbxContent>
                          </v:textbox>
                        </v:shape>
                        <v:shape id="Text Box 4" o:spid="_x0000_s1586" type="#_x0000_t202" style="position:absolute;left:8023;top:14662;width:1705;height:1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IO8QA&#10;AADcAAAADwAAAGRycy9kb3ducmV2LnhtbESPQWsCMRSE70L/Q3gFb5q1itTVKEWx9litgt4em+fu&#10;spuXJUl17a83QsHjMDPfMLNFa2pxIedLywoG/QQEcWZ1ybmC/c+69w7CB2SNtWVScCMPi/lLZ4ap&#10;tlfe0mUXchEh7FNUUITQpFL6rCCDvm8b4uidrTMYonS51A6vEW5q+ZYkY2mw5LhQYEPLgrJq92sU&#10;fFdudVyONpPz558+NG3FXJ42SnVf248piEBteIb/219awXgwh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SDvEAAAA3AAAAA8AAAAAAAAAAAAAAAAAmAIAAGRycy9k&#10;b3ducmV2LnhtbFBLBQYAAAAABAAEAPUAAACJAwAAAAA=&#10;" filled="f" stroked="f" strokeweight=".5pt">
                          <v:textbox inset="0,0,0,0">
                            <w:txbxContent>
                              <w:p w14:paraId="68FA7AB8" w14:textId="77777777" w:rsidR="00CC308A" w:rsidRDefault="00CC308A" w:rsidP="0013183C">
                                <w:pPr>
                                  <w:pStyle w:val="TriangleNumbers"/>
                                  <w:rPr>
                                    <w:sz w:val="24"/>
                                    <w:szCs w:val="24"/>
                                  </w:rPr>
                                </w:pPr>
                                <w:r>
                                  <w:t>2</w:t>
                                </w:r>
                              </w:p>
                            </w:txbxContent>
                          </v:textbox>
                        </v:shape>
                      </v:group>
                      <v:group id="Group 609" o:spid="_x0000_s1587" style="position:absolute;left:29615;top:1828;width:2502;height:2838;rotation:-90" coordorigin="29232,688"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1dTIxgAAANwA&#10;AAAPAAAAAAAAAAAAAAAAAKoCAABkcnMvZG93bnJldi54bWxQSwUGAAAAAAQABAD6AAAAnQMAAAAA&#10;">
                        <v:shape id="Isosceles Triangle 610" o:spid="_x0000_s1588" type="#_x0000_t5" style="position:absolute;left:29060;top:860;width:2863;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GUMUA&#10;AADcAAAADwAAAGRycy9kb3ducmV2LnhtbESPTWvCQBCG70L/wzKF3nRjKirRVUqhoODFDwRvY3ZM&#10;QrOzYXfV9N93DoUeh3feZ55ZrnvXqgeF2Hg2MB5loIhLbxuuDJyOX8M5qJiQLbaeycAPRVivXgZL&#10;LKx/8p4eh1QpgXAs0ECdUldoHcuaHMaR74glu/ngMMkYKm0DPgXuWp1n2VQ7bFgu1NjRZ03l9+Hu&#10;ROPk9ufLLrp5Nrm+t/l5G2b51pi31/5jASpRn/6X/9oba2A6Fn15Rg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sZQ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3B064688" w14:textId="77777777" w:rsidR="00CC308A" w:rsidRDefault="00CC308A" w:rsidP="00C30C2A">
                                <w:pPr>
                                  <w:pStyle w:val="NormalWeb"/>
                                  <w:spacing w:before="120" w:beforeAutospacing="0" w:after="120" w:afterAutospacing="0"/>
                                </w:pPr>
                                <w:r>
                                  <w:rPr>
                                    <w:rFonts w:eastAsia="Times New Roman" w:cs="Arial"/>
                                    <w:color w:val="FFFFFF"/>
                                    <w:sz w:val="18"/>
                                    <w:szCs w:val="18"/>
                                  </w:rPr>
                                  <w:t> </w:t>
                                </w:r>
                              </w:p>
                            </w:txbxContent>
                          </v:textbox>
                        </v:shape>
                        <v:shape id="Text Box 3" o:spid="_x0000_s1589" type="#_x0000_t202" style="position:absolute;left:29999;top:1307;width:1711;height:1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C1MUA&#10;AADcAAAADwAAAGRycy9kb3ducmV2LnhtbESPT2sCMRTE7wW/Q3iCt5pdD6Jbo8iyohQK9c/B42vy&#10;uhu6eVk2UbffvikUehxm5jfMajO4VtypD9azgnyagSDW3liuFVzOu+cFiBCRDbaeScE3BdisR08r&#10;LIx/8JHup1iLBOFQoIImxq6QMuiGHIap74iT9+l7hzHJvpamx0eCu1bOsmwuHVpOCw12VDakv043&#10;p2D59vqhvX/XLlYLa8tZtr/aSqnJeNi+gIg0xP/wX/tgFMzz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gLUxQAAANwAAAAPAAAAAAAAAAAAAAAAAJgCAABkcnMv&#10;ZG93bnJldi54bWxQSwUGAAAAAAQABAD1AAAAigMAAAAA&#10;" filled="f" stroked="f" strokeweight=".5pt">
                          <v:textbox inset="0,0,0,0">
                            <w:txbxContent>
                              <w:p w14:paraId="3F7C2233" w14:textId="77777777" w:rsidR="00CC308A" w:rsidRDefault="00CC308A" w:rsidP="00C30C2A">
                                <w:pPr>
                                  <w:pStyle w:val="TriangleNumbers"/>
                                  <w:rPr>
                                    <w:sz w:val="24"/>
                                    <w:szCs w:val="24"/>
                                  </w:rPr>
                                </w:pPr>
                                <w:r>
                                  <w:t>1</w:t>
                                </w:r>
                              </w:p>
                              <w:p w14:paraId="1838D30D" w14:textId="77777777" w:rsidR="00CC308A" w:rsidRDefault="00CC308A" w:rsidP="00C30C2A">
                                <w:pPr>
                                  <w:pStyle w:val="NormalWeb"/>
                                  <w:spacing w:before="120" w:beforeAutospacing="0" w:after="120" w:afterAutospacing="0"/>
                                </w:pPr>
                                <w:r>
                                  <w:rPr>
                                    <w:rFonts w:eastAsia="Calibri" w:cs="Arial"/>
                                    <w:color w:val="FFFFFF"/>
                                    <w:sz w:val="18"/>
                                    <w:szCs w:val="18"/>
                                  </w:rPr>
                                  <w:t> </w:t>
                                </w:r>
                              </w:p>
                            </w:txbxContent>
                          </v:textbox>
                        </v:shape>
                      </v:group>
                      <v:group id="Group 738" o:spid="_x0000_s1590" style="position:absolute;left:35377;top:31950;width:2432;height:2851;flip:x"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NsJ8AAAADcAAAADwAAAGRycy9kb3ducmV2LnhtbERPTYvCMBC9L/gfwgje&#10;1lQtq3SNIoIi4mWrLh6HZrYN20xKE7X+e3MQPD7e93zZ2VrcqPXGsYLRMAFBXDhtuFRwOm4+ZyB8&#10;QNZYOyYFD/KwXPQ+5phpd+cfuuWhFDGEfYYKqhCaTEpfVGTRD11DHLk/11oMEbal1C3eY7it5ThJ&#10;vqRFw7GhwobWFRX/+dUqOK9MSunvZX9ICqKdlpdtblKlBv1u9Q0iUBfe4pd7pxVMJ3Ft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M2wnwAAAANwAAAAPAAAA&#10;AAAAAAAAAAAAAKoCAABkcnMvZG93bnJldi54bWxQSwUGAAAAAAQABAD6AAAAlwMAAAAA&#10;">
                        <v:shape id="Isosceles Triangle 749" o:spid="_x0000_s1591"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PTcQA&#10;AADcAAAADwAAAGRycy9kb3ducmV2LnhtbESPQYvCMBCF7wv+hzCCtzW1yqrVKLIgKHjRFcHb2Ixt&#10;sZmUJKv13xthYY+PN+978+bL1tTiTs5XlhUM+gkI4tzqigsFx5/15wSED8gaa8uk4EkelovOxxwz&#10;bR+8p/shFCJC2GeooAyhyaT0eUkGfd82xNG7WmcwROkKqR0+ItzUMk2SL2mw4thQYkPfJeW3w6+J&#10;bxzN/nTeeTNJRpdhnZ62bpxulep129UMRKA2/B//pTdawXg0hfeYS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T03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665F812B" w14:textId="77777777" w:rsidR="00CC308A" w:rsidRDefault="00CC308A" w:rsidP="0061003F">
                                <w:pPr>
                                  <w:pStyle w:val="NormalWeb"/>
                                  <w:spacing w:before="120" w:beforeAutospacing="0" w:after="120" w:afterAutospacing="0"/>
                                </w:pPr>
                                <w:r>
                                  <w:rPr>
                                    <w:rFonts w:eastAsia="Times New Roman" w:cs="Arial"/>
                                    <w:color w:val="FFFFFF"/>
                                    <w:sz w:val="18"/>
                                    <w:szCs w:val="18"/>
                                  </w:rPr>
                                  <w:t> </w:t>
                                </w:r>
                              </w:p>
                            </w:txbxContent>
                          </v:textbox>
                        </v:shape>
                        <v:shape id="Text Box 3" o:spid="_x0000_s1592" type="#_x0000_t202" style="position:absolute;left:72424;top:60793;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bIscA&#10;AADcAAAADwAAAGRycy9kb3ducmV2LnhtbESPQUvDQBSE74X+h+UJvbWbFqoldlukKnhQW9sKentm&#10;n0kw+zbsvqbx37uC4HGYmW+Y5bp3jeooxNqzgekkA0VceFtzaeB4uB8vQEVBtth4JgPfFGG9Gg6W&#10;mFt/5hfq9lKqBOGYo4FKpM21jkVFDuPEt8TJ+/TBoSQZSm0DnhPcNXqWZZfaYc1pocKWNhUVX/uT&#10;M9C8xfD4kcl7d1s+yW6rT69302djRhf9zTUooV7+w3/tB2vga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GyLHAAAA3AAAAA8AAAAAAAAAAAAAAAAAmAIAAGRy&#10;cy9kb3ducmV2LnhtbFBLBQYAAAAABAAEAPUAAACMAwAAAAA=&#10;" filled="f" stroked="f" strokeweight=".5pt">
                          <v:textbox inset="0,0,0,0">
                            <w:txbxContent>
                              <w:p w14:paraId="274DDF42" w14:textId="59DE293E" w:rsidR="00CC308A" w:rsidRPr="0061003F" w:rsidRDefault="00CC308A" w:rsidP="0061003F">
                                <w:pPr>
                                  <w:pStyle w:val="TriangleNumbers"/>
                                </w:pPr>
                                <w:r>
                                  <w:t>6</w:t>
                                </w:r>
                              </w:p>
                              <w:p w14:paraId="717A9E59" w14:textId="77777777" w:rsidR="00CC308A" w:rsidRPr="0061003F" w:rsidRDefault="00CC308A" w:rsidP="0061003F">
                                <w:pPr>
                                  <w:pStyle w:val="TriangleNumbers"/>
                                </w:pPr>
                                <w:r w:rsidRPr="0061003F">
                                  <w:t> </w:t>
                                </w:r>
                              </w:p>
                            </w:txbxContent>
                          </v:textbox>
                        </v:shape>
                      </v:group>
                      <v:shape id="Picture 317" o:spid="_x0000_s1593" type="#_x0000_t75" style="position:absolute;left:3402;top:67716;width:14564;height:1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LN7FAAAA3AAAAA8AAABkcnMvZG93bnJldi54bWxEj91qwkAUhO8LvsNyBG+KblSoGl2lFAWl&#10;xZ/oAxyyxySYPRuyq4lv7xYKvRxm5htmsWpNKR5Uu8KyguEgAkGcWl1wpuBy3vSnIJxH1lhaJgVP&#10;crBadt4WGGvb8Ikeic9EgLCLUUHufRVL6dKcDLqBrYiDd7W1QR9knUldYxPgppSjKPqQBgsOCzlW&#10;9JVTekvuRgG92+/m+JMc/C5qz/K4v87Wk4NSvW77OQfhqfX/4b/2VisYDyfweyYcAb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2izexQAAANwAAAAPAAAAAAAAAAAAAAAA&#10;AJ8CAABkcnMvZG93bnJldi54bWxQSwUGAAAAAAQABAD3AAAAkQMAAAAA&#10;" stroked="t" strokecolor="#bfbfbf [2412]">
                        <v:imagedata r:id="rId189" o:title=""/>
                        <v:shadow on="t" color="black" opacity="26214f" origin="-.5,-.5" offset=".74836mm,.74836mm"/>
                        <v:path arrowok="t"/>
                      </v:shape>
                      <v:group id="Group 755" o:spid="_x0000_s1594" style="position:absolute;left:10494;top:76160;width:2584;height:2857" coordsize="259650,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Isosceles Triangle 756" o:spid="_x0000_s1595" type="#_x0000_t5" style="position:absolute;left:-17152;top:17152;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N4sQA&#10;AADcAAAADwAAAGRycy9kb3ducmV2LnhtbESPS4sCMRCE7wv+h9CCtzWz45PRKMvCgoIXHwje2kk7&#10;M+ykMyRZHf+9EQSPRXV91TVftqYWV3K+sqzgq5+AIM6trrhQcNj/fk5B+ICssbZMCu7kYbnofMwx&#10;0/bGW7ruQiEihH2GCsoQmkxKn5dk0PdtQxy9i3UGQ5SukNrhLcJNLdMkGUuDFceGEhv6KSn/2/2b&#10;+MbBbI+njTfTZHge1Olx7SbpWqlet/2egQjUhvfxK73SCiajM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TeL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6E89E1C3" w14:textId="77777777" w:rsidR="00CC308A" w:rsidRDefault="00CC308A" w:rsidP="00BF6873">
                                <w:pPr>
                                  <w:pStyle w:val="NormalWeb"/>
                                  <w:spacing w:before="120" w:beforeAutospacing="0" w:after="120" w:afterAutospacing="0"/>
                                </w:pPr>
                                <w:r>
                                  <w:rPr>
                                    <w:rFonts w:eastAsia="Times New Roman" w:cs="Arial"/>
                                    <w:color w:val="FFFFFF"/>
                                    <w:sz w:val="18"/>
                                    <w:szCs w:val="18"/>
                                  </w:rPr>
                                  <w:t> </w:t>
                                </w:r>
                              </w:p>
                            </w:txbxContent>
                          </v:textbox>
                        </v:shape>
                        <v:shape id="Text Box 3" o:spid="_x0000_s1596" type="#_x0000_t202" style="position:absolute;left:88501;top:70407;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cMcA&#10;AADcAAAADwAAAGRycy9kb3ducmV2LnhtbESPQUvDQBSE74X+h+UVvLWbitQSuy2lKnhQW9sKentm&#10;n0kw+zbsvqbx37uC4HGYmW+Yxap3jeooxNqzgekkA0VceFtzaeB4uB/PQUVBtth4JgPfFGG1HA4W&#10;mFt/5hfq9lKqBOGYo4FKpM21jkVFDuPEt8TJ+/TBoSQZSm0DnhPcNfoyy2baYc1pocKWNhUVX/uT&#10;M9C8xfD4kcl7d1s+yW6rT69302djLkb9+gaUUC//4b/2gzVwPb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7HDHAAAA3AAAAA8AAAAAAAAAAAAAAAAAmAIAAGRy&#10;cy9kb3ducmV2LnhtbFBLBQYAAAAABAAEAPUAAACMAwAAAAA=&#10;" filled="f" stroked="f" strokeweight=".5pt">
                          <v:textbox inset="0,0,0,0">
                            <w:txbxContent>
                              <w:p w14:paraId="17A36065" w14:textId="0C7F7A94" w:rsidR="00CC308A" w:rsidRDefault="00CC308A" w:rsidP="00BF6873">
                                <w:pPr>
                                  <w:pStyle w:val="TriangleNumbers"/>
                                  <w:rPr>
                                    <w:sz w:val="24"/>
                                    <w:szCs w:val="24"/>
                                  </w:rPr>
                                </w:pPr>
                                <w:r>
                                  <w:t>7</w:t>
                                </w:r>
                              </w:p>
                              <w:p w14:paraId="71B5BE1B" w14:textId="77777777" w:rsidR="00CC308A" w:rsidRDefault="00CC308A" w:rsidP="00BF6873">
                                <w:pPr>
                                  <w:pStyle w:val="NormalWeb"/>
                                  <w:spacing w:before="120" w:beforeAutospacing="0" w:after="120" w:afterAutospacing="0"/>
                                </w:pPr>
                                <w:r>
                                  <w:rPr>
                                    <w:rFonts w:eastAsia="Calibri" w:cs="Arial"/>
                                    <w:color w:val="FFFFFF"/>
                                    <w:sz w:val="18"/>
                                    <w:szCs w:val="18"/>
                                  </w:rPr>
                                  <w:t> </w:t>
                                </w:r>
                              </w:p>
                            </w:txbxContent>
                          </v:textbox>
                        </v:shape>
                      </v:group>
                      <v:group id="Group 765" o:spid="_x0000_s1597" style="position:absolute;left:33895;top:74900;width:2426;height:2851;flip:x" coordorigin="1,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HspMQAAADcAAAA&#10;DwAAAAAAAAAAAAAAAACqAgAAZHJzL2Rvd25yZXYueG1sUEsFBgAAAAAEAAQA+gAAAJsDAAAAAA==&#10;">
                        <v:shape id="Isosceles Triangle 766" o:spid="_x0000_s1598" type="#_x0000_t5" style="position:absolute;left:-17151;top:17153;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HX8QA&#10;AADcAAAADwAAAGRycy9kb3ducmV2LnhtbESPT4vCMBDF78J+hzAL3jS1K1WqUZYFYQUv/kHY22wz&#10;tsVmUpKo9dsbQfD4ePN+b9582ZlGXMn52rKC0TABQVxYXXOp4LBfDaYgfEDW2FgmBXfysFx89OaY&#10;a3vjLV13oRQRwj5HBVUIbS6lLyoy6Ie2JY7eyTqDIUpXSu3wFuGmkWmSZNJgzbGhwpZ+KirOu4uJ&#10;bxzM9vi38WaajP+/mvS4dpN0rVT/s/uegQjUhffxK/2rFUyyDJ5jIg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h1/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37594CE9" w14:textId="77777777" w:rsidR="00CC308A" w:rsidRDefault="00CC308A" w:rsidP="00BF6873">
                                <w:pPr>
                                  <w:pStyle w:val="NormalWeb"/>
                                  <w:spacing w:before="120" w:beforeAutospacing="0" w:after="120" w:afterAutospacing="0"/>
                                </w:pPr>
                                <w:r>
                                  <w:rPr>
                                    <w:rFonts w:eastAsia="Times New Roman" w:cs="Arial"/>
                                    <w:color w:val="FFFFFF"/>
                                    <w:sz w:val="18"/>
                                    <w:szCs w:val="18"/>
                                  </w:rPr>
                                  <w:t> </w:t>
                                </w:r>
                              </w:p>
                            </w:txbxContent>
                          </v:textbox>
                        </v:shape>
                        <v:shape id="Text Box 3" o:spid="_x0000_s1599" type="#_x0000_t202" style="position:absolute;left:72425;top:60793;width:171149;height:16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yB8YA&#10;AADcAAAADwAAAGRycy9kb3ducmV2LnhtbESPQUvDQBSE7wX/w/IEb+2mPbQSuy2iFTzYWmMLentm&#10;n0kw+zbsvqbx37uC4HGYmW+Y5XpwreopxMazgekkA0VcettwZeDw+jC+BhUF2WLrmQx8U4T16mK0&#10;xNz6M79QX0ilEoRjjgZqkS7XOpY1OYwT3xEn79MHh5JkqLQNeE5w1+pZls21w4bTQo0d3dVUfhUn&#10;Z6B9i+HpI5P3/r7ayv5Zn46b6c6Yq8vh9gaU0CD/4b/2ozWwmC/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xyB8YAAADcAAAADwAAAAAAAAAAAAAAAACYAgAAZHJz&#10;L2Rvd25yZXYueG1sUEsFBgAAAAAEAAQA9QAAAIsDAAAAAA==&#10;" filled="f" stroked="f" strokeweight=".5pt">
                          <v:textbox inset="0,0,0,0">
                            <w:txbxContent>
                              <w:p w14:paraId="03761DD1" w14:textId="709DD33F" w:rsidR="00CC308A" w:rsidRDefault="00CC308A" w:rsidP="00BF6873">
                                <w:pPr>
                                  <w:pStyle w:val="TriangleNumbers"/>
                                  <w:rPr>
                                    <w:sz w:val="24"/>
                                    <w:szCs w:val="24"/>
                                  </w:rPr>
                                </w:pPr>
                                <w:r>
                                  <w:t>8</w:t>
                                </w:r>
                              </w:p>
                              <w:p w14:paraId="6562949E" w14:textId="77777777" w:rsidR="00CC308A" w:rsidRDefault="00CC308A" w:rsidP="00BF6873">
                                <w:pPr>
                                  <w:pStyle w:val="NormalWeb"/>
                                  <w:spacing w:before="0" w:beforeAutospacing="0" w:after="0" w:afterAutospacing="0"/>
                                  <w:jc w:val="center"/>
                                </w:pPr>
                                <w:r>
                                  <w:rPr>
                                    <w:rFonts w:eastAsia="Calibri" w:cs="Arial"/>
                                    <w:b/>
                                    <w:bCs/>
                                    <w:color w:val="FFFFFF"/>
                                    <w:sz w:val="18"/>
                                    <w:szCs w:val="18"/>
                                  </w:rPr>
                                  <w:t> </w:t>
                                </w:r>
                              </w:p>
                            </w:txbxContent>
                          </v:textbox>
                        </v:shape>
                      </v:group>
                      <w10:anchorlock/>
                    </v:group>
                  </w:pict>
                </mc:Fallback>
              </mc:AlternateContent>
            </w:r>
          </w:p>
        </w:tc>
        <w:tc>
          <w:tcPr>
            <w:tcW w:w="3630" w:type="dxa"/>
            <w:tcBorders>
              <w:left w:val="single" w:sz="4" w:space="0" w:color="DBE5F1" w:themeColor="accent1" w:themeTint="33"/>
              <w:right w:val="single" w:sz="36" w:space="0" w:color="4F81BD" w:themeColor="accent1"/>
            </w:tcBorders>
            <w:shd w:val="clear" w:color="auto" w:fill="D3DFEE"/>
          </w:tcPr>
          <w:p w14:paraId="0BCC261B" w14:textId="77777777" w:rsidR="00C30C2A" w:rsidRPr="0095295C" w:rsidRDefault="00C30C2A" w:rsidP="005E006E">
            <w:pPr>
              <w:pStyle w:val="Heading2"/>
              <w:outlineLvl w:val="1"/>
              <w:cnfStyle w:val="000000100000" w:firstRow="0" w:lastRow="0" w:firstColumn="0" w:lastColumn="0" w:oddVBand="0" w:evenVBand="0" w:oddHBand="1" w:evenHBand="0" w:firstRowFirstColumn="0" w:firstRowLastColumn="0" w:lastRowFirstColumn="0" w:lastRowLastColumn="0"/>
            </w:pPr>
            <w:r>
              <w:t>Prerequisites for this Task</w:t>
            </w:r>
          </w:p>
        </w:tc>
      </w:tr>
      <w:tr w:rsidR="00C30C2A" w:rsidRPr="0077792A" w14:paraId="03CEC9B9" w14:textId="77777777" w:rsidTr="005E006E">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2F2EEC7" w14:textId="77777777" w:rsidR="00C30C2A" w:rsidRPr="002A33A9" w:rsidRDefault="00C30C2A" w:rsidP="005E006E">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7CBF15B1" w14:textId="77777777" w:rsidR="00C30C2A" w:rsidRPr="00EE5901" w:rsidRDefault="00C30C2A" w:rsidP="00B01F81">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EE5901">
              <w:t xml:space="preserve">The award is in the </w:t>
            </w:r>
            <w:r w:rsidRPr="00EE5901">
              <w:rPr>
                <w:b/>
              </w:rPr>
              <w:t>Active</w:t>
            </w:r>
            <w:r w:rsidRPr="00EE5901">
              <w:t xml:space="preserve"> state.</w:t>
            </w:r>
          </w:p>
          <w:p w14:paraId="49B0197E" w14:textId="5AAC7B70" w:rsidR="00C30C2A" w:rsidRPr="00EE5901" w:rsidRDefault="00C30C2A" w:rsidP="00B01F81">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EE5901">
              <w:t xml:space="preserve">Your role authorizes you to edit </w:t>
            </w:r>
            <w:r>
              <w:t>awards</w:t>
            </w:r>
            <w:r w:rsidRPr="00EE5901">
              <w:t>.</w:t>
            </w:r>
          </w:p>
        </w:tc>
      </w:tr>
      <w:tr w:rsidR="00C30C2A" w14:paraId="1A2C2404" w14:textId="77777777" w:rsidTr="005E0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F1D749B"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180F3335" w14:textId="4F767D1E" w:rsidR="00C30C2A" w:rsidRDefault="006E0E4F" w:rsidP="005E006E">
            <w:pPr>
              <w:pStyle w:val="Heading2"/>
              <w:outlineLvl w:val="1"/>
              <w:cnfStyle w:val="000000100000" w:firstRow="0" w:lastRow="0" w:firstColumn="0" w:lastColumn="0" w:oddVBand="0" w:evenVBand="0" w:oddHBand="1" w:evenHBand="0" w:firstRowFirstColumn="0" w:firstRowLastColumn="0" w:lastRowFirstColumn="0" w:lastRowLastColumn="0"/>
            </w:pPr>
            <w:r>
              <w:t xml:space="preserve">Find </w:t>
            </w:r>
            <w:r w:rsidR="00C30C2A">
              <w:t>the Active Award</w:t>
            </w:r>
          </w:p>
        </w:tc>
      </w:tr>
      <w:tr w:rsidR="00C30C2A" w14:paraId="7625985B" w14:textId="77777777" w:rsidTr="005E006E">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A6E63ED" w14:textId="77777777" w:rsidR="00C30C2A" w:rsidRPr="002A33A9" w:rsidRDefault="00C30C2A" w:rsidP="005E006E">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67FC56F5" w14:textId="77777777" w:rsidR="00C30C2A" w:rsidRPr="00E17F92" w:rsidRDefault="00C30C2A" w:rsidP="00B01F81">
            <w:pPr>
              <w:pStyle w:val="List1"/>
              <w:numPr>
                <w:ilvl w:val="0"/>
                <w:numId w:val="27"/>
              </w:numPr>
              <w:cnfStyle w:val="000000000000" w:firstRow="0" w:lastRow="0" w:firstColumn="0" w:lastColumn="0" w:oddVBand="0" w:evenVBand="0" w:oddHBand="0" w:evenHBand="0" w:firstRowFirstColumn="0" w:firstRowLastColumn="0" w:lastRowFirstColumn="0" w:lastRowLastColumn="0"/>
            </w:pPr>
            <w:r w:rsidRPr="00E17F92">
              <w:t xml:space="preserve">Click the </w:t>
            </w:r>
            <w:r w:rsidRPr="00EE5901">
              <w:rPr>
                <w:b/>
              </w:rPr>
              <w:t xml:space="preserve">Grants </w:t>
            </w:r>
            <w:r w:rsidRPr="00E17F92">
              <w:t>tab at the top.</w:t>
            </w:r>
          </w:p>
          <w:p w14:paraId="56A0E95E" w14:textId="15EDB47A" w:rsidR="00C30C2A" w:rsidRDefault="00C30C2A" w:rsidP="00B01F81">
            <w:pPr>
              <w:pStyle w:val="List1"/>
              <w:numPr>
                <w:ilvl w:val="0"/>
                <w:numId w:val="41"/>
              </w:numPr>
              <w:cnfStyle w:val="000000000000" w:firstRow="0" w:lastRow="0" w:firstColumn="0" w:lastColumn="0" w:oddVBand="0" w:evenVBand="0" w:oddHBand="0" w:evenHBand="0" w:firstRowFirstColumn="0" w:firstRowLastColumn="0" w:lastRowFirstColumn="0" w:lastRowLastColumn="0"/>
            </w:pPr>
            <w:r w:rsidRPr="00E17F92">
              <w:t xml:space="preserve">Click the </w:t>
            </w:r>
            <w:r w:rsidRPr="000B6ACD">
              <w:rPr>
                <w:b/>
              </w:rPr>
              <w:t>All Awards</w:t>
            </w:r>
            <w:r w:rsidRPr="00E17F92">
              <w:t xml:space="preserve"> tab and</w:t>
            </w:r>
            <w:r>
              <w:t xml:space="preserve"> </w:t>
            </w:r>
            <w:r w:rsidR="00140F6E">
              <w:t>then open the award</w:t>
            </w:r>
            <w:r>
              <w:t>.</w:t>
            </w:r>
          </w:p>
        </w:tc>
      </w:tr>
      <w:tr w:rsidR="00C30C2A" w:rsidRPr="00A323F1" w14:paraId="3E42C58A" w14:textId="77777777" w:rsidTr="005E0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1B52D9C4"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5478EDAC" w14:textId="542CBF92" w:rsidR="00C30C2A" w:rsidRPr="00A323F1" w:rsidRDefault="00C30C2A" w:rsidP="005E006E">
            <w:pPr>
              <w:pStyle w:val="Heading2"/>
              <w:outlineLvl w:val="1"/>
              <w:cnfStyle w:val="000000100000" w:firstRow="0" w:lastRow="0" w:firstColumn="0" w:lastColumn="0" w:oddVBand="0" w:evenVBand="0" w:oddHBand="1" w:evenHBand="0" w:firstRowFirstColumn="0" w:firstRowLastColumn="0" w:lastRowFirstColumn="0" w:lastRowLastColumn="0"/>
            </w:pPr>
            <w:r>
              <w:t>Create a</w:t>
            </w:r>
            <w:r w:rsidR="00CA06D8">
              <w:t>n Award</w:t>
            </w:r>
            <w:r>
              <w:t xml:space="preserve"> Modification</w:t>
            </w:r>
          </w:p>
        </w:tc>
      </w:tr>
      <w:tr w:rsidR="00C30C2A" w:rsidRPr="00707EB7" w14:paraId="6B43C345" w14:textId="77777777" w:rsidTr="005E006E">
        <w:trPr>
          <w:trHeight w:val="558"/>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2A101BF" w14:textId="77777777" w:rsidR="00C30C2A" w:rsidRPr="002A33A9" w:rsidRDefault="00C30C2A" w:rsidP="005E006E">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FFFFFF" w:themeFill="background1"/>
          </w:tcPr>
          <w:p w14:paraId="15CCC239" w14:textId="3383869F" w:rsidR="00C30C2A" w:rsidRPr="00704B58" w:rsidRDefault="0081704B" w:rsidP="005E006E">
            <w:pPr>
              <w:pStyle w:val="List1"/>
              <w:cnfStyle w:val="000000000000" w:firstRow="0" w:lastRow="0" w:firstColumn="0" w:lastColumn="0" w:oddVBand="0" w:evenVBand="0" w:oddHBand="0" w:evenHBand="0" w:firstRowFirstColumn="0" w:firstRowLastColumn="0" w:lastRowFirstColumn="0" w:lastRowLastColumn="0"/>
            </w:pPr>
            <w:r>
              <w:t>From</w:t>
            </w:r>
            <w:r w:rsidR="00C30C2A">
              <w:t xml:space="preserve"> the </w:t>
            </w:r>
            <w:r>
              <w:t>a</w:t>
            </w:r>
            <w:r w:rsidR="00C30C2A">
              <w:t>ward workspace, c</w:t>
            </w:r>
            <w:r w:rsidR="00C30C2A" w:rsidRPr="0077000F">
              <w:t>lick</w:t>
            </w:r>
            <w:r w:rsidR="00C30C2A">
              <w:t xml:space="preserve"> </w:t>
            </w:r>
            <w:r w:rsidR="00C30C2A">
              <w:rPr>
                <w:b/>
              </w:rPr>
              <w:t>Create Award Modification</w:t>
            </w:r>
            <w:r w:rsidR="00C30C2A">
              <w:t>.</w:t>
            </w:r>
          </w:p>
        </w:tc>
      </w:tr>
      <w:tr w:rsidR="00C30C2A" w14:paraId="20B148B2" w14:textId="77777777" w:rsidTr="005E006E">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21A7219C"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23C114BF" w14:textId="77777777" w:rsidR="00C30C2A" w:rsidRPr="000C776F" w:rsidRDefault="00C30C2A" w:rsidP="00E534A5">
            <w:pPr>
              <w:pStyle w:val="List1"/>
              <w:cnfStyle w:val="000000100000" w:firstRow="0" w:lastRow="0" w:firstColumn="0" w:lastColumn="0" w:oddVBand="0" w:evenVBand="0" w:oddHBand="1" w:evenHBand="0" w:firstRowFirstColumn="0" w:firstRowLastColumn="0" w:lastRowFirstColumn="0" w:lastRowLastColumn="0"/>
            </w:pPr>
            <w:r>
              <w:t>Update the name assigned by the system so it gives more information about the type of modification.</w:t>
            </w:r>
          </w:p>
          <w:p w14:paraId="4145AA45" w14:textId="77777777" w:rsidR="00C30C2A" w:rsidRPr="00F52237" w:rsidRDefault="00C30C2A" w:rsidP="00E534A5">
            <w:pPr>
              <w:pStyle w:val="List1"/>
              <w:cnfStyle w:val="000000100000" w:firstRow="0" w:lastRow="0" w:firstColumn="0" w:lastColumn="0" w:oddVBand="0" w:evenVBand="0" w:oddHBand="1" w:evenHBand="0" w:firstRowFirstColumn="0" w:firstRowLastColumn="0" w:lastRowFirstColumn="0" w:lastRowLastColumn="0"/>
              <w:rPr>
                <w:b/>
              </w:rPr>
            </w:pPr>
            <w:r>
              <w:t xml:space="preserve">Select the Modification Type. </w:t>
            </w:r>
          </w:p>
          <w:tbl>
            <w:tblPr>
              <w:tblStyle w:val="TableGrid"/>
              <w:tblW w:w="3150" w:type="dxa"/>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tblGrid>
            <w:tr w:rsidR="00C30C2A" w14:paraId="66F94B13" w14:textId="77777777" w:rsidTr="00140F6E">
              <w:tc>
                <w:tcPr>
                  <w:tcW w:w="3150" w:type="dxa"/>
                  <w:shd w:val="clear" w:color="auto" w:fill="auto"/>
                </w:tcPr>
                <w:p w14:paraId="28A1EC77" w14:textId="4719E708" w:rsidR="00C30C2A" w:rsidRPr="00140F6E" w:rsidRDefault="00140F6E" w:rsidP="00140F6E">
                  <w:pPr>
                    <w:rPr>
                      <w:b/>
                      <w:i/>
                    </w:rPr>
                  </w:pPr>
                  <w:r w:rsidRPr="00140F6E">
                    <w:rPr>
                      <w:i/>
                    </w:rPr>
                    <w:t xml:space="preserve">Note: </w:t>
                  </w:r>
                  <w:r w:rsidR="00C30C2A" w:rsidRPr="00140F6E">
                    <w:rPr>
                      <w:i/>
                    </w:rPr>
                    <w:t xml:space="preserve">If you select </w:t>
                  </w:r>
                  <w:r w:rsidR="00C30C2A" w:rsidRPr="00140F6E">
                    <w:rPr>
                      <w:b/>
                      <w:i/>
                    </w:rPr>
                    <w:t>YES</w:t>
                  </w:r>
                  <w:r w:rsidR="00C30C2A" w:rsidRPr="00140F6E">
                    <w:rPr>
                      <w:i/>
                    </w:rPr>
                    <w:t xml:space="preserve"> for question 5.0, when you finish the modification, all subawards transition to the </w:t>
                  </w:r>
                  <w:r w:rsidR="00C30C2A" w:rsidRPr="00140F6E">
                    <w:rPr>
                      <w:b/>
                      <w:i/>
                    </w:rPr>
                    <w:t>Subaward Review/Update Required</w:t>
                  </w:r>
                  <w:r w:rsidR="00C30C2A" w:rsidRPr="00140F6E">
                    <w:rPr>
                      <w:i/>
                    </w:rPr>
                    <w:t xml:space="preserve"> state, requiring approval before they can be activated.</w:t>
                  </w:r>
                </w:p>
              </w:tc>
            </w:tr>
          </w:tbl>
          <w:p w14:paraId="3AFCB381" w14:textId="77777777" w:rsidR="00C30C2A" w:rsidRPr="00E534A5" w:rsidRDefault="00C30C2A" w:rsidP="00E534A5">
            <w:pPr>
              <w:pStyle w:val="List1"/>
              <w:cnfStyle w:val="000000100000" w:firstRow="0" w:lastRow="0" w:firstColumn="0" w:lastColumn="0" w:oddVBand="0" w:evenVBand="0" w:oddHBand="1" w:evenHBand="0" w:firstRowFirstColumn="0" w:firstRowLastColumn="0" w:lastRowFirstColumn="0" w:lastRowLastColumn="0"/>
              <w:rPr>
                <w:b/>
              </w:rPr>
            </w:pPr>
            <w:r w:rsidRPr="004977BB">
              <w:t xml:space="preserve">Complete each page, and click </w:t>
            </w:r>
            <w:r w:rsidRPr="004977BB">
              <w:rPr>
                <w:b/>
              </w:rPr>
              <w:t>Continue</w:t>
            </w:r>
            <w:r w:rsidRPr="004977BB">
              <w:t>.</w:t>
            </w:r>
            <w:r>
              <w:t xml:space="preserve"> </w:t>
            </w:r>
            <w:r w:rsidRPr="004977BB">
              <w:t xml:space="preserve">On the final page, click </w:t>
            </w:r>
            <w:r w:rsidRPr="004977BB">
              <w:rPr>
                <w:b/>
              </w:rPr>
              <w:t>Finish</w:t>
            </w:r>
            <w:r w:rsidRPr="004977BB">
              <w:t>.</w:t>
            </w:r>
          </w:p>
          <w:p w14:paraId="6732065D" w14:textId="0E5D5B01" w:rsidR="00E534A5" w:rsidRDefault="00E534A5" w:rsidP="00BF6873">
            <w:pPr>
              <w:cnfStyle w:val="000000100000" w:firstRow="0" w:lastRow="0" w:firstColumn="0" w:lastColumn="0" w:oddVBand="0" w:evenVBand="0" w:oddHBand="1" w:evenHBand="0" w:firstRowFirstColumn="0" w:firstRowLastColumn="0" w:lastRowFirstColumn="0" w:lastRowLastColumn="0"/>
            </w:pPr>
            <w:r w:rsidRPr="0061003F">
              <w:t xml:space="preserve">This creates a new award </w:t>
            </w:r>
            <w:r w:rsidR="00BF6873">
              <w:br/>
            </w:r>
            <w:r w:rsidRPr="0061003F">
              <w:t xml:space="preserve">modification in the </w:t>
            </w:r>
            <w:r w:rsidRPr="0061003F">
              <w:rPr>
                <w:b/>
              </w:rPr>
              <w:t>Draft</w:t>
            </w:r>
            <w:r w:rsidRPr="0061003F">
              <w:t xml:space="preserve"> state that you can still edit.</w:t>
            </w:r>
          </w:p>
          <w:p w14:paraId="04C1FA70" w14:textId="6A3DFD79" w:rsidR="00E534A5" w:rsidRPr="0025167A" w:rsidRDefault="00E534A5" w:rsidP="00E534A5">
            <w:pPr>
              <w:pStyle w:val="SmallerSpace"/>
              <w:cnfStyle w:val="000000100000" w:firstRow="0" w:lastRow="0" w:firstColumn="0" w:lastColumn="0" w:oddVBand="0" w:evenVBand="0" w:oddHBand="1" w:evenHBand="0" w:firstRowFirstColumn="0" w:firstRowLastColumn="0" w:lastRowFirstColumn="0" w:lastRowLastColumn="0"/>
            </w:pPr>
          </w:p>
        </w:tc>
      </w:tr>
      <w:tr w:rsidR="00C30C2A" w14:paraId="728FB39E" w14:textId="77777777" w:rsidTr="005E006E">
        <w:trPr>
          <w:trHeight w:val="522"/>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C3E9C5F" w14:textId="77777777" w:rsidR="00C30C2A" w:rsidRPr="002A33A9" w:rsidRDefault="00C30C2A" w:rsidP="005E006E">
            <w:pPr>
              <w:spacing w:after="200" w:line="276" w:lineRule="auto"/>
            </w:pPr>
          </w:p>
        </w:tc>
        <w:tc>
          <w:tcPr>
            <w:tcW w:w="3630" w:type="dxa"/>
            <w:tcBorders>
              <w:top w:val="nil"/>
              <w:left w:val="single" w:sz="4" w:space="0" w:color="DBE5F1" w:themeColor="accent1" w:themeTint="33"/>
              <w:bottom w:val="nil"/>
              <w:right w:val="single" w:sz="36" w:space="0" w:color="4F81BD" w:themeColor="accent1"/>
            </w:tcBorders>
            <w:shd w:val="clear" w:color="auto" w:fill="D3DFEE"/>
          </w:tcPr>
          <w:p w14:paraId="1901BBD6" w14:textId="77777777" w:rsidR="00C30C2A" w:rsidRPr="004977BB" w:rsidRDefault="00C30C2A" w:rsidP="005E006E">
            <w:pPr>
              <w:pStyle w:val="Heading2"/>
              <w:outlineLvl w:val="1"/>
              <w:cnfStyle w:val="000000000000" w:firstRow="0" w:lastRow="0" w:firstColumn="0" w:lastColumn="0" w:oddVBand="0" w:evenVBand="0" w:oddHBand="0" w:evenHBand="0" w:firstRowFirstColumn="0" w:firstRowLastColumn="0" w:lastRowFirstColumn="0" w:lastRowLastColumn="0"/>
            </w:pPr>
            <w:r>
              <w:t>Approve a Modification</w:t>
            </w:r>
          </w:p>
        </w:tc>
      </w:tr>
      <w:tr w:rsidR="00C30C2A" w14:paraId="6E3B35BE" w14:textId="77777777" w:rsidTr="00BF6873">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0DEA9B0E" w14:textId="77777777" w:rsidR="00C30C2A" w:rsidRPr="002A33A9" w:rsidRDefault="00C30C2A" w:rsidP="005E006E">
            <w:pPr>
              <w:spacing w:after="200" w:line="276" w:lineRule="auto"/>
            </w:pPr>
          </w:p>
        </w:tc>
        <w:tc>
          <w:tcPr>
            <w:tcW w:w="3630" w:type="dxa"/>
            <w:tcBorders>
              <w:left w:val="single" w:sz="4" w:space="0" w:color="DBE5F1" w:themeColor="accent1" w:themeTint="33"/>
              <w:bottom w:val="single" w:sz="36" w:space="0" w:color="4F81BD" w:themeColor="accent1"/>
              <w:right w:val="single" w:sz="36" w:space="0" w:color="4F81BD" w:themeColor="accent1"/>
            </w:tcBorders>
            <w:shd w:val="clear" w:color="auto" w:fill="FFFFFF" w:themeFill="background1"/>
          </w:tcPr>
          <w:p w14:paraId="7C4B15DD" w14:textId="2C111C9B" w:rsidR="00C30C2A" w:rsidRPr="00E0493E" w:rsidRDefault="0081704B" w:rsidP="00B01F81">
            <w:pPr>
              <w:pStyle w:val="List1"/>
              <w:cnfStyle w:val="000000100000" w:firstRow="0" w:lastRow="0" w:firstColumn="0" w:lastColumn="0" w:oddVBand="0" w:evenVBand="0" w:oddHBand="1" w:evenHBand="0" w:firstRowFirstColumn="0" w:firstRowLastColumn="0" w:lastRowFirstColumn="0" w:lastRowLastColumn="0"/>
            </w:pPr>
            <w:r>
              <w:t>From</w:t>
            </w:r>
            <w:r w:rsidR="00C30C2A">
              <w:t xml:space="preserve"> the p</w:t>
            </w:r>
            <w:r w:rsidR="00C30C2A" w:rsidRPr="004977BB">
              <w:t xml:space="preserve">roposal workspace, click </w:t>
            </w:r>
            <w:r w:rsidR="00C30C2A" w:rsidRPr="00140F6E">
              <w:rPr>
                <w:b/>
              </w:rPr>
              <w:t>Approve</w:t>
            </w:r>
            <w:r w:rsidR="00C30C2A" w:rsidRPr="00140F6E">
              <w:t>.</w:t>
            </w:r>
          </w:p>
          <w:p w14:paraId="6792BED0" w14:textId="77777777" w:rsidR="00C30C2A" w:rsidRDefault="00C30C2A" w:rsidP="00B01F81">
            <w:pPr>
              <w:pStyle w:val="List1"/>
              <w:cnfStyle w:val="000000100000" w:firstRow="0" w:lastRow="0" w:firstColumn="0" w:lastColumn="0" w:oddVBand="0" w:evenVBand="0" w:oddHBand="1" w:evenHBand="0" w:firstRowFirstColumn="0" w:firstRowLastColumn="0" w:lastRowFirstColumn="0" w:lastRowLastColumn="0"/>
            </w:pPr>
            <w:r w:rsidRPr="003346FB">
              <w:t xml:space="preserve">Click </w:t>
            </w:r>
            <w:r w:rsidRPr="00140F6E">
              <w:rPr>
                <w:b/>
              </w:rPr>
              <w:t>OK</w:t>
            </w:r>
            <w:r>
              <w:t xml:space="preserve"> the pop-up window.</w:t>
            </w:r>
          </w:p>
          <w:p w14:paraId="03AF1166" w14:textId="76F7ECCE" w:rsidR="00C30C2A" w:rsidRPr="004977BB" w:rsidRDefault="00C30C2A" w:rsidP="005E006E">
            <w:pPr>
              <w:cnfStyle w:val="000000100000" w:firstRow="0" w:lastRow="0" w:firstColumn="0" w:lastColumn="0" w:oddVBand="0" w:evenVBand="0" w:oddHBand="1" w:evenHBand="0" w:firstRowFirstColumn="0" w:firstRowLastColumn="0" w:lastRowFirstColumn="0" w:lastRowLastColumn="0"/>
            </w:pPr>
            <w:r w:rsidRPr="003346FB">
              <w:t>The</w:t>
            </w:r>
            <w:r w:rsidR="00BF6873">
              <w:t xml:space="preserve"> award</w:t>
            </w:r>
            <w:r w:rsidRPr="003346FB">
              <w:t xml:space="preserve"> modification </w:t>
            </w:r>
            <w:r>
              <w:t>moves to the</w:t>
            </w:r>
            <w:r w:rsidRPr="003346FB">
              <w:t xml:space="preserve"> </w:t>
            </w:r>
            <w:r w:rsidRPr="003346FB">
              <w:rPr>
                <w:b/>
              </w:rPr>
              <w:t xml:space="preserve">Approved </w:t>
            </w:r>
            <w:r w:rsidRPr="003346FB">
              <w:t>state.</w:t>
            </w:r>
          </w:p>
        </w:tc>
      </w:tr>
      <w:tr w:rsidR="00C30C2A" w:rsidRPr="0077792A" w14:paraId="68C2D0E0" w14:textId="77777777" w:rsidTr="00CC308A">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515C0FE8"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18434BE2" w14:textId="37A965BC" w:rsidR="00C30C2A" w:rsidRPr="00EE5901" w:rsidRDefault="00C30C2A" w:rsidP="00B01F8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p>
        </w:tc>
      </w:tr>
      <w:tr w:rsidR="00C30C2A" w14:paraId="7C1C2F4C" w14:textId="77777777" w:rsidTr="005E0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14D40EEC"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264D3CA4" w14:textId="78B0AD3E" w:rsidR="00C30C2A" w:rsidRDefault="00C30C2A" w:rsidP="005E006E">
            <w:pPr>
              <w:pStyle w:val="Heading2"/>
              <w:outlineLvl w:val="1"/>
              <w:cnfStyle w:val="000000100000" w:firstRow="0" w:lastRow="0" w:firstColumn="0" w:lastColumn="0" w:oddVBand="0" w:evenVBand="0" w:oddHBand="1" w:evenHBand="0" w:firstRowFirstColumn="0" w:firstRowLastColumn="0" w:lastRowFirstColumn="0" w:lastRowLastColumn="0"/>
            </w:pPr>
          </w:p>
        </w:tc>
      </w:tr>
      <w:tr w:rsidR="00C30C2A" w14:paraId="28CE1322" w14:textId="77777777" w:rsidTr="005E006E">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604F8100"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698B872F" w14:textId="23398C43" w:rsidR="00C30C2A" w:rsidRDefault="00C30C2A" w:rsidP="00B01F81">
            <w:pPr>
              <w:pStyle w:val="List1"/>
              <w:numPr>
                <w:ilvl w:val="0"/>
                <w:numId w:val="40"/>
              </w:numPr>
              <w:cnfStyle w:val="000000000000" w:firstRow="0" w:lastRow="0" w:firstColumn="0" w:lastColumn="0" w:oddVBand="0" w:evenVBand="0" w:oddHBand="0" w:evenHBand="0" w:firstRowFirstColumn="0" w:firstRowLastColumn="0" w:lastRowFirstColumn="0" w:lastRowLastColumn="0"/>
            </w:pPr>
          </w:p>
        </w:tc>
      </w:tr>
      <w:tr w:rsidR="00C30C2A" w:rsidRPr="00A323F1" w14:paraId="499AFA78" w14:textId="77777777" w:rsidTr="005E0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04C0B8E7"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70821636" w14:textId="71C6AE58" w:rsidR="00C30C2A" w:rsidRPr="00A323F1" w:rsidRDefault="00C30C2A" w:rsidP="005E006E">
            <w:pPr>
              <w:pStyle w:val="Heading2"/>
              <w:outlineLvl w:val="1"/>
              <w:cnfStyle w:val="000000100000" w:firstRow="0" w:lastRow="0" w:firstColumn="0" w:lastColumn="0" w:oddVBand="0" w:evenVBand="0" w:oddHBand="1" w:evenHBand="0" w:firstRowFirstColumn="0" w:firstRowLastColumn="0" w:lastRowFirstColumn="0" w:lastRowLastColumn="0"/>
            </w:pPr>
          </w:p>
        </w:tc>
      </w:tr>
      <w:tr w:rsidR="00C30C2A" w14:paraId="043E2BDF" w14:textId="77777777" w:rsidTr="00CC308A">
        <w:trPr>
          <w:trHeight w:val="558"/>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5987BA50"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6C153279" w14:textId="522A5C50" w:rsidR="00C30C2A" w:rsidRPr="00707EB7" w:rsidRDefault="00C30C2A" w:rsidP="005E006E">
            <w:pPr>
              <w:pStyle w:val="List1"/>
              <w:cnfStyle w:val="000000000000" w:firstRow="0" w:lastRow="0" w:firstColumn="0" w:lastColumn="0" w:oddVBand="0" w:evenVBand="0" w:oddHBand="0" w:evenHBand="0" w:firstRowFirstColumn="0" w:firstRowLastColumn="0" w:lastRowFirstColumn="0" w:lastRowLastColumn="0"/>
              <w:rPr>
                <w:color w:val="3333FF"/>
              </w:rPr>
            </w:pPr>
          </w:p>
        </w:tc>
      </w:tr>
      <w:tr w:rsidR="00C30C2A" w14:paraId="3B34B902" w14:textId="77777777" w:rsidTr="00CC308A">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6025AA4E" w14:textId="77777777" w:rsidR="00C30C2A" w:rsidRPr="002A33A9" w:rsidRDefault="00C30C2A" w:rsidP="005E006E">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20035731" w14:textId="3E245C4D" w:rsidR="00C30C2A" w:rsidRPr="00A323F1" w:rsidRDefault="00C30C2A" w:rsidP="005E006E">
            <w:pPr>
              <w:pStyle w:val="Heading2"/>
              <w:outlineLvl w:val="1"/>
              <w:cnfStyle w:val="000000100000" w:firstRow="0" w:lastRow="0" w:firstColumn="0" w:lastColumn="0" w:oddVBand="0" w:evenVBand="0" w:oddHBand="1" w:evenHBand="0" w:firstRowFirstColumn="0" w:firstRowLastColumn="0" w:lastRowFirstColumn="0" w:lastRowLastColumn="0"/>
            </w:pPr>
          </w:p>
        </w:tc>
      </w:tr>
      <w:tr w:rsidR="00CC308A" w14:paraId="049BC93D" w14:textId="77777777" w:rsidTr="00CC308A">
        <w:trPr>
          <w:trHeight w:val="6048"/>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70AA6321" w14:textId="77777777" w:rsidR="00CC308A" w:rsidRPr="002A33A9" w:rsidRDefault="00CC308A" w:rsidP="005E006E">
            <w:pPr>
              <w:spacing w:after="200" w:line="276" w:lineRule="auto"/>
            </w:pPr>
          </w:p>
        </w:tc>
        <w:tc>
          <w:tcPr>
            <w:tcW w:w="3630" w:type="dxa"/>
            <w:vMerge w:val="restart"/>
            <w:tcBorders>
              <w:left w:val="single" w:sz="4" w:space="0" w:color="DBE5F1" w:themeColor="accent1" w:themeTint="33"/>
              <w:right w:val="single" w:sz="36" w:space="0" w:color="4F81BD" w:themeColor="accent1"/>
            </w:tcBorders>
            <w:shd w:val="clear" w:color="auto" w:fill="FFFFFF" w:themeFill="background1"/>
          </w:tcPr>
          <w:p w14:paraId="32ABD1C9" w14:textId="7BD0F049" w:rsidR="00CC308A" w:rsidRDefault="00CC308A" w:rsidP="005E006E">
            <w:pPr>
              <w:pStyle w:val="List1"/>
              <w:ind w:left="0"/>
              <w:cnfStyle w:val="000000000000" w:firstRow="0" w:lastRow="0" w:firstColumn="0" w:lastColumn="0" w:oddVBand="0" w:evenVBand="0" w:oddHBand="0" w:evenHBand="0" w:firstRowFirstColumn="0" w:firstRowLastColumn="0" w:lastRowFirstColumn="0" w:lastRowLastColumn="0"/>
            </w:pPr>
          </w:p>
        </w:tc>
      </w:tr>
      <w:tr w:rsidR="00CC308A" w14:paraId="408192F0" w14:textId="77777777" w:rsidTr="00CC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57" w:type="dxa"/>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03E12024" w14:textId="77777777" w:rsidR="00CC308A" w:rsidRPr="002A33A9" w:rsidRDefault="00CC308A" w:rsidP="00CC308A">
            <w:pPr>
              <w:pStyle w:val="NoSpacing"/>
            </w:pPr>
          </w:p>
        </w:tc>
        <w:tc>
          <w:tcPr>
            <w:tcW w:w="3630" w:type="dxa"/>
            <w:vMerge/>
            <w:tcBorders>
              <w:left w:val="single" w:sz="4" w:space="0" w:color="DBE5F1" w:themeColor="accent1" w:themeTint="33"/>
              <w:bottom w:val="single" w:sz="36" w:space="0" w:color="4F81BD" w:themeColor="accent1"/>
              <w:right w:val="single" w:sz="36" w:space="0" w:color="4F81BD" w:themeColor="accent1"/>
            </w:tcBorders>
            <w:shd w:val="clear" w:color="auto" w:fill="FFFFFF" w:themeFill="background1"/>
          </w:tcPr>
          <w:p w14:paraId="6E9AB794" w14:textId="77777777" w:rsidR="00CC308A" w:rsidRDefault="00CC308A" w:rsidP="00F4492B">
            <w:pPr>
              <w:pStyle w:val="List1"/>
              <w:cnfStyle w:val="000000100000" w:firstRow="0" w:lastRow="0" w:firstColumn="0" w:lastColumn="0" w:oddVBand="0" w:evenVBand="0" w:oddHBand="1" w:evenHBand="0" w:firstRowFirstColumn="0" w:firstRowLastColumn="0" w:lastRowFirstColumn="0" w:lastRowLastColumn="0"/>
            </w:pPr>
          </w:p>
        </w:tc>
      </w:tr>
      <w:tr w:rsidR="00972C9D" w:rsidRPr="00DF5A15" w14:paraId="2EBD475E" w14:textId="77777777" w:rsidTr="00CC308A">
        <w:trPr>
          <w:trHeight w:val="20"/>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36" w:space="0" w:color="4F81BD" w:themeColor="accent1"/>
              <w:left w:val="single" w:sz="36" w:space="0" w:color="4F81BD" w:themeColor="accent1"/>
              <w:right w:val="single" w:sz="36" w:space="0" w:color="4F81BD" w:themeColor="accent1"/>
            </w:tcBorders>
            <w:shd w:val="clear" w:color="auto" w:fill="4F81BD" w:themeFill="accent1"/>
          </w:tcPr>
          <w:p w14:paraId="6775D6C6" w14:textId="6EAF33E5" w:rsidR="00972C9D" w:rsidRPr="00DF5A15" w:rsidRDefault="009450F7" w:rsidP="00972C9D">
            <w:pPr>
              <w:pStyle w:val="Heading1"/>
              <w:outlineLvl w:val="0"/>
              <w:rPr>
                <w:rFonts w:cs="Arial"/>
              </w:rPr>
            </w:pPr>
            <w:bookmarkStart w:id="66" w:name="_Close_Out_an"/>
            <w:bookmarkStart w:id="67" w:name="_Ref406588128"/>
            <w:bookmarkStart w:id="68" w:name="_Ref406588142"/>
            <w:bookmarkStart w:id="69" w:name="_Toc467261559"/>
            <w:bookmarkEnd w:id="66"/>
            <w:r>
              <w:rPr>
                <w:rFonts w:cs="Arial"/>
              </w:rPr>
              <w:t xml:space="preserve">Close Out </w:t>
            </w:r>
            <w:r w:rsidR="006137BF">
              <w:rPr>
                <w:rFonts w:cs="Arial"/>
              </w:rPr>
              <w:t xml:space="preserve">(Complete) </w:t>
            </w:r>
            <w:r>
              <w:rPr>
                <w:rFonts w:cs="Arial"/>
              </w:rPr>
              <w:t>an Award</w:t>
            </w:r>
            <w:bookmarkEnd w:id="67"/>
            <w:bookmarkEnd w:id="68"/>
            <w:bookmarkEnd w:id="69"/>
          </w:p>
        </w:tc>
      </w:tr>
      <w:tr w:rsidR="00972C9D" w14:paraId="59A60E4D" w14:textId="77777777" w:rsidTr="0097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36" w:space="0" w:color="4F81BD" w:themeColor="accent1"/>
              <w:right w:val="single" w:sz="36" w:space="0" w:color="4F81BD" w:themeColor="accent1"/>
            </w:tcBorders>
          </w:tcPr>
          <w:p w14:paraId="2E67A808" w14:textId="77777777" w:rsidR="00972C9D" w:rsidRDefault="0037691E" w:rsidP="008935FD">
            <w:pPr>
              <w:pStyle w:val="List1"/>
              <w:numPr>
                <w:ilvl w:val="0"/>
                <w:numId w:val="0"/>
              </w:numPr>
            </w:pPr>
            <w:r w:rsidRPr="0037691E">
              <w:t xml:space="preserve">The purpose of the </w:t>
            </w:r>
            <w:r w:rsidR="004563CF">
              <w:t>a</w:t>
            </w:r>
            <w:r w:rsidRPr="0037691E">
              <w:t xml:space="preserve">ward </w:t>
            </w:r>
            <w:r w:rsidR="004563CF">
              <w:t>c</w:t>
            </w:r>
            <w:r w:rsidRPr="0037691E">
              <w:t xml:space="preserve">loseout process is to close out and reconcile the award at the end of the </w:t>
            </w:r>
            <w:r w:rsidR="001263B1">
              <w:t xml:space="preserve">performance </w:t>
            </w:r>
            <w:r w:rsidRPr="0037691E">
              <w:t xml:space="preserve">period and to submit all required reports to the sponsor. </w:t>
            </w:r>
            <w:r w:rsidR="00DB6426">
              <w:t>Many other tasks are involved in closing out an award (see</w:t>
            </w:r>
            <w:r w:rsidR="004563CF">
              <w:t xml:space="preserve"> </w:t>
            </w:r>
            <w:hyperlink w:anchor="_Award_Close-Out_Checklist" w:history="1">
              <w:r w:rsidR="004563CF" w:rsidRPr="004563CF">
                <w:rPr>
                  <w:rStyle w:val="Hyperlink"/>
                </w:rPr>
                <w:t>Award Close-Out Checklist</w:t>
              </w:r>
            </w:hyperlink>
            <w:r w:rsidR="00DB6426">
              <w:t xml:space="preserve">). </w:t>
            </w:r>
          </w:p>
        </w:tc>
      </w:tr>
      <w:tr w:rsidR="00972C9D" w:rsidRPr="0095295C" w14:paraId="486AE9E4"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4F81BD" w:themeColor="accent1"/>
              <w:right w:val="single" w:sz="4" w:space="0" w:color="DBE5F1" w:themeColor="accent1" w:themeTint="33"/>
            </w:tcBorders>
            <w:shd w:val="clear" w:color="auto" w:fill="FFF8CD"/>
          </w:tcPr>
          <w:p w14:paraId="527F802E" w14:textId="77777777" w:rsidR="00972C9D" w:rsidRPr="00C97D1B" w:rsidRDefault="00972C9D" w:rsidP="00972C9D">
            <w:pPr>
              <w:spacing w:after="200" w:line="276" w:lineRule="auto"/>
              <w:rPr>
                <w:color w:val="0000FF"/>
              </w:rPr>
            </w:pPr>
            <w:r w:rsidRPr="00C97D1B">
              <w:rPr>
                <w:rFonts w:eastAsia="Calibri"/>
                <w:noProof/>
                <w:color w:val="0000FF"/>
              </w:rPr>
              <mc:AlternateContent>
                <mc:Choice Requires="wpc">
                  <w:drawing>
                    <wp:inline distT="0" distB="0" distL="0" distR="0" wp14:anchorId="21EED2AA" wp14:editId="62148013">
                      <wp:extent cx="4713616" cy="5541231"/>
                      <wp:effectExtent l="0" t="0" r="106045" b="0"/>
                      <wp:docPr id="760" name="Canvas 7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6" name="Picture 76"/>
                                <pic:cNvPicPr>
                                  <a:picLocks noChangeAspect="1"/>
                                </pic:cNvPicPr>
                              </pic:nvPicPr>
                              <pic:blipFill>
                                <a:blip r:embed="rId190"/>
                                <a:stretch>
                                  <a:fillRect/>
                                </a:stretch>
                              </pic:blipFill>
                              <pic:spPr>
                                <a:xfrm>
                                  <a:off x="112054" y="2027851"/>
                                  <a:ext cx="1545296" cy="2985410"/>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75" name="Picture 75"/>
                                <pic:cNvPicPr>
                                  <a:picLocks noChangeAspect="1"/>
                                </pic:cNvPicPr>
                              </pic:nvPicPr>
                              <pic:blipFill>
                                <a:blip r:embed="rId191"/>
                                <a:stretch>
                                  <a:fillRect/>
                                </a:stretch>
                              </pic:blipFill>
                              <pic:spPr>
                                <a:xfrm>
                                  <a:off x="69862" y="962708"/>
                                  <a:ext cx="4608172" cy="820637"/>
                                </a:xfrm>
                                <a:prstGeom prst="rect">
                                  <a:avLst/>
                                </a:prstGeom>
                                <a:ln>
                                  <a:solidFill>
                                    <a:schemeClr val="bg1">
                                      <a:lumMod val="75000"/>
                                    </a:schemeClr>
                                  </a:solidFill>
                                </a:ln>
                                <a:effectLst>
                                  <a:outerShdw blurRad="50800" dist="38100" dir="2700000" algn="tl" rotWithShape="0">
                                    <a:prstClr val="black">
                                      <a:alpha val="40000"/>
                                    </a:prstClr>
                                  </a:outerShdw>
                                </a:effectLst>
                              </pic:spPr>
                            </pic:pic>
                            <wpg:wgp>
                              <wpg:cNvPr id="735" name="Group 735"/>
                              <wpg:cNvGrpSpPr/>
                              <wpg:grpSpPr>
                                <a:xfrm rot="10800000" flipH="1">
                                  <a:off x="799755" y="4631645"/>
                                  <a:ext cx="243840" cy="285115"/>
                                  <a:chOff x="1" y="1"/>
                                  <a:chExt cx="251945" cy="286249"/>
                                </a:xfrm>
                                <a:effectLst>
                                  <a:outerShdw blurRad="50800" dist="38100" dir="2700000" algn="tl" rotWithShape="0">
                                    <a:prstClr val="black">
                                      <a:alpha val="40000"/>
                                    </a:prstClr>
                                  </a:outerShdw>
                                </a:effectLst>
                              </wpg:grpSpPr>
                              <wps:wsp>
                                <wps:cNvPr id="736" name="Isosceles Triangle 736"/>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EBBFEB9" w14:textId="77777777" w:rsidR="00CC308A" w:rsidRPr="007346E5" w:rsidRDefault="00CC308A" w:rsidP="00972C9D">
                                      <w:pPr>
                                        <w:pStyle w:val="NormalWeb"/>
                                        <w:spacing w:before="120" w:beforeAutospacing="0" w:after="120" w:afterAutospacing="0"/>
                                        <w:rPr>
                                          <w:rFonts w:asciiTheme="minorHAnsi" w:hAnsiTheme="minorHAnsi"/>
                                          <w:color w:val="FFFFFF" w:themeColor="background1"/>
                                        </w:rPr>
                                      </w:pPr>
                                      <w:r w:rsidRPr="007346E5">
                                        <w:rPr>
                                          <w:rFonts w:asciiTheme="minorHAnsi" w:eastAsia="Times New Roman" w:hAnsiTheme="minorHAnsi" w:cs="Arial"/>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7" name="Text Box 3"/>
                                <wps:cNvSpPr txBox="1"/>
                                <wps:spPr>
                                  <a:xfrm rot="10800000">
                                    <a:off x="72426" y="63523"/>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703FD" w14:textId="77777777" w:rsidR="00CC308A" w:rsidRPr="007346E5" w:rsidRDefault="00CC308A" w:rsidP="001A5555">
                                      <w:pPr>
                                        <w:pStyle w:val="TriangleNumbers"/>
                                      </w:pPr>
                                      <w:r>
                                        <w:t>3</w:t>
                                      </w:r>
                                    </w:p>
                                    <w:p w14:paraId="6920E3BD" w14:textId="77777777" w:rsidR="00CC308A" w:rsidRPr="007346E5" w:rsidRDefault="00CC308A" w:rsidP="00972C9D">
                                      <w:pPr>
                                        <w:pStyle w:val="NormalWeb"/>
                                        <w:spacing w:before="120" w:beforeAutospacing="0" w:after="120" w:afterAutospacing="0"/>
                                        <w:rPr>
                                          <w:rFonts w:asciiTheme="minorHAnsi" w:hAnsiTheme="minorHAnsi"/>
                                          <w:color w:val="FFFFFF" w:themeColor="background1"/>
                                        </w:rPr>
                                      </w:pPr>
                                      <w:r w:rsidRPr="007346E5">
                                        <w:rPr>
                                          <w:rFonts w:asciiTheme="minorHAnsi" w:eastAsia="Calibri" w:hAnsiTheme="minorHAnsi" w:cs="Arial"/>
                                          <w:color w:val="FFFFFF" w:themeColor="background1"/>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52" name="Group 552"/>
                              <wpg:cNvGrpSpPr/>
                              <wpg:grpSpPr>
                                <a:xfrm>
                                  <a:off x="3570630" y="4311454"/>
                                  <a:ext cx="284480" cy="249555"/>
                                  <a:chOff x="0" y="0"/>
                                  <a:chExt cx="284480" cy="250237"/>
                                </a:xfrm>
                              </wpg:grpSpPr>
                              <wps:wsp>
                                <wps:cNvPr id="553" name="Isosceles Triangle 553"/>
                                <wps:cNvSpPr/>
                                <wps:spPr>
                                  <a:xfrm>
                                    <a:off x="0" y="0"/>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861B081" w14:textId="77777777" w:rsidR="00CC308A" w:rsidRPr="007346E5" w:rsidRDefault="00CC308A" w:rsidP="00972C9D">
                                      <w:pPr>
                                        <w:pStyle w:val="NormalWeb"/>
                                        <w:spacing w:before="0" w:beforeAutospacing="0" w:after="0" w:afterAutospacing="0"/>
                                        <w:jc w:val="center"/>
                                        <w:rPr>
                                          <w:rFonts w:asciiTheme="minorHAnsi" w:hAnsiTheme="minorHAnsi"/>
                                          <w:color w:val="FFFFFF" w:themeColor="background1"/>
                                        </w:rPr>
                                      </w:pPr>
                                      <w:r w:rsidRPr="007346E5">
                                        <w:rPr>
                                          <w:rFonts w:asciiTheme="minorHAnsi" w:eastAsia="Calibri" w:hAnsiTheme="minorHAnsi" w:cs="Arial"/>
                                          <w:b/>
                                          <w:bCs/>
                                          <w:color w:val="FFFFFF" w:themeColor="background1"/>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4" name="Text Box 4"/>
                                <wps:cNvSpPr txBox="1"/>
                                <wps:spPr>
                                  <a:xfrm>
                                    <a:off x="68112" y="81383"/>
                                    <a:ext cx="169989" cy="16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F19B9" w14:textId="77777777" w:rsidR="00CC308A" w:rsidRPr="007346E5" w:rsidRDefault="00CC308A" w:rsidP="00972C9D">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4</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757" name="Picture 757"/>
                                <pic:cNvPicPr/>
                              </pic:nvPicPr>
                              <pic:blipFill>
                                <a:blip r:embed="rId97"/>
                                <a:stretch>
                                  <a:fillRect/>
                                </a:stretch>
                              </pic:blipFill>
                              <pic:spPr>
                                <a:xfrm>
                                  <a:off x="50811" y="130049"/>
                                  <a:ext cx="4662805" cy="560070"/>
                                </a:xfrm>
                                <a:prstGeom prst="rect">
                                  <a:avLst/>
                                </a:prstGeom>
                                <a:ln>
                                  <a:solidFill>
                                    <a:schemeClr val="bg1">
                                      <a:lumMod val="75000"/>
                                    </a:schemeClr>
                                  </a:solidFill>
                                </a:ln>
                                <a:effectLst>
                                  <a:outerShdw blurRad="50800" dist="38100" dir="2700000" algn="tl" rotWithShape="0">
                                    <a:prstClr val="black">
                                      <a:alpha val="40000"/>
                                    </a:prstClr>
                                  </a:outerShdw>
                                </a:effectLst>
                              </pic:spPr>
                            </pic:pic>
                            <wps:wsp>
                              <wps:cNvPr id="796" name="Rectangle 796"/>
                              <wps:cNvSpPr/>
                              <wps:spPr>
                                <a:xfrm>
                                  <a:off x="1133474" y="1179069"/>
                                  <a:ext cx="752477" cy="163830"/>
                                </a:xfrm>
                                <a:prstGeom prst="rect">
                                  <a:avLst/>
                                </a:prstGeom>
                                <a:noFill/>
                                <a:ln w="38100">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E77AD"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8" name="Oval 798"/>
                              <wps:cNvSpPr/>
                              <wps:spPr>
                                <a:xfrm>
                                  <a:off x="4210676" y="1596773"/>
                                  <a:ext cx="360680" cy="167005"/>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EE2D8" w14:textId="77777777" w:rsidR="00CC308A" w:rsidRDefault="00CC308A" w:rsidP="004563CF">
                                    <w:pPr>
                                      <w:pStyle w:val="NormalWeb"/>
                                      <w:spacing w:before="0" w:beforeAutospacing="0" w:after="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800" name="Group 800"/>
                              <wpg:cNvGrpSpPr/>
                              <wpg:grpSpPr>
                                <a:xfrm rot="5400000">
                                  <a:off x="853092" y="1536575"/>
                                  <a:ext cx="283210" cy="247650"/>
                                  <a:chOff x="745490" y="1406525"/>
                                  <a:chExt cx="284480" cy="250237"/>
                                </a:xfrm>
                              </wpg:grpSpPr>
                              <wps:wsp>
                                <wps:cNvPr id="816" name="Isosceles Triangle 816"/>
                                <wps:cNvSpPr/>
                                <wps:spPr>
                                  <a:xfrm>
                                    <a:off x="745490" y="1406525"/>
                                    <a:ext cx="284480" cy="250237"/>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6A45EB7" w14:textId="77777777" w:rsidR="00CC308A" w:rsidRDefault="00CC308A" w:rsidP="004563CF">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0" name="Text Box 4"/>
                                <wps:cNvSpPr txBox="1"/>
                                <wps:spPr>
                                  <a:xfrm rot="16200000">
                                    <a:off x="813343" y="1488159"/>
                                    <a:ext cx="170507" cy="164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E2DF7" w14:textId="77777777" w:rsidR="00CC308A" w:rsidRDefault="00CC308A" w:rsidP="001A5555">
                                      <w:pPr>
                                        <w:pStyle w:val="TriangleNumbers"/>
                                        <w:rPr>
                                          <w:sz w:val="24"/>
                                          <w:szCs w:val="24"/>
                                        </w:rPr>
                                      </w:pPr>
                                      <w: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06" name="Group 806"/>
                              <wpg:cNvGrpSpPr/>
                              <wpg:grpSpPr>
                                <a:xfrm rot="16200000">
                                  <a:off x="2963240" y="182937"/>
                                  <a:ext cx="250190" cy="283845"/>
                                  <a:chOff x="2923222" y="68898"/>
                                  <a:chExt cx="251945" cy="286249"/>
                                </a:xfrm>
                                <a:effectLst>
                                  <a:outerShdw blurRad="50800" dist="38100" dir="2700000" algn="tl" rotWithShape="0">
                                    <a:prstClr val="black">
                                      <a:alpha val="40000"/>
                                    </a:prstClr>
                                  </a:outerShdw>
                                </a:effectLst>
                              </wpg:grpSpPr>
                              <wps:wsp>
                                <wps:cNvPr id="809" name="Isosceles Triangle 809"/>
                                <wps:cNvSpPr/>
                                <wps:spPr>
                                  <a:xfrm rot="16200000">
                                    <a:off x="2906070" y="86050"/>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2A0E5EC" w14:textId="77777777" w:rsidR="00CC308A" w:rsidRDefault="00CC308A" w:rsidP="004563CF">
                                      <w:pPr>
                                        <w:pStyle w:val="NormalWeb"/>
                                        <w:spacing w:before="120" w:beforeAutospacing="0" w:after="120" w:afterAutospacing="0"/>
                                      </w:pPr>
                                      <w:r>
                                        <w:rPr>
                                          <w:rFonts w:eastAsia="Times New Roman"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2" name="Text Box 3"/>
                                <wps:cNvSpPr txBox="1"/>
                                <wps:spPr>
                                  <a:xfrm rot="5400000">
                                    <a:off x="3000021" y="140307"/>
                                    <a:ext cx="171071" cy="16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0FB33" w14:textId="77777777" w:rsidR="00CC308A" w:rsidRDefault="00CC308A" w:rsidP="004563CF">
                                      <w:pPr>
                                        <w:pStyle w:val="TriangleNumbers"/>
                                        <w:rPr>
                                          <w:sz w:val="24"/>
                                          <w:szCs w:val="24"/>
                                        </w:rPr>
                                      </w:pPr>
                                      <w:r>
                                        <w:t>1</w:t>
                                      </w:r>
                                    </w:p>
                                    <w:p w14:paraId="58E1A160" w14:textId="77777777" w:rsidR="00CC308A" w:rsidRDefault="00CC308A" w:rsidP="004563CF">
                                      <w:pPr>
                                        <w:pStyle w:val="NormalWeb"/>
                                        <w:spacing w:before="120" w:beforeAutospacing="0" w:after="120" w:afterAutospacing="0"/>
                                      </w:pPr>
                                      <w:r>
                                        <w:rPr>
                                          <w:rFonts w:eastAsia="Calibri" w:cs="Arial"/>
                                          <w:color w:val="FFFFFF"/>
                                          <w:sz w:val="18"/>
                                          <w:szCs w:val="18"/>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78" name="Picture 78"/>
                                <pic:cNvPicPr>
                                  <a:picLocks noChangeAspect="1"/>
                                </pic:cNvPicPr>
                              </pic:nvPicPr>
                              <pic:blipFill>
                                <a:blip r:embed="rId192"/>
                                <a:stretch>
                                  <a:fillRect/>
                                </a:stretch>
                              </pic:blipFill>
                              <pic:spPr>
                                <a:xfrm>
                                  <a:off x="2190750" y="2827842"/>
                                  <a:ext cx="2209140" cy="1483573"/>
                                </a:xfrm>
                                <a:prstGeom prst="rect">
                                  <a:avLst/>
                                </a:prstGeom>
                                <a:ln>
                                  <a:solidFill>
                                    <a:schemeClr val="bg1">
                                      <a:lumMod val="75000"/>
                                    </a:schemeClr>
                                  </a:solidFill>
                                </a:ln>
                                <a:effectLst>
                                  <a:outerShdw blurRad="50800" dist="38100" dir="2700000" algn="tl" rotWithShape="0">
                                    <a:prstClr val="black">
                                      <a:alpha val="40000"/>
                                    </a:prstClr>
                                  </a:outerShdw>
                                </a:effectLst>
                              </pic:spPr>
                            </pic:pic>
                          </wpc:wpc>
                        </a:graphicData>
                      </a:graphic>
                    </wp:inline>
                  </w:drawing>
                </mc:Choice>
                <mc:Fallback>
                  <w:pict>
                    <v:group w14:anchorId="21EED2AA" id="Canvas 760" o:spid="_x0000_s1600" editas="canvas" style="width:371.15pt;height:436.3pt;mso-position-horizontal-relative:char;mso-position-vertical-relative:line" coordsize="47136,5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">
                      <v:shape id="_x0000_s1601" type="#_x0000_t75" style="position:absolute;width:47136;height:55410;visibility:visible;mso-wrap-style:square">
                        <v:fill o:detectmouseclick="t"/>
                        <v:path o:connecttype="none"/>
                      </v:shape>
                      <v:shape id="Picture 76" o:spid="_x0000_s1602" type="#_x0000_t75" style="position:absolute;left:1120;top:20278;width:15453;height:29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t7jEAAAA2wAAAA8AAABkcnMvZG93bnJldi54bWxEj91qwkAUhO8LvsNyhN7VTVvwJ7pKqSiC&#10;FyUxD3DInmRjs2dDdqvx7V1B6OUwM98wq81gW3Gh3jeOFbxPEhDEpdMN1wqK0+5tDsIHZI2tY1Jw&#10;Iw+b9ehlhal2V87okodaRAj7FBWYELpUSl8asugnriOOXuV6iyHKvpa6x2uE21Z+JMlUWmw4Lhjs&#10;6NtQ+Zv/2Ug5zip5XmT7n9vnrtlWpphvs0Kp1/HwtQQRaAj/4Wf7oBXMpvD4En+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Lt7jEAAAA2wAAAA8AAAAAAAAAAAAAAAAA&#10;nwIAAGRycy9kb3ducmV2LnhtbFBLBQYAAAAABAAEAPcAAACQAwAAAAA=&#10;" stroked="t" strokecolor="#bfbfbf [2412]">
                        <v:imagedata r:id="rId193" o:title=""/>
                        <v:shadow on="t" color="black" opacity="26214f" origin="-.5,-.5" offset=".74836mm,.74836mm"/>
                        <v:path arrowok="t"/>
                      </v:shape>
                      <v:shape id="Picture 75" o:spid="_x0000_s1603" type="#_x0000_t75" style="position:absolute;left:698;top:9627;width:46082;height:8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jPvCAAAA2wAAAA8AAABkcnMvZG93bnJldi54bWxEj82qwjAUhPeC7xCOcHeaqvhDr1FElCvo&#10;xqr7Q3NuW2xOShO1+vRGEFwOM/MNM1s0phQ3ql1hWUG/F4EgTq0uOFNwOm66UxDOI2ssLZOCBzlY&#10;zNutGcba3vlAt8RnIkDYxagg976KpXRpTgZdz1bEwfu3tUEfZJ1JXeM9wE0pB1E0lgYLDgs5VrTK&#10;Kb0kV6PgebrsV0NaO73LNtVyf+z/SXNW6qfTLH9BeGr8N/xpb7WCyQje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Iz7wgAAANsAAAAPAAAAAAAAAAAAAAAAAJ8C&#10;AABkcnMvZG93bnJldi54bWxQSwUGAAAAAAQABAD3AAAAjgMAAAAA&#10;" stroked="t" strokecolor="#bfbfbf [2412]">
                        <v:imagedata r:id="rId194" o:title=""/>
                        <v:shadow on="t" color="black" opacity="26214f" origin="-.5,-.5" offset=".74836mm,.74836mm"/>
                        <v:path arrowok="t"/>
                      </v:shape>
                      <v:group id="Group 735" o:spid="_x0000_s1604" style="position:absolute;left:7997;top:46316;width:2438;height:2851;rotation:180;flip:x" coordorigin="1,1" coordsize="251945,28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LIcQAAADcAAAA&#10;DwAAAAAAAAAAAAAAAACqAgAAZHJzL2Rvd25yZXYueG1sUEsFBgAAAAAEAAQA+gAAAJsDAAAAAA==&#10;">
                        <v:shape id="Isosceles Triangle 736" o:spid="_x0000_s1605" type="#_x0000_t5" style="position:absolute;left:-17151;top:17153;width:286249;height:2519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QsUA&#10;AADcAAAADwAAAGRycy9kb3ducmV2LnhtbESPQWvCQBCF74X+h2UEb3VjIirRNZRCoYFeYkXobcyO&#10;STA7G3a3Gv99Vyj0+HjzvjdvW4ymF1dyvrOsYD5LQBDXVnfcKDh8vb+sQfiArLG3TAru5KHYPT9t&#10;Mdf2xhVd96EREcI+RwVtCEMupa9bMuhndiCO3tk6gyFK10jt8BbhppdpkiylwY5jQ4sDvbVUX/Y/&#10;Jr5xMNXx+9ObdbI4ZX16LN0qLZWaTsbXDYhAY/g//kt/aAWrbAmPMZEA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6hC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0EBBFEB9" w14:textId="77777777" w:rsidR="00CC308A" w:rsidRPr="007346E5" w:rsidRDefault="00CC308A" w:rsidP="00972C9D">
                                <w:pPr>
                                  <w:pStyle w:val="NormalWeb"/>
                                  <w:spacing w:before="120" w:beforeAutospacing="0" w:after="120" w:afterAutospacing="0"/>
                                  <w:rPr>
                                    <w:rFonts w:asciiTheme="minorHAnsi" w:hAnsiTheme="minorHAnsi"/>
                                    <w:color w:val="FFFFFF" w:themeColor="background1"/>
                                  </w:rPr>
                                </w:pPr>
                                <w:r w:rsidRPr="007346E5">
                                  <w:rPr>
                                    <w:rFonts w:asciiTheme="minorHAnsi" w:eastAsia="Times New Roman" w:hAnsiTheme="minorHAnsi" w:cs="Arial"/>
                                    <w:color w:val="FFFFFF" w:themeColor="background1"/>
                                    <w:sz w:val="18"/>
                                    <w:szCs w:val="18"/>
                                  </w:rPr>
                                  <w:t> </w:t>
                                </w:r>
                              </w:p>
                            </w:txbxContent>
                          </v:textbox>
                        </v:shape>
                        <v:shape id="Text Box 3" o:spid="_x0000_s1606" type="#_x0000_t202" style="position:absolute;left:72426;top:63523;width:171149;height:1663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aPMYA&#10;AADcAAAADwAAAGRycy9kb3ducmV2LnhtbESPT2vCQBTE74V+h+UVvNVN1WpJXaUUFPUi/muvj+wz&#10;Sc2+Ddk1if30riB4HGbmN8x42ppC1FS53LKCt24EgjixOudUwX43e/0A4TyyxsIyKbiQg+nk+WmM&#10;sbYNb6je+lQECLsYFWTel7GULsnIoOvakjh4R1sZ9EFWqdQVNgFuCtmLoqE0mHNYyLCk74yS0/Zs&#10;FMjVudfav9P/cjD8fT8cm/pnvlor1Xlpvz5BeGr9I3xvL7SCUX8EtzPh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1aPMYAAADcAAAADwAAAAAAAAAAAAAAAACYAgAAZHJz&#10;L2Rvd25yZXYueG1sUEsFBgAAAAAEAAQA9QAAAIsDAAAAAA==&#10;" filled="f" stroked="f" strokeweight=".5pt">
                          <v:textbox inset="0,0,0,0">
                            <w:txbxContent>
                              <w:p w14:paraId="55B703FD" w14:textId="77777777" w:rsidR="00CC308A" w:rsidRPr="007346E5" w:rsidRDefault="00CC308A" w:rsidP="001A5555">
                                <w:pPr>
                                  <w:pStyle w:val="TriangleNumbers"/>
                                </w:pPr>
                                <w:r>
                                  <w:t>3</w:t>
                                </w:r>
                              </w:p>
                              <w:p w14:paraId="6920E3BD" w14:textId="77777777" w:rsidR="00CC308A" w:rsidRPr="007346E5" w:rsidRDefault="00CC308A" w:rsidP="00972C9D">
                                <w:pPr>
                                  <w:pStyle w:val="NormalWeb"/>
                                  <w:spacing w:before="120" w:beforeAutospacing="0" w:after="120" w:afterAutospacing="0"/>
                                  <w:rPr>
                                    <w:rFonts w:asciiTheme="minorHAnsi" w:hAnsiTheme="minorHAnsi"/>
                                    <w:color w:val="FFFFFF" w:themeColor="background1"/>
                                  </w:rPr>
                                </w:pPr>
                                <w:r w:rsidRPr="007346E5">
                                  <w:rPr>
                                    <w:rFonts w:asciiTheme="minorHAnsi" w:eastAsia="Calibri" w:hAnsiTheme="minorHAnsi" w:cs="Arial"/>
                                    <w:color w:val="FFFFFF" w:themeColor="background1"/>
                                    <w:sz w:val="18"/>
                                    <w:szCs w:val="18"/>
                                  </w:rPr>
                                  <w:t> </w:t>
                                </w:r>
                              </w:p>
                            </w:txbxContent>
                          </v:textbox>
                        </v:shape>
                      </v:group>
                      <v:group id="Group 552" o:spid="_x0000_s1607" style="position:absolute;left:35706;top:43114;width:2845;height:2496" coordsize="284480,25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Isosceles Triangle 553" o:spid="_x0000_s1608" type="#_x0000_t5" style="position:absolute;width:284480;height:25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BgsQA&#10;AADcAAAADwAAAGRycy9kb3ducmV2LnhtbESPQWvCQBSE7wX/w/IKvemmlhQbXSUoLb0axXp8ZF+z&#10;qdm3Mbua9N+7BaHHYWa+YRarwTbiSp2vHSt4niQgiEuna64U7Hfv4xkIH5A1No5JwS95WC1HDwvM&#10;tOt5S9ciVCJC2GeowITQZlL60pBFP3EtcfS+XWcxRNlVUnfYR7ht5DRJXqXFmuOCwZbWhspTcbEK&#10;3g795bjJzfmrSTc/6D9OVV7slXp6HPI5iEBD+A/f259aQZq+wN+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1AYL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4861B081" w14:textId="77777777" w:rsidR="00CC308A" w:rsidRPr="007346E5" w:rsidRDefault="00CC308A" w:rsidP="00972C9D">
                                <w:pPr>
                                  <w:pStyle w:val="NormalWeb"/>
                                  <w:spacing w:before="0" w:beforeAutospacing="0" w:after="0" w:afterAutospacing="0"/>
                                  <w:jc w:val="center"/>
                                  <w:rPr>
                                    <w:rFonts w:asciiTheme="minorHAnsi" w:hAnsiTheme="minorHAnsi"/>
                                    <w:color w:val="FFFFFF" w:themeColor="background1"/>
                                  </w:rPr>
                                </w:pPr>
                                <w:r w:rsidRPr="007346E5">
                                  <w:rPr>
                                    <w:rFonts w:asciiTheme="minorHAnsi" w:eastAsia="Calibri" w:hAnsiTheme="minorHAnsi" w:cs="Arial"/>
                                    <w:b/>
                                    <w:bCs/>
                                    <w:color w:val="FFFFFF" w:themeColor="background1"/>
                                    <w:sz w:val="18"/>
                                    <w:szCs w:val="18"/>
                                  </w:rPr>
                                  <w:t> </w:t>
                                </w:r>
                              </w:p>
                            </w:txbxContent>
                          </v:textbox>
                        </v:shape>
                        <v:shape id="Text Box 4" o:spid="_x0000_s1609" type="#_x0000_t202" style="position:absolute;left:68112;top:81383;width:169989;height:16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ILMcA&#10;AADcAAAADwAAAGRycy9kb3ducmV2LnhtbESPQUvDQBSE74X+h+UVvLWbipUSuy2lKnhQW9sKentm&#10;n0kw+zbsvqbx37uC4HGYmW+Yxap3jeooxNqzgekkA0VceFtzaeB4uB/PQUVBtth4JgPfFGG1HA4W&#10;mFt/5hfq9lKqBOGYo4FKpM21jkVFDuPEt8TJ+/TBoSQZSm0DnhPcNfoyy661w5rTQoUtbSoqvvYn&#10;Z6B5i+HxI5P37rZ8kt1Wn17vps/GXIz69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SCzHAAAA3AAAAA8AAAAAAAAAAAAAAAAAmAIAAGRy&#10;cy9kb3ducmV2LnhtbFBLBQYAAAAABAAEAPUAAACMAwAAAAA=&#10;" filled="f" stroked="f" strokeweight=".5pt">
                          <v:textbox inset="0,0,0,0">
                            <w:txbxContent>
                              <w:p w14:paraId="7F8F19B9" w14:textId="77777777" w:rsidR="00CC308A" w:rsidRPr="007346E5" w:rsidRDefault="00CC308A" w:rsidP="00972C9D">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4</w:t>
                                </w:r>
                              </w:p>
                            </w:txbxContent>
                          </v:textbox>
                        </v:shape>
                      </v:group>
                      <v:shape id="Picture 757" o:spid="_x0000_s1610" type="#_x0000_t75" style="position:absolute;left:508;top:1300;width:46628;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3azEAAAA3AAAAA8AAABkcnMvZG93bnJldi54bWxEj0FrwkAUhO9C/8PyCr3pRqFVU1fRQkXE&#10;i1F6fmRfs7HZtyG7TeK/dwXB4zAz3zCLVW8r0VLjS8cKxqMEBHHudMmFgvPpezgD4QOyxsoxKbiS&#10;h9XyZbDAVLuOj9RmoRARwj5FBSaEOpXS54Ys+pGriaP36xqLIcqmkLrBLsJtJSdJ8iEtlhwXDNb0&#10;ZSj/y/6tgu1Pebjut915vtv0lsz6Mq7ai1Jvr/36E0SgPjzDj/ZOK5i+T+F+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Q3azEAAAA3AAAAA8AAAAAAAAAAAAAAAAA&#10;nwIAAGRycy9kb3ducmV2LnhtbFBLBQYAAAAABAAEAPcAAACQAwAAAAA=&#10;" stroked="t" strokecolor="#bfbfbf [2412]">
                        <v:imagedata r:id="rId101" o:title=""/>
                        <v:shadow on="t" color="black" opacity="26214f" origin="-.5,-.5" offset=".74836mm,.74836mm"/>
                      </v:shape>
                      <v:rect id="Rectangle 796" o:spid="_x0000_s1611" style="position:absolute;left:11334;top:11790;width:7525;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ihsYA&#10;AADcAAAADwAAAGRycy9kb3ducmV2LnhtbESPQWvCQBSE74L/YXmCN90YUNvUVdQiVbyoLZ5fs69J&#10;MPs2za4a/fVdQehxmJlvmMmsMaW4UO0KywoG/QgEcWp1wZmCr89V7wWE88gaS8uk4EYOZtN2a4KJ&#10;tlfe0+XgMxEg7BJUkHtfJVK6NCeDrm8r4uD92NqgD7LOpK7xGuCmlHEUjaTBgsNCjhUtc0pPh7NR&#10;sPuITpvv4XFbxMfMVuv3/f03XijV7TTzNxCeGv8ffrbXWsH4dQSP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JihsYAAADcAAAADwAAAAAAAAAAAAAAAACYAgAAZHJz&#10;L2Rvd25yZXYueG1sUEsFBgAAAAAEAAQA9QAAAIsDAAAAAA==&#10;" filled="f" strokecolor="#f79646" strokeweight="3pt">
                        <v:textbox>
                          <w:txbxContent>
                            <w:p w14:paraId="793E77AD" w14:textId="77777777" w:rsidR="00CC308A" w:rsidRDefault="00CC308A" w:rsidP="004563CF">
                              <w:pPr>
                                <w:pStyle w:val="NormalWeb"/>
                                <w:spacing w:before="120" w:beforeAutospacing="0" w:after="120" w:afterAutospacing="0"/>
                              </w:pPr>
                              <w:r>
                                <w:rPr>
                                  <w:rFonts w:eastAsia="Times New Roman"/>
                                  <w:color w:val="FFFFFF"/>
                                  <w:sz w:val="22"/>
                                  <w:szCs w:val="22"/>
                                </w:rPr>
                                <w:t> </w:t>
                              </w:r>
                            </w:p>
                          </w:txbxContent>
                        </v:textbox>
                      </v:rect>
                      <v:oval id="Oval 798" o:spid="_x0000_s1612" style="position:absolute;left:42106;top:15967;width:3607;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PR8EA&#10;AADcAAAADwAAAGRycy9kb3ducmV2LnhtbERPy4rCMBTdC/MP4Q6401QXPjpGkQFRGRCr8wGX5tqW&#10;SW5qErX+vVkMuDyc92LVWSPu5EPjWMFomIEgLp1uuFLwe94MZiBCRNZoHJOCJwVYLT96C8y1e3BB&#10;91OsRArhkKOCOsY2lzKUNVkMQ9cSJ+7ivMWYoK+k9vhI4dbIcZZNpMWGU0ONLX3XVP6dblbBWU8P&#10;l59RwZO9Npvrflv5o1kr1f/s1l8gInXxLf5377SC6Ty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0D0fBAAAA3AAAAA8AAAAAAAAAAAAAAAAAmAIAAGRycy9kb3du&#10;cmV2LnhtbFBLBQYAAAAABAAEAPUAAACGAwAAAAA=&#10;" filled="f" strokecolor="#f79646 [3209]" strokeweight="3pt">
                        <v:textbox>
                          <w:txbxContent>
                            <w:p w14:paraId="591EE2D8" w14:textId="77777777" w:rsidR="00CC308A" w:rsidRDefault="00CC308A" w:rsidP="004563CF">
                              <w:pPr>
                                <w:pStyle w:val="NormalWeb"/>
                                <w:spacing w:before="0" w:beforeAutospacing="0" w:after="0" w:afterAutospacing="0"/>
                              </w:pPr>
                              <w:r>
                                <w:rPr>
                                  <w:rFonts w:eastAsia="Times New Roman"/>
                                  <w:color w:val="FFFFFF"/>
                                  <w:sz w:val="22"/>
                                  <w:szCs w:val="22"/>
                                </w:rPr>
                                <w:t> </w:t>
                              </w:r>
                            </w:p>
                          </w:txbxContent>
                        </v:textbox>
                      </v:oval>
                      <v:group id="Group 800" o:spid="_x0000_s1613" style="position:absolute;left:8530;top:15365;width:2833;height:2477;rotation:90" coordorigin="7454,14065" coordsize="284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ZRGsEAAADcAAAADwAAAGRycy9kb3ducmV2LnhtbERPz2vCMBS+D/wfwhO8&#10;DE31MGo1ijoKu84penw0z6bYvNQks91/vxwGO358v9fbwbbiST40jhXMZxkI4srphmsFp69ymoMI&#10;EVlj65gU/FCA7Wb0ssZCu54/6XmMtUghHApUYGLsCilDZchimLmOOHE35y3GBH0ttcc+hdtWLrLs&#10;TVpsODUY7OhgqLofv60Cfpzz8tFeXstr5ee7fb8079eo1GQ87FYgIg3xX/zn/tAK8izNT2fSEZCb&#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tZRGsEAAADcAAAADwAA&#10;AAAAAAAAAAAAAACqAgAAZHJzL2Rvd25yZXYueG1sUEsFBgAAAAAEAAQA+gAAAJgDAAAAAA==&#10;">
                        <v:shape id="Isosceles Triangle 816" o:spid="_x0000_s1614" type="#_x0000_t5" style="position:absolute;left:7454;top:14065;width:284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hbcQA&#10;AADcAAAADwAAAGRycy9kb3ducmV2LnhtbESPQWvCQBSE70L/w/IKvelGQbGpqwRF6bWp2B4f2Wc2&#10;mn0bs6tJ/70rFDwOM/MNs1j1thY3an3lWMF4lIAgLpyuuFSw/94O5yB8QNZYOyYFf+RhtXwZLDDV&#10;ruMvuuWhFBHCPkUFJoQmldIXhiz6kWuIo3d0rcUQZVtK3WIX4baWkySZSYsVxwWDDa0NFef8ahW8&#10;H7rr7yYzl596ujmh353LLN8r9fbaZx8gAvXhGf5vf2oF8/EM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4W3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14:paraId="16A45EB7" w14:textId="77777777" w:rsidR="00CC308A" w:rsidRDefault="00CC308A" w:rsidP="004563CF">
                                <w:pPr>
                                  <w:pStyle w:val="NormalWeb"/>
                                  <w:spacing w:before="0" w:beforeAutospacing="0" w:after="0" w:afterAutospacing="0"/>
                                  <w:jc w:val="center"/>
                                </w:pPr>
                                <w:r>
                                  <w:rPr>
                                    <w:rFonts w:eastAsia="Calibri" w:cs="Arial"/>
                                    <w:b/>
                                    <w:bCs/>
                                    <w:color w:val="FFFFFF"/>
                                    <w:sz w:val="18"/>
                                    <w:szCs w:val="18"/>
                                  </w:rPr>
                                  <w:t> </w:t>
                                </w:r>
                              </w:p>
                            </w:txbxContent>
                          </v:textbox>
                        </v:shape>
                        <v:shape id="Text Box 4" o:spid="_x0000_s1615" type="#_x0000_t202" style="position:absolute;left:8133;top:14881;width:1705;height:16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HOsIA&#10;AADcAAAADwAAAGRycy9kb3ducmV2LnhtbERPz2vCMBS+C/4P4Qm7aWoZQzujSEW74+YcbLdH82xL&#10;m5eSRNvtr18Ogx0/vt+b3Wg6cSfnG8sKlosEBHFpdcOVgsv7cb4C4QOyxs4yKfgmD7vtdLLBTNuB&#10;3+h+DpWIIewzVFCH0GdS+rImg35he+LIXa0zGCJ0ldQOhxhuOpkmyZM02HBsqLGnvKayPd+MgtfW&#10;HT7zx2J9Pf3oj35smZuvQqmH2bh/BhFoDP/iP/eLVrBK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oc6wgAAANwAAAAPAAAAAAAAAAAAAAAAAJgCAABkcnMvZG93&#10;bnJldi54bWxQSwUGAAAAAAQABAD1AAAAhwMAAAAA&#10;" filled="f" stroked="f" strokeweight=".5pt">
                          <v:textbox inset="0,0,0,0">
                            <w:txbxContent>
                              <w:p w14:paraId="339E2DF7" w14:textId="77777777" w:rsidR="00CC308A" w:rsidRDefault="00CC308A" w:rsidP="001A5555">
                                <w:pPr>
                                  <w:pStyle w:val="TriangleNumbers"/>
                                  <w:rPr>
                                    <w:sz w:val="24"/>
                                    <w:szCs w:val="24"/>
                                  </w:rPr>
                                </w:pPr>
                                <w:r>
                                  <w:t>2</w:t>
                                </w:r>
                              </w:p>
                            </w:txbxContent>
                          </v:textbox>
                        </v:shape>
                      </v:group>
                      <v:group id="Group 806" o:spid="_x0000_s1616" style="position:absolute;left:29632;top:1829;width:2502;height:2838;rotation:-90" coordorigin="29232,688" coordsize="251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H9txxgAAANwA&#10;AAAPAAAAAAAAAAAAAAAAAKoCAABkcnMvZG93bnJldi54bWxQSwUGAAAAAAQABAD6AAAAnQMAAAAA&#10;">
                        <v:shape id="Isosceles Triangle 809" o:spid="_x0000_s1617" type="#_x0000_t5" style="position:absolute;left:29060;top:860;width:2863;height:25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28UA&#10;AADcAAAADwAAAGRycy9kb3ducmV2LnhtbESPQWsCMRCF74L/IYzQm5t0K3bdGqUUChW8aEXobdxM&#10;d5duJkuS6vbfG0Ho8fHmfW/ecj3YTpzJh9axhsdMgSCunGm51nD4fJ8WIEJENtg5Jg1/FGC9Go+W&#10;WBp34R2d97EWCcKhRA1NjH0pZagashgy1xMn79t5izFJX0vj8ZLgtpO5UnNpseXU0GBPbw1VP/tf&#10;m9442N3xaxtsoWanpy4/bvxzvtH6YTK8voCINMT/43v6w2go1AJuYxIB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Lb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14:paraId="42A0E5EC" w14:textId="77777777" w:rsidR="00CC308A" w:rsidRDefault="00CC308A" w:rsidP="004563CF">
                                <w:pPr>
                                  <w:pStyle w:val="NormalWeb"/>
                                  <w:spacing w:before="120" w:beforeAutospacing="0" w:after="120" w:afterAutospacing="0"/>
                                </w:pPr>
                                <w:r>
                                  <w:rPr>
                                    <w:rFonts w:eastAsia="Times New Roman" w:cs="Arial"/>
                                    <w:color w:val="FFFFFF"/>
                                    <w:sz w:val="18"/>
                                    <w:szCs w:val="18"/>
                                  </w:rPr>
                                  <w:t> </w:t>
                                </w:r>
                              </w:p>
                            </w:txbxContent>
                          </v:textbox>
                        </v:shape>
                        <v:shape id="Text Box 3" o:spid="_x0000_s1618" type="#_x0000_t202" style="position:absolute;left:29999;top:1403;width:1711;height:1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HaMUA&#10;AADcAAAADwAAAGRycy9kb3ducmV2LnhtbESPQWvCQBSE74X+h+UVvNVNcpCYuoYilkpBUNtDj6+7&#10;r8nS7NuQXTX9964geBxm5htmUY+uEycagvWsIJ9mIIi1N5YbBV+fb88liBCRDXaeScE/BaiXjw8L&#10;rIw/855Oh9iIBOFQoYI2xr6SMuiWHIap74mT9+sHhzHJoZFmwHOCu04WWTaTDi2nhRZ7WrWk/w5H&#10;p2C+/fjR3u+0i+vS2lWRvX/btVKTp/H1BUSkMd7Dt/bGKCjzAq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QdoxQAAANwAAAAPAAAAAAAAAAAAAAAAAJgCAABkcnMv&#10;ZG93bnJldi54bWxQSwUGAAAAAAQABAD1AAAAigMAAAAA&#10;" filled="f" stroked="f" strokeweight=".5pt">
                          <v:textbox inset="0,0,0,0">
                            <w:txbxContent>
                              <w:p w14:paraId="15F0FB33" w14:textId="77777777" w:rsidR="00CC308A" w:rsidRDefault="00CC308A" w:rsidP="004563CF">
                                <w:pPr>
                                  <w:pStyle w:val="TriangleNumbers"/>
                                  <w:rPr>
                                    <w:sz w:val="24"/>
                                    <w:szCs w:val="24"/>
                                  </w:rPr>
                                </w:pPr>
                                <w:r>
                                  <w:t>1</w:t>
                                </w:r>
                              </w:p>
                              <w:p w14:paraId="58E1A160" w14:textId="77777777" w:rsidR="00CC308A" w:rsidRDefault="00CC308A" w:rsidP="004563CF">
                                <w:pPr>
                                  <w:pStyle w:val="NormalWeb"/>
                                  <w:spacing w:before="120" w:beforeAutospacing="0" w:after="120" w:afterAutospacing="0"/>
                                </w:pPr>
                                <w:r>
                                  <w:rPr>
                                    <w:rFonts w:eastAsia="Calibri" w:cs="Arial"/>
                                    <w:color w:val="FFFFFF"/>
                                    <w:sz w:val="18"/>
                                    <w:szCs w:val="18"/>
                                  </w:rPr>
                                  <w:t> </w:t>
                                </w:r>
                              </w:p>
                            </w:txbxContent>
                          </v:textbox>
                        </v:shape>
                      </v:group>
                      <v:shape id="Picture 78" o:spid="_x0000_s1619" type="#_x0000_t75" style="position:absolute;left:21907;top:28278;width:22091;height:14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N73AAAAA2wAAAA8AAABkcnMvZG93bnJldi54bWxET02LwjAQvQv+hzCCF1nTelDpmhYRBEUQ&#10;Vj14HJrZpmwzKU2s7b/fHBb2+Hjfu2Kwjeip87VjBekyAUFcOl1zpeBxP35sQfiArLFxTApG8lDk&#10;08kOM+3e/EX9LVQihrDPUIEJoc2k9KUhi37pWuLIfbvOYoiwq6Tu8B3DbSNXSbKWFmuODQZbOhgq&#10;f24vq0Aveu0u5ryRL51exvY6PtNTrdR8Nuw/QQQawr/4z33SCjZxbPwSf4D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w3vcAAAADbAAAADwAAAAAAAAAAAAAAAACfAgAA&#10;ZHJzL2Rvd25yZXYueG1sUEsFBgAAAAAEAAQA9wAAAIwDAAAAAA==&#10;" stroked="t" strokecolor="#bfbfbf [2412]">
                        <v:imagedata r:id="rId195" o:title=""/>
                        <v:shadow on="t" color="black" opacity="26214f" origin="-.5,-.5" offset=".74836mm,.74836mm"/>
                        <v:path arrowok="t"/>
                      </v:shape>
                      <w10:anchorlock/>
                    </v:group>
                  </w:pict>
                </mc:Fallback>
              </mc:AlternateContent>
            </w:r>
          </w:p>
        </w:tc>
        <w:tc>
          <w:tcPr>
            <w:tcW w:w="3630" w:type="dxa"/>
            <w:tcBorders>
              <w:left w:val="single" w:sz="4" w:space="0" w:color="DBE5F1" w:themeColor="accent1" w:themeTint="33"/>
              <w:right w:val="single" w:sz="36" w:space="0" w:color="4F81BD" w:themeColor="accent1"/>
            </w:tcBorders>
            <w:shd w:val="clear" w:color="auto" w:fill="D3DFEE"/>
          </w:tcPr>
          <w:p w14:paraId="0065473F" w14:textId="77777777" w:rsidR="00972C9D" w:rsidRPr="0095295C" w:rsidRDefault="00972C9D" w:rsidP="00972C9D">
            <w:pPr>
              <w:pStyle w:val="Heading2"/>
              <w:outlineLvl w:val="1"/>
              <w:cnfStyle w:val="000000000000" w:firstRow="0" w:lastRow="0" w:firstColumn="0" w:lastColumn="0" w:oddVBand="0" w:evenVBand="0" w:oddHBand="0" w:evenHBand="0" w:firstRowFirstColumn="0" w:firstRowLastColumn="0" w:lastRowFirstColumn="0" w:lastRowLastColumn="0"/>
            </w:pPr>
            <w:r>
              <w:t xml:space="preserve">Prerequisites for this </w:t>
            </w:r>
            <w:r w:rsidR="004F5A2F">
              <w:t>Task</w:t>
            </w:r>
          </w:p>
        </w:tc>
      </w:tr>
      <w:tr w:rsidR="00972C9D" w:rsidRPr="0077792A" w14:paraId="690225B1"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89BBDE6" w14:textId="77777777" w:rsidR="00972C9D" w:rsidRPr="002A33A9" w:rsidRDefault="00972C9D" w:rsidP="00972C9D">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19D10244" w14:textId="77777777" w:rsidR="00972C9D" w:rsidRPr="00140F6E" w:rsidRDefault="00972C9D" w:rsidP="00B01F81">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140F6E">
              <w:t xml:space="preserve">You are logged in as a role that can edit </w:t>
            </w:r>
            <w:r w:rsidR="004563CF" w:rsidRPr="00140F6E">
              <w:t>a</w:t>
            </w:r>
            <w:r w:rsidRPr="00140F6E">
              <w:t>wards.</w:t>
            </w:r>
          </w:p>
          <w:p w14:paraId="025098CA" w14:textId="77777777" w:rsidR="00972C9D" w:rsidRPr="00140F6E" w:rsidRDefault="00EA180A" w:rsidP="00B01F81">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140F6E">
              <w:t>The</w:t>
            </w:r>
            <w:r w:rsidR="00972C9D" w:rsidRPr="00140F6E">
              <w:t xml:space="preserve"> </w:t>
            </w:r>
            <w:r w:rsidR="004563CF" w:rsidRPr="00140F6E">
              <w:t>a</w:t>
            </w:r>
            <w:r w:rsidR="00972C9D" w:rsidRPr="00140F6E">
              <w:t xml:space="preserve">ward is in the </w:t>
            </w:r>
            <w:r w:rsidRPr="00140F6E">
              <w:rPr>
                <w:b/>
              </w:rPr>
              <w:t>Active</w:t>
            </w:r>
            <w:r w:rsidR="00972C9D" w:rsidRPr="00140F6E">
              <w:t xml:space="preserve"> state. </w:t>
            </w:r>
          </w:p>
        </w:tc>
      </w:tr>
      <w:tr w:rsidR="00972C9D" w14:paraId="46BFD9FB"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126CECDE" w14:textId="77777777" w:rsidR="00972C9D" w:rsidRPr="002A33A9" w:rsidRDefault="00972C9D" w:rsidP="00972C9D">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77C7CAE6" w14:textId="77777777" w:rsidR="00972C9D" w:rsidRDefault="004563CF" w:rsidP="00972C9D">
            <w:pPr>
              <w:pStyle w:val="Heading2"/>
              <w:outlineLvl w:val="1"/>
              <w:cnfStyle w:val="000000000000" w:firstRow="0" w:lastRow="0" w:firstColumn="0" w:lastColumn="0" w:oddVBand="0" w:evenVBand="0" w:oddHBand="0" w:evenHBand="0" w:firstRowFirstColumn="0" w:firstRowLastColumn="0" w:lastRowFirstColumn="0" w:lastRowLastColumn="0"/>
            </w:pPr>
            <w:r>
              <w:t>Find the Active Award</w:t>
            </w:r>
          </w:p>
        </w:tc>
      </w:tr>
      <w:tr w:rsidR="00972C9D" w14:paraId="774D4A97" w14:textId="77777777" w:rsidTr="0073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491A58E9" w14:textId="77777777" w:rsidR="00972C9D" w:rsidRPr="002A33A9" w:rsidRDefault="00972C9D" w:rsidP="00972C9D">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FFFFFF" w:themeFill="background1"/>
          </w:tcPr>
          <w:p w14:paraId="12D1BD9C" w14:textId="5E276AB1" w:rsidR="001A5555" w:rsidRDefault="001A5555" w:rsidP="00B01F81">
            <w:pPr>
              <w:pStyle w:val="List1"/>
              <w:numPr>
                <w:ilvl w:val="0"/>
                <w:numId w:val="36"/>
              </w:numPr>
              <w:cnfStyle w:val="000000100000" w:firstRow="0" w:lastRow="0" w:firstColumn="0" w:lastColumn="0" w:oddVBand="0" w:evenVBand="0" w:oddHBand="1" w:evenHBand="0" w:firstRowFirstColumn="0" w:firstRowLastColumn="0" w:lastRowFirstColumn="0" w:lastRowLastColumn="0"/>
            </w:pPr>
            <w:r w:rsidRPr="00E17F92">
              <w:t xml:space="preserve">Click the </w:t>
            </w:r>
            <w:r w:rsidRPr="001A5555">
              <w:rPr>
                <w:b/>
              </w:rPr>
              <w:t xml:space="preserve">Grants </w:t>
            </w:r>
            <w:r w:rsidRPr="00E17F92">
              <w:t>tab at the top.</w:t>
            </w:r>
          </w:p>
          <w:p w14:paraId="1363D0C8" w14:textId="35D61851" w:rsidR="00972C9D" w:rsidRDefault="001A5555" w:rsidP="00B01F81">
            <w:pPr>
              <w:pStyle w:val="List1"/>
              <w:numPr>
                <w:ilvl w:val="0"/>
                <w:numId w:val="36"/>
              </w:numPr>
              <w:cnfStyle w:val="000000100000" w:firstRow="0" w:lastRow="0" w:firstColumn="0" w:lastColumn="0" w:oddVBand="0" w:evenVBand="0" w:oddHBand="1" w:evenHBand="0" w:firstRowFirstColumn="0" w:firstRowLastColumn="0" w:lastRowFirstColumn="0" w:lastRowLastColumn="0"/>
            </w:pPr>
            <w:r w:rsidRPr="00E17F92">
              <w:t xml:space="preserve">Click the </w:t>
            </w:r>
            <w:r w:rsidRPr="00140F6E">
              <w:rPr>
                <w:b/>
              </w:rPr>
              <w:t>All Awards</w:t>
            </w:r>
            <w:r w:rsidRPr="00E17F92">
              <w:t xml:space="preserve"> tab and</w:t>
            </w:r>
            <w:r>
              <w:t xml:space="preserve"> </w:t>
            </w:r>
            <w:r w:rsidR="00140F6E">
              <w:t>then open the</w:t>
            </w:r>
            <w:r>
              <w:t xml:space="preserve"> award.</w:t>
            </w:r>
          </w:p>
        </w:tc>
      </w:tr>
      <w:tr w:rsidR="00972C9D" w:rsidRPr="00A323F1" w14:paraId="263B4F58" w14:textId="77777777" w:rsidTr="00733A8C">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right w:val="single" w:sz="4" w:space="0" w:color="DBE5F1" w:themeColor="accent1" w:themeTint="33"/>
            </w:tcBorders>
            <w:shd w:val="clear" w:color="auto" w:fill="FFF8CD"/>
          </w:tcPr>
          <w:p w14:paraId="6B337D10" w14:textId="77777777" w:rsidR="00972C9D" w:rsidRPr="002A33A9" w:rsidRDefault="00972C9D" w:rsidP="00972C9D">
            <w:pPr>
              <w:spacing w:after="200" w:line="276" w:lineRule="auto"/>
            </w:pPr>
          </w:p>
        </w:tc>
        <w:tc>
          <w:tcPr>
            <w:tcW w:w="3630" w:type="dxa"/>
            <w:tcBorders>
              <w:left w:val="single" w:sz="4" w:space="0" w:color="DBE5F1" w:themeColor="accent1" w:themeTint="33"/>
              <w:right w:val="single" w:sz="36" w:space="0" w:color="4F81BD" w:themeColor="accent1"/>
            </w:tcBorders>
            <w:shd w:val="clear" w:color="auto" w:fill="D3DFEE"/>
          </w:tcPr>
          <w:p w14:paraId="3151B28B" w14:textId="77777777" w:rsidR="00972C9D" w:rsidRPr="00A323F1" w:rsidRDefault="00B36CC3" w:rsidP="00B36CC3">
            <w:pPr>
              <w:pStyle w:val="Heading2"/>
              <w:outlineLvl w:val="1"/>
              <w:cnfStyle w:val="000000000000" w:firstRow="0" w:lastRow="0" w:firstColumn="0" w:lastColumn="0" w:oddVBand="0" w:evenVBand="0" w:oddHBand="0" w:evenHBand="0" w:firstRowFirstColumn="0" w:firstRowLastColumn="0" w:lastRowFirstColumn="0" w:lastRowLastColumn="0"/>
            </w:pPr>
            <w:bookmarkStart w:id="70" w:name="_Close_Out_Award"/>
            <w:bookmarkEnd w:id="70"/>
            <w:r>
              <w:t>Close Out Award</w:t>
            </w:r>
          </w:p>
        </w:tc>
      </w:tr>
      <w:tr w:rsidR="00972C9D" w14:paraId="47B087D9" w14:textId="77777777" w:rsidTr="00733A8C">
        <w:trPr>
          <w:cnfStyle w:val="000000100000" w:firstRow="0" w:lastRow="0" w:firstColumn="0" w:lastColumn="0" w:oddVBand="0" w:evenVBand="0" w:oddHBand="1" w:evenHBand="0" w:firstRowFirstColumn="0" w:firstRowLastColumn="0" w:lastRowFirstColumn="0" w:lastRowLastColumn="0"/>
          <w:trHeight w:val="5292"/>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4F81BD" w:themeColor="accent1"/>
              <w:bottom w:val="single" w:sz="36" w:space="0" w:color="4F81BD" w:themeColor="accent1"/>
              <w:right w:val="single" w:sz="4" w:space="0" w:color="DBE5F1" w:themeColor="accent1" w:themeTint="33"/>
            </w:tcBorders>
            <w:shd w:val="clear" w:color="auto" w:fill="FFF8CD"/>
          </w:tcPr>
          <w:p w14:paraId="4C5FBC6F" w14:textId="77777777" w:rsidR="00972C9D" w:rsidRPr="002A33A9" w:rsidRDefault="00972C9D" w:rsidP="00972C9D">
            <w:pPr>
              <w:spacing w:after="200" w:line="276" w:lineRule="auto"/>
            </w:pPr>
          </w:p>
        </w:tc>
        <w:tc>
          <w:tcPr>
            <w:tcW w:w="3630" w:type="dxa"/>
            <w:tcBorders>
              <w:left w:val="single" w:sz="4" w:space="0" w:color="DBE5F1" w:themeColor="accent1" w:themeTint="33"/>
              <w:bottom w:val="single" w:sz="36" w:space="0" w:color="4F81BD" w:themeColor="accent1"/>
              <w:right w:val="single" w:sz="36" w:space="0" w:color="4F81BD" w:themeColor="accent1"/>
            </w:tcBorders>
            <w:shd w:val="clear" w:color="auto" w:fill="FFFFFF" w:themeFill="background1"/>
          </w:tcPr>
          <w:p w14:paraId="0FCCC385" w14:textId="29617E5A" w:rsidR="00972C9D" w:rsidRDefault="0081704B" w:rsidP="00B01F81">
            <w:pPr>
              <w:pStyle w:val="List1"/>
              <w:numPr>
                <w:ilvl w:val="0"/>
                <w:numId w:val="36"/>
              </w:numPr>
              <w:cnfStyle w:val="000000100000" w:firstRow="0" w:lastRow="0" w:firstColumn="0" w:lastColumn="0" w:oddVBand="0" w:evenVBand="0" w:oddHBand="1" w:evenHBand="0" w:firstRowFirstColumn="0" w:firstRowLastColumn="0" w:lastRowFirstColumn="0" w:lastRowLastColumn="0"/>
            </w:pPr>
            <w:r>
              <w:t>From</w:t>
            </w:r>
            <w:r w:rsidR="00C46FDF">
              <w:t xml:space="preserve"> the </w:t>
            </w:r>
            <w:r w:rsidR="001A5555">
              <w:t>a</w:t>
            </w:r>
            <w:r w:rsidR="00C46FDF">
              <w:t xml:space="preserve">ward </w:t>
            </w:r>
            <w:r w:rsidR="001A5555">
              <w:t>w</w:t>
            </w:r>
            <w:r w:rsidR="00C46FDF">
              <w:t>orkspace, c</w:t>
            </w:r>
            <w:r w:rsidR="00972C9D">
              <w:t xml:space="preserve">lick </w:t>
            </w:r>
            <w:r w:rsidR="00B36CC3" w:rsidRPr="00140F6E">
              <w:rPr>
                <w:b/>
              </w:rPr>
              <w:t>Complete</w:t>
            </w:r>
            <w:r w:rsidR="00972C9D">
              <w:t>.</w:t>
            </w:r>
          </w:p>
          <w:p w14:paraId="3D758CF3" w14:textId="77777777" w:rsidR="00F742D7" w:rsidRDefault="00F742D7" w:rsidP="00B01F81">
            <w:pPr>
              <w:pStyle w:val="List1"/>
              <w:numPr>
                <w:ilvl w:val="0"/>
                <w:numId w:val="36"/>
              </w:numPr>
              <w:cnfStyle w:val="000000100000" w:firstRow="0" w:lastRow="0" w:firstColumn="0" w:lastColumn="0" w:oddVBand="0" w:evenVBand="0" w:oddHBand="1" w:evenHBand="0" w:firstRowFirstColumn="0" w:firstRowLastColumn="0" w:lastRowFirstColumn="0" w:lastRowLastColumn="0"/>
            </w:pPr>
            <w:r>
              <w:t xml:space="preserve">In the </w:t>
            </w:r>
            <w:r w:rsidR="001A5555">
              <w:t>pop-up window</w:t>
            </w:r>
            <w:r>
              <w:t xml:space="preserve">, optionally add a comment and documents, then click </w:t>
            </w:r>
            <w:r w:rsidRPr="00140F6E">
              <w:rPr>
                <w:b/>
              </w:rPr>
              <w:t>OK</w:t>
            </w:r>
            <w:r>
              <w:t>.</w:t>
            </w:r>
          </w:p>
          <w:p w14:paraId="61AD12A1" w14:textId="77777777" w:rsidR="00F742D7" w:rsidRDefault="00F742D7" w:rsidP="00F742D7">
            <w:pPr>
              <w:pStyle w:val="List1"/>
              <w:numPr>
                <w:ilvl w:val="0"/>
                <w:numId w:val="0"/>
              </w:numPr>
              <w:cnfStyle w:val="000000100000" w:firstRow="0" w:lastRow="0" w:firstColumn="0" w:lastColumn="0" w:oddVBand="0" w:evenVBand="0" w:oddHBand="1" w:evenHBand="0" w:firstRowFirstColumn="0" w:firstRowLastColumn="0" w:lastRowFirstColumn="0" w:lastRowLastColumn="0"/>
            </w:pPr>
            <w:r>
              <w:t>T</w:t>
            </w:r>
            <w:r w:rsidR="00972C9D">
              <w:t>he</w:t>
            </w:r>
            <w:r>
              <w:t xml:space="preserve"> </w:t>
            </w:r>
            <w:r w:rsidR="006E00A4">
              <w:t xml:space="preserve">award </w:t>
            </w:r>
            <w:r w:rsidR="001A5555">
              <w:t xml:space="preserve">state </w:t>
            </w:r>
            <w:r w:rsidR="006E00A4">
              <w:t>changes to</w:t>
            </w:r>
            <w:r>
              <w:t xml:space="preserve"> </w:t>
            </w:r>
            <w:r w:rsidR="00FA5A61" w:rsidRPr="00FA5A61">
              <w:rPr>
                <w:b/>
              </w:rPr>
              <w:t>Complete</w:t>
            </w:r>
            <w:r w:rsidR="00DE3C88">
              <w:rPr>
                <w:b/>
              </w:rPr>
              <w:t>d</w:t>
            </w:r>
            <w:r w:rsidR="006E00A4">
              <w:t xml:space="preserve"> and you can no longer edit the award or create modifications for it.</w:t>
            </w:r>
          </w:p>
        </w:tc>
      </w:tr>
    </w:tbl>
    <w:p w14:paraId="5A58761C" w14:textId="77777777" w:rsidR="00972C9D" w:rsidRDefault="00972C9D" w:rsidP="00972C9D">
      <w:pPr>
        <w:pStyle w:val="TableDivider"/>
      </w:pPr>
    </w:p>
    <w:tbl>
      <w:tblPr>
        <w:tblStyle w:val="MediumList2-Accent1"/>
        <w:tblW w:w="11187" w:type="dxa"/>
        <w:tblInd w:w="135" w:type="dxa"/>
        <w:tblBorders>
          <w:left w:val="single" w:sz="36" w:space="0" w:color="4F81BD"/>
          <w:bottom w:val="single" w:sz="36" w:space="0" w:color="4F81BD"/>
          <w:right w:val="single" w:sz="36" w:space="0" w:color="4F81BD"/>
        </w:tblBorders>
        <w:tblLayout w:type="fixed"/>
        <w:tblCellMar>
          <w:top w:w="0" w:type="dxa"/>
          <w:left w:w="86" w:type="dxa"/>
          <w:bottom w:w="0" w:type="dxa"/>
          <w:right w:w="72" w:type="dxa"/>
        </w:tblCellMar>
        <w:tblLook w:val="0480" w:firstRow="0" w:lastRow="0" w:firstColumn="1" w:lastColumn="0" w:noHBand="0" w:noVBand="1"/>
      </w:tblPr>
      <w:tblGrid>
        <w:gridCol w:w="11187"/>
      </w:tblGrid>
      <w:tr w:rsidR="0027331A" w:rsidRPr="00DF5A15" w14:paraId="40402AC5" w14:textId="77777777" w:rsidTr="00CC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7" w:type="dxa"/>
            <w:tcBorders>
              <w:top w:val="none" w:sz="0" w:space="0" w:color="auto"/>
              <w:left w:val="none" w:sz="0" w:space="0" w:color="auto"/>
              <w:bottom w:val="none" w:sz="0" w:space="0" w:color="auto"/>
              <w:right w:val="none" w:sz="0" w:space="0" w:color="auto"/>
            </w:tcBorders>
            <w:shd w:val="clear" w:color="auto" w:fill="4F81BD" w:themeFill="accent1"/>
          </w:tcPr>
          <w:p w14:paraId="0EB7E7B1" w14:textId="4A239653" w:rsidR="0027331A" w:rsidRPr="00DF5A15" w:rsidRDefault="0027331A" w:rsidP="0027331A">
            <w:pPr>
              <w:pStyle w:val="Heading1"/>
              <w:outlineLvl w:val="0"/>
              <w:rPr>
                <w:rFonts w:cs="Arial"/>
              </w:rPr>
            </w:pPr>
            <w:bookmarkStart w:id="71" w:name="_Award_Close-Out_Checklist"/>
            <w:bookmarkStart w:id="72" w:name="_Ref406588335"/>
            <w:bookmarkStart w:id="73" w:name="_Toc467261560"/>
            <w:bookmarkEnd w:id="71"/>
            <w:r>
              <w:rPr>
                <w:rFonts w:cs="Arial"/>
              </w:rPr>
              <w:t xml:space="preserve">Award </w:t>
            </w:r>
            <w:r w:rsidR="00CC4B85">
              <w:rPr>
                <w:rFonts w:cs="Arial"/>
              </w:rPr>
              <w:t>Close-O</w:t>
            </w:r>
            <w:r>
              <w:rPr>
                <w:rFonts w:cs="Arial"/>
              </w:rPr>
              <w:t>ut Checklist</w:t>
            </w:r>
            <w:bookmarkEnd w:id="72"/>
            <w:bookmarkEnd w:id="73"/>
          </w:p>
        </w:tc>
      </w:tr>
      <w:tr w:rsidR="0027331A" w14:paraId="6CD26F5F" w14:textId="77777777" w:rsidTr="00C57F45">
        <w:tc>
          <w:tcPr>
            <w:cnfStyle w:val="001000000000" w:firstRow="0" w:lastRow="0" w:firstColumn="1" w:lastColumn="0" w:oddVBand="0" w:evenVBand="0" w:oddHBand="0" w:evenHBand="0" w:firstRowFirstColumn="0" w:firstRowLastColumn="0" w:lastRowFirstColumn="0" w:lastRowLastColumn="0"/>
            <w:tcW w:w="11187" w:type="dxa"/>
            <w:tcBorders>
              <w:left w:val="none" w:sz="0" w:space="0" w:color="auto"/>
              <w:bottom w:val="none" w:sz="0" w:space="0" w:color="auto"/>
              <w:right w:val="none" w:sz="0" w:space="0" w:color="auto"/>
            </w:tcBorders>
          </w:tcPr>
          <w:p w14:paraId="78B5AD9E" w14:textId="77777777" w:rsidR="00295FB5" w:rsidRDefault="00F62C70" w:rsidP="00FA002F">
            <w:pPr>
              <w:pStyle w:val="List1"/>
              <w:numPr>
                <w:ilvl w:val="0"/>
                <w:numId w:val="0"/>
              </w:numPr>
            </w:pPr>
            <w:r>
              <w:t>A</w:t>
            </w:r>
            <w:r w:rsidRPr="00F62C70">
              <w:t xml:space="preserve"> thorough close</w:t>
            </w:r>
            <w:r>
              <w:t>-</w:t>
            </w:r>
            <w:r w:rsidRPr="00F62C70">
              <w:t xml:space="preserve">out </w:t>
            </w:r>
            <w:r>
              <w:t xml:space="preserve">should be </w:t>
            </w:r>
            <w:r w:rsidRPr="00F62C70">
              <w:t xml:space="preserve">performed </w:t>
            </w:r>
            <w:r>
              <w:t>for all awards</w:t>
            </w:r>
            <w:r w:rsidR="00FA002F">
              <w:t xml:space="preserve"> to help</w:t>
            </w:r>
            <w:r w:rsidR="00364EFF">
              <w:t xml:space="preserve"> ensure</w:t>
            </w:r>
            <w:r w:rsidR="00364EFF" w:rsidRPr="00364EFF">
              <w:t xml:space="preserve"> </w:t>
            </w:r>
            <w:r w:rsidR="00FA002F">
              <w:t>financial compliance and reduce</w:t>
            </w:r>
            <w:r w:rsidR="00364EFF" w:rsidRPr="00364EFF">
              <w:t xml:space="preserve"> audit risk</w:t>
            </w:r>
            <w:r w:rsidR="00364EFF">
              <w:t xml:space="preserve">. </w:t>
            </w:r>
            <w:r w:rsidR="00364EFF">
              <w:br/>
            </w:r>
            <w:r w:rsidR="00295FB5">
              <w:t xml:space="preserve">To ensure </w:t>
            </w:r>
            <w:r w:rsidR="00364EFF">
              <w:t xml:space="preserve">a thorough close-out, use </w:t>
            </w:r>
            <w:r>
              <w:t>the following</w:t>
            </w:r>
            <w:r w:rsidR="00364EFF">
              <w:t xml:space="preserve"> checklist</w:t>
            </w:r>
            <w:r>
              <w:t>, or revise it to meet sponsor and institutional requirements</w:t>
            </w:r>
            <w:r w:rsidR="00364EFF">
              <w:t xml:space="preserve">. </w:t>
            </w:r>
          </w:p>
        </w:tc>
      </w:tr>
      <w:tr w:rsidR="003B7EBF" w:rsidRPr="0095295C" w14:paraId="223E62C1" w14:textId="77777777" w:rsidTr="00C57F4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1187" w:type="dxa"/>
            <w:tcBorders>
              <w:top w:val="none" w:sz="0" w:space="0" w:color="auto"/>
              <w:left w:val="none" w:sz="0" w:space="0" w:color="auto"/>
              <w:bottom w:val="none" w:sz="0" w:space="0" w:color="auto"/>
              <w:right w:val="none" w:sz="0" w:space="0" w:color="auto"/>
            </w:tcBorders>
            <w:shd w:val="clear" w:color="auto" w:fill="FFF8CD"/>
          </w:tcPr>
          <w:p w14:paraId="60077BC8" w14:textId="77777777" w:rsidR="003B7EBF" w:rsidRPr="001A1E24" w:rsidRDefault="003B7EBF" w:rsidP="00894E5F">
            <w:pPr>
              <w:pStyle w:val="ChecklistItem"/>
              <w:ind w:left="675" w:hanging="630"/>
            </w:pPr>
            <w:r w:rsidRPr="001A1E24">
              <w:t xml:space="preserve">Review the terminated project/award list </w:t>
            </w:r>
            <w:r w:rsidRPr="007D258E">
              <w:rPr>
                <w:b w:val="0"/>
              </w:rPr>
              <w:t>(</w:t>
            </w:r>
            <w:r w:rsidRPr="007D258E">
              <w:rPr>
                <w:b w:val="0"/>
                <w:iCs/>
              </w:rPr>
              <w:t>end date is prior to today’s date</w:t>
            </w:r>
            <w:r w:rsidRPr="007D258E">
              <w:rPr>
                <w:b w:val="0"/>
              </w:rPr>
              <w:t>)</w:t>
            </w:r>
            <w:r w:rsidR="001A1E24">
              <w:t>.</w:t>
            </w:r>
          </w:p>
          <w:p w14:paraId="1A2493A1" w14:textId="77777777" w:rsidR="003B7EBF" w:rsidRPr="001A1E24" w:rsidRDefault="003B7EBF" w:rsidP="00894E5F">
            <w:pPr>
              <w:pStyle w:val="ChecklistItem"/>
              <w:ind w:left="675" w:hanging="630"/>
            </w:pPr>
            <w:r w:rsidRPr="001A1E24">
              <w:t>Identify a project to close</w:t>
            </w:r>
            <w:r w:rsidR="001A1E24">
              <w:t>.</w:t>
            </w:r>
          </w:p>
          <w:p w14:paraId="08405784" w14:textId="77777777" w:rsidR="003B7EBF" w:rsidRPr="001A1E24" w:rsidRDefault="003B7EBF" w:rsidP="00894E5F">
            <w:pPr>
              <w:pStyle w:val="ChecklistItem"/>
              <w:ind w:left="675" w:hanging="630"/>
            </w:pPr>
            <w:r w:rsidRPr="001A1E24">
              <w:t xml:space="preserve">Ensure the final report or invoice has been issued </w:t>
            </w:r>
            <w:r w:rsidRPr="0049606B">
              <w:rPr>
                <w:b w:val="0"/>
              </w:rPr>
              <w:t>(manual invoice or via an agency’s website, eRA Commons for example)</w:t>
            </w:r>
            <w:r w:rsidR="001A1E24">
              <w:t>.</w:t>
            </w:r>
          </w:p>
          <w:p w14:paraId="276A1622" w14:textId="77777777" w:rsidR="003B7EBF" w:rsidRPr="001A1E24" w:rsidRDefault="003B7EBF" w:rsidP="00894E5F">
            <w:pPr>
              <w:pStyle w:val="ChecklistItem"/>
              <w:ind w:left="675" w:hanging="630"/>
            </w:pPr>
            <w:r w:rsidRPr="001A1E24">
              <w:t>Obtain screen prints from the operating system</w:t>
            </w:r>
            <w:r w:rsidR="001A1E24">
              <w:t>.</w:t>
            </w:r>
          </w:p>
          <w:p w14:paraId="2BDFCC27" w14:textId="3560B7CB" w:rsidR="003B7EBF" w:rsidRPr="001A1E24" w:rsidRDefault="003B7EBF" w:rsidP="00894E5F">
            <w:pPr>
              <w:pStyle w:val="ChecklistItem"/>
              <w:ind w:left="675" w:hanging="630"/>
            </w:pPr>
            <w:r w:rsidRPr="001A1E24">
              <w:t>Verify total award budget per the system equals the budget</w:t>
            </w:r>
            <w:r w:rsidR="001A1E24">
              <w:t>.</w:t>
            </w:r>
          </w:p>
          <w:p w14:paraId="43A7B7AE" w14:textId="77777777" w:rsidR="003B7EBF" w:rsidRPr="001A1E24" w:rsidRDefault="003B7EBF" w:rsidP="00894E5F">
            <w:pPr>
              <w:pStyle w:val="ChecklistItem"/>
              <w:ind w:left="675" w:hanging="630"/>
            </w:pPr>
            <w:r w:rsidRPr="001A1E24">
              <w:t>Review the expenditures for unallowable costs</w:t>
            </w:r>
            <w:r w:rsidR="001A1E24">
              <w:t>.</w:t>
            </w:r>
          </w:p>
          <w:p w14:paraId="143E5AF1" w14:textId="77777777" w:rsidR="003B7EBF" w:rsidRPr="001A1E24" w:rsidRDefault="003B7EBF" w:rsidP="00894E5F">
            <w:pPr>
              <w:pStyle w:val="ChecklistItem"/>
              <w:ind w:left="675" w:hanging="630"/>
            </w:pPr>
            <w:r w:rsidRPr="001A1E24">
              <w:t xml:space="preserve">Verify </w:t>
            </w:r>
            <w:r w:rsidR="006E00A4">
              <w:t>f</w:t>
            </w:r>
            <w:r w:rsidRPr="001A1E24">
              <w:t xml:space="preserve">ringe </w:t>
            </w:r>
            <w:r w:rsidR="006E00A4">
              <w:t>benefit and indirect c</w:t>
            </w:r>
            <w:r w:rsidR="004C22D5">
              <w:t>osts</w:t>
            </w:r>
            <w:r w:rsidR="001A1E24">
              <w:t>.</w:t>
            </w:r>
          </w:p>
          <w:p w14:paraId="37338307" w14:textId="77777777" w:rsidR="003B7EBF" w:rsidRPr="001A1E24" w:rsidRDefault="003B7EBF" w:rsidP="00894E5F">
            <w:pPr>
              <w:pStyle w:val="ChecklistItem"/>
              <w:ind w:left="675" w:hanging="630"/>
            </w:pPr>
            <w:r w:rsidRPr="001A1E24">
              <w:t>Verify cost share and all spen</w:t>
            </w:r>
            <w:r w:rsidR="001A1E24">
              <w:t>ding restrictions have been met.</w:t>
            </w:r>
          </w:p>
          <w:p w14:paraId="1A3B985F" w14:textId="3B645B67" w:rsidR="003B7EBF" w:rsidRPr="0058008C" w:rsidRDefault="003B7EBF" w:rsidP="00CC308A">
            <w:pPr>
              <w:pStyle w:val="ChecklistItem"/>
              <w:ind w:left="675" w:hanging="630"/>
              <w:rPr>
                <w:b w:val="0"/>
              </w:rPr>
            </w:pPr>
            <w:r w:rsidRPr="001A1E24">
              <w:t>Ensure that expenditures tie to the reported and billed amounts</w:t>
            </w:r>
            <w:r w:rsidR="006E014C" w:rsidRPr="001A1E24">
              <w:t>.</w:t>
            </w:r>
            <w:r w:rsidR="0058008C">
              <w:br/>
            </w:r>
            <w:r w:rsidR="006E014C" w:rsidRPr="0058008C">
              <w:rPr>
                <w:b w:val="0"/>
              </w:rPr>
              <w:t>If no report or invoice was due, complete a reconciliation of the expenditures to ensure they are allowable.</w:t>
            </w:r>
          </w:p>
          <w:p w14:paraId="7B5142BC" w14:textId="77777777" w:rsidR="0062706A" w:rsidRPr="001A1E24" w:rsidRDefault="0062706A" w:rsidP="00894E5F">
            <w:pPr>
              <w:pStyle w:val="ChecklistItem"/>
              <w:ind w:left="675" w:hanging="630"/>
            </w:pPr>
            <w:r w:rsidRPr="001A1E24">
              <w:t>Ensure open commitme</w:t>
            </w:r>
            <w:r w:rsidR="004C22D5">
              <w:t xml:space="preserve">nts or encumbrances are zero. </w:t>
            </w:r>
            <w:r w:rsidR="006E696C">
              <w:br/>
            </w:r>
            <w:r w:rsidR="006E696C">
              <w:rPr>
                <w:b w:val="0"/>
              </w:rPr>
              <w:t>Verify whether</w:t>
            </w:r>
            <w:r w:rsidRPr="008E23D5">
              <w:rPr>
                <w:b w:val="0"/>
              </w:rPr>
              <w:t xml:space="preserve"> they be carried fo</w:t>
            </w:r>
            <w:r w:rsidR="006E696C">
              <w:rPr>
                <w:b w:val="0"/>
              </w:rPr>
              <w:t>rward to the next budget period.</w:t>
            </w:r>
            <w:r w:rsidR="00D05862">
              <w:t xml:space="preserve"> </w:t>
            </w:r>
          </w:p>
          <w:p w14:paraId="777A1869" w14:textId="77777777" w:rsidR="0062706A" w:rsidRPr="001A1E24" w:rsidRDefault="0062706A" w:rsidP="00894E5F">
            <w:pPr>
              <w:pStyle w:val="ChecklistItem"/>
              <w:ind w:left="675" w:hanging="630"/>
            </w:pPr>
            <w:r w:rsidRPr="001A1E24">
              <w:t>Ensure cash has been received</w:t>
            </w:r>
            <w:r w:rsidR="004C22D5">
              <w:t>.</w:t>
            </w:r>
          </w:p>
          <w:p w14:paraId="22076690" w14:textId="77777777" w:rsidR="0062706A" w:rsidRPr="001A1E24" w:rsidRDefault="0062706A" w:rsidP="00894E5F">
            <w:pPr>
              <w:pStyle w:val="ChecklistItem"/>
              <w:ind w:left="675" w:hanging="630"/>
            </w:pPr>
            <w:r w:rsidRPr="001A1E24">
              <w:t xml:space="preserve">Verify that under expended and deficit balances </w:t>
            </w:r>
            <w:r w:rsidR="004C22D5">
              <w:t>have been handled appropriately.</w:t>
            </w:r>
          </w:p>
          <w:p w14:paraId="10F663E1" w14:textId="77777777" w:rsidR="0062706A" w:rsidRPr="001A1E24" w:rsidRDefault="0062706A" w:rsidP="00894E5F">
            <w:pPr>
              <w:pStyle w:val="ChecklistItem"/>
              <w:ind w:left="675" w:hanging="630"/>
            </w:pPr>
            <w:r w:rsidRPr="001A1E24">
              <w:t>Ensure receipt of PI and/or department agreement or concurrence</w:t>
            </w:r>
            <w:r w:rsidR="004C22D5">
              <w:t>.</w:t>
            </w:r>
          </w:p>
          <w:p w14:paraId="57625FBE" w14:textId="77777777" w:rsidR="0062706A" w:rsidRPr="001A1E24" w:rsidRDefault="0062706A" w:rsidP="00894E5F">
            <w:pPr>
              <w:pStyle w:val="ChecklistItem"/>
              <w:ind w:left="675" w:hanging="630"/>
            </w:pPr>
            <w:r w:rsidRPr="001A1E24">
              <w:t>Verify all secondary files or subawards have been reviewed</w:t>
            </w:r>
            <w:r w:rsidR="004C22D5">
              <w:t>.</w:t>
            </w:r>
          </w:p>
          <w:p w14:paraId="73FFCDEB" w14:textId="77777777" w:rsidR="0062706A" w:rsidRPr="001A1E24" w:rsidRDefault="0062706A" w:rsidP="00894E5F">
            <w:pPr>
              <w:pStyle w:val="ChecklistItem"/>
              <w:ind w:left="675" w:hanging="630"/>
            </w:pPr>
            <w:r w:rsidRPr="001A1E24">
              <w:t xml:space="preserve">Ensure all other end-of-award reports are completed </w:t>
            </w:r>
            <w:r w:rsidRPr="007D258E">
              <w:rPr>
                <w:b w:val="0"/>
              </w:rPr>
              <w:t xml:space="preserve">(patent, technical, </w:t>
            </w:r>
            <w:r w:rsidR="002A5C5F">
              <w:rPr>
                <w:b w:val="0"/>
              </w:rPr>
              <w:t>etc.</w:t>
            </w:r>
            <w:r w:rsidRPr="007D258E">
              <w:rPr>
                <w:b w:val="0"/>
              </w:rPr>
              <w:t>)</w:t>
            </w:r>
            <w:r w:rsidR="002A5C5F">
              <w:t>.</w:t>
            </w:r>
          </w:p>
          <w:p w14:paraId="378B9EAB" w14:textId="77777777" w:rsidR="0062706A" w:rsidRPr="001A1E24" w:rsidRDefault="00BB6324" w:rsidP="00894E5F">
            <w:pPr>
              <w:pStyle w:val="ChecklistItem"/>
              <w:ind w:left="675" w:hanging="630"/>
            </w:pPr>
            <w:r>
              <w:t xml:space="preserve">In the </w:t>
            </w:r>
            <w:r w:rsidR="006E00A4">
              <w:t>Grants system</w:t>
            </w:r>
            <w:r>
              <w:t>, c</w:t>
            </w:r>
            <w:r w:rsidR="0062706A" w:rsidRPr="001A1E24">
              <w:t xml:space="preserve">hange the </w:t>
            </w:r>
            <w:r w:rsidR="006E00A4">
              <w:t>a</w:t>
            </w:r>
            <w:r w:rsidR="0062706A" w:rsidRPr="001A1E24">
              <w:t xml:space="preserve">ward </w:t>
            </w:r>
            <w:r>
              <w:t xml:space="preserve">state </w:t>
            </w:r>
            <w:r w:rsidR="004C22D5">
              <w:t>from “Active” to “Closed</w:t>
            </w:r>
            <w:r w:rsidR="006E696C">
              <w:t>.</w:t>
            </w:r>
            <w:r w:rsidR="004C22D5">
              <w:t xml:space="preserve">” </w:t>
            </w:r>
            <w:r w:rsidR="006E696C" w:rsidRPr="001B43CE">
              <w:rPr>
                <w:b w:val="0"/>
              </w:rPr>
              <w:t>(S</w:t>
            </w:r>
            <w:r w:rsidR="004C22D5" w:rsidRPr="001B43CE">
              <w:rPr>
                <w:b w:val="0"/>
              </w:rPr>
              <w:t>ee</w:t>
            </w:r>
            <w:r w:rsidR="006E00A4" w:rsidRPr="001B43CE">
              <w:rPr>
                <w:b w:val="0"/>
                <w:color w:val="auto"/>
              </w:rPr>
              <w:t xml:space="preserve"> </w:t>
            </w:r>
            <w:hyperlink w:anchor="_Close_Out_Award" w:history="1">
              <w:r w:rsidR="006E00A4" w:rsidRPr="006E00A4">
                <w:rPr>
                  <w:rStyle w:val="Hyperlink"/>
                  <w:b w:val="0"/>
                </w:rPr>
                <w:t>Close Out Award</w:t>
              </w:r>
            </w:hyperlink>
            <w:r w:rsidR="006E696C" w:rsidRPr="001B43CE">
              <w:rPr>
                <w:b w:val="0"/>
              </w:rPr>
              <w:t>.</w:t>
            </w:r>
            <w:r w:rsidR="004C22D5" w:rsidRPr="001B43CE">
              <w:rPr>
                <w:b w:val="0"/>
              </w:rPr>
              <w:t>)</w:t>
            </w:r>
          </w:p>
          <w:p w14:paraId="0252C7FD" w14:textId="77777777" w:rsidR="0062706A" w:rsidRPr="001A1E24" w:rsidRDefault="0062706A" w:rsidP="00894E5F">
            <w:pPr>
              <w:pStyle w:val="ChecklistItem"/>
              <w:ind w:left="675" w:hanging="630"/>
            </w:pPr>
            <w:r w:rsidRPr="001A1E24">
              <w:t>File the documentation in the file folder:</w:t>
            </w:r>
          </w:p>
          <w:p w14:paraId="3CCEDB6C" w14:textId="77777777" w:rsidR="0062706A" w:rsidRPr="00894E5F" w:rsidRDefault="0062706A" w:rsidP="00B01F81">
            <w:pPr>
              <w:pStyle w:val="ChecklistItem"/>
              <w:numPr>
                <w:ilvl w:val="1"/>
                <w:numId w:val="12"/>
              </w:numPr>
              <w:ind w:left="1125" w:hanging="270"/>
              <w:rPr>
                <w:b w:val="0"/>
              </w:rPr>
            </w:pPr>
            <w:r w:rsidRPr="00894E5F">
              <w:rPr>
                <w:b w:val="0"/>
              </w:rPr>
              <w:t>Signed copy of the c</w:t>
            </w:r>
            <w:r w:rsidR="004C22D5" w:rsidRPr="00894E5F">
              <w:rPr>
                <w:b w:val="0"/>
              </w:rPr>
              <w:t>hecklist noting the date closed</w:t>
            </w:r>
          </w:p>
          <w:p w14:paraId="66C4A603" w14:textId="77777777" w:rsidR="0062706A" w:rsidRPr="00894E5F" w:rsidRDefault="0062706A" w:rsidP="00B01F81">
            <w:pPr>
              <w:pStyle w:val="ChecklistItem"/>
              <w:numPr>
                <w:ilvl w:val="1"/>
                <w:numId w:val="12"/>
              </w:numPr>
              <w:ind w:left="1125" w:hanging="270"/>
              <w:rPr>
                <w:b w:val="0"/>
              </w:rPr>
            </w:pPr>
            <w:r w:rsidRPr="00894E5F">
              <w:rPr>
                <w:b w:val="0"/>
              </w:rPr>
              <w:t>Screen prints and other report print</w:t>
            </w:r>
            <w:r w:rsidR="004C22D5" w:rsidRPr="00894E5F">
              <w:rPr>
                <w:b w:val="0"/>
              </w:rPr>
              <w:t>outs from your operating system</w:t>
            </w:r>
          </w:p>
          <w:p w14:paraId="2121A186" w14:textId="77777777" w:rsidR="001A1E24" w:rsidRPr="001A1E24" w:rsidRDefault="0062706A" w:rsidP="00B01F81">
            <w:pPr>
              <w:pStyle w:val="ChecklistItem"/>
              <w:numPr>
                <w:ilvl w:val="1"/>
                <w:numId w:val="12"/>
              </w:numPr>
              <w:ind w:left="1125" w:hanging="270"/>
              <w:rPr>
                <w:b w:val="0"/>
              </w:rPr>
            </w:pPr>
            <w:r w:rsidRPr="00894E5F">
              <w:rPr>
                <w:b w:val="0"/>
              </w:rPr>
              <w:t>PI and</w:t>
            </w:r>
            <w:r w:rsidRPr="001A1E24">
              <w:rPr>
                <w:b w:val="0"/>
              </w:rPr>
              <w:t>/or department agreement or co</w:t>
            </w:r>
            <w:r w:rsidR="004C22D5">
              <w:rPr>
                <w:b w:val="0"/>
              </w:rPr>
              <w:t>ncurrence of final expenditures</w:t>
            </w:r>
          </w:p>
        </w:tc>
      </w:tr>
    </w:tbl>
    <w:p w14:paraId="4E5F4E1E" w14:textId="77777777" w:rsidR="00BB6324" w:rsidRDefault="00BB6324" w:rsidP="00AA4713">
      <w:pPr>
        <w:pStyle w:val="TableDivider"/>
      </w:pPr>
    </w:p>
    <w:p w14:paraId="3944C418" w14:textId="77777777" w:rsidR="00133B9E" w:rsidRDefault="00133B9E" w:rsidP="00003E82">
      <w:pPr>
        <w:pageBreakBefore/>
      </w:pPr>
      <w:r>
        <w:t>© 201</w:t>
      </w:r>
      <w:r w:rsidR="00330783">
        <w:t>6</w:t>
      </w:r>
      <w:r>
        <w:t xml:space="preserve"> Huron Technologies Inc. All rights reserved. Use and distribution prohibited except through written agreement with Huron.</w:t>
      </w:r>
    </w:p>
    <w:p w14:paraId="1E23957A" w14:textId="77777777" w:rsidR="00133B9E" w:rsidRDefault="00133B9E" w:rsidP="00133B9E">
      <w:r>
        <w:t xml:space="preserve"> </w:t>
      </w:r>
    </w:p>
    <w:p w14:paraId="562A2B1B" w14:textId="77777777" w:rsidR="00133B9E" w:rsidRDefault="00133B9E" w:rsidP="00133B9E">
      <w:r>
        <w:t>Click is a registered service mark of Huron Consulting Group, Inc. All other trademarks, registered trademarks, service marks, and trade names are the property of their respective owners.</w:t>
      </w:r>
      <w:r w:rsidR="00D05862">
        <w:t xml:space="preserve"> </w:t>
      </w:r>
    </w:p>
    <w:p w14:paraId="2AC49715" w14:textId="77777777" w:rsidR="00133B9E" w:rsidRDefault="00133B9E" w:rsidP="00133B9E">
      <w:r>
        <w:t xml:space="preserve"> </w:t>
      </w:r>
    </w:p>
    <w:p w14:paraId="52E4C629" w14:textId="77777777" w:rsidR="00133B9E" w:rsidRDefault="00133B9E" w:rsidP="00133B9E">
      <w:r>
        <w:t>Information in this document is subject to change without notice.</w:t>
      </w:r>
    </w:p>
    <w:p w14:paraId="2D930250" w14:textId="77777777" w:rsidR="00133B9E" w:rsidRDefault="00133B9E" w:rsidP="00133B9E">
      <w:r>
        <w:t xml:space="preserve"> </w:t>
      </w:r>
    </w:p>
    <w:p w14:paraId="7BCC94B8" w14:textId="77777777" w:rsidR="00133B9E" w:rsidRDefault="00133B9E" w:rsidP="00133B9E">
      <w:r>
        <w:t xml:space="preserve">Published by Huron Technologies Inc. </w:t>
      </w:r>
    </w:p>
    <w:p w14:paraId="727258FE" w14:textId="77777777" w:rsidR="00133B9E" w:rsidRDefault="00133B9E" w:rsidP="00133B9E">
      <w:r>
        <w:t>1925 NW AmberGlen Pkwy</w:t>
      </w:r>
    </w:p>
    <w:p w14:paraId="27CCF5BF" w14:textId="77777777" w:rsidR="00133B9E" w:rsidRDefault="00133B9E" w:rsidP="00133B9E">
      <w:r>
        <w:t>Suite 400</w:t>
      </w:r>
    </w:p>
    <w:p w14:paraId="7CFC6265" w14:textId="77777777" w:rsidR="00725728" w:rsidRDefault="00133B9E" w:rsidP="00133B9E">
      <w:r>
        <w:t>Beaverton, OR</w:t>
      </w:r>
      <w:r w:rsidR="00D05862">
        <w:t xml:space="preserve"> </w:t>
      </w:r>
      <w:r>
        <w:t>97006</w:t>
      </w:r>
    </w:p>
    <w:sectPr w:rsidR="00725728" w:rsidSect="0021346C">
      <w:footerReference w:type="default" r:id="rId196"/>
      <w:headerReference w:type="first" r:id="rId197"/>
      <w:pgSz w:w="12240" w:h="15840" w:code="1"/>
      <w:pgMar w:top="720" w:right="446" w:bottom="720" w:left="446"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F392B" w14:textId="77777777" w:rsidR="00CC308A" w:rsidRDefault="00CC308A" w:rsidP="009553FF">
      <w:r>
        <w:separator/>
      </w:r>
    </w:p>
  </w:endnote>
  <w:endnote w:type="continuationSeparator" w:id="0">
    <w:p w14:paraId="5913361F" w14:textId="77777777" w:rsidR="00CC308A" w:rsidRDefault="00CC308A" w:rsidP="00955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D8BD7" w14:textId="73F94B7D" w:rsidR="00CC308A" w:rsidRPr="006F369D" w:rsidRDefault="00D40E9B" w:rsidP="006F369D">
    <w:pPr>
      <w:pStyle w:val="Footer"/>
      <w:tabs>
        <w:tab w:val="clear" w:pos="4680"/>
        <w:tab w:val="clear" w:pos="9360"/>
        <w:tab w:val="right" w:pos="11250"/>
      </w:tabs>
    </w:pPr>
    <w:r>
      <w:t>January 2017</w:t>
    </w:r>
    <w:r w:rsidR="00CC308A">
      <w:tab/>
    </w:r>
    <w:r w:rsidR="00CC308A">
      <w:fldChar w:fldCharType="begin"/>
    </w:r>
    <w:r w:rsidR="00CC308A">
      <w:instrText xml:space="preserve"> PAGE   \* MERGEFORMAT </w:instrText>
    </w:r>
    <w:r w:rsidR="00CC308A">
      <w:fldChar w:fldCharType="separate"/>
    </w:r>
    <w:r w:rsidR="00E56107">
      <w:rPr>
        <w:noProof/>
      </w:rPr>
      <w:t>4</w:t>
    </w:r>
    <w:r w:rsidR="00CC308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D4CEA" w14:textId="1100BDFA" w:rsidR="00CC308A" w:rsidRDefault="00D40E9B" w:rsidP="0091758E">
    <w:pPr>
      <w:pStyle w:val="Footer"/>
      <w:tabs>
        <w:tab w:val="clear" w:pos="4680"/>
        <w:tab w:val="clear" w:pos="9360"/>
        <w:tab w:val="right" w:pos="14040"/>
      </w:tabs>
    </w:pPr>
    <w:r>
      <w:t>January 2017</w:t>
    </w:r>
    <w:r w:rsidR="00CC308A">
      <w:tab/>
    </w:r>
    <w:r w:rsidR="00CC308A">
      <w:fldChar w:fldCharType="begin"/>
    </w:r>
    <w:r w:rsidR="00CC308A">
      <w:instrText xml:space="preserve"> PAGE   \* MERGEFORMAT </w:instrText>
    </w:r>
    <w:r w:rsidR="00CC308A">
      <w:fldChar w:fldCharType="separate"/>
    </w:r>
    <w:r w:rsidR="00E56107">
      <w:rPr>
        <w:noProof/>
      </w:rPr>
      <w:t>1</w:t>
    </w:r>
    <w:r w:rsidR="00CC308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AFD6A" w14:textId="76338420" w:rsidR="00CC308A" w:rsidRPr="00133B9E" w:rsidRDefault="00D40E9B" w:rsidP="0091758E">
    <w:pPr>
      <w:pStyle w:val="Footer"/>
      <w:tabs>
        <w:tab w:val="clear" w:pos="4680"/>
        <w:tab w:val="clear" w:pos="9360"/>
        <w:tab w:val="right" w:pos="14040"/>
      </w:tabs>
    </w:pPr>
    <w:r>
      <w:t>January 2017</w:t>
    </w:r>
    <w:r w:rsidR="00CC308A">
      <w:tab/>
    </w:r>
    <w:r w:rsidR="00CC308A">
      <w:fldChar w:fldCharType="begin"/>
    </w:r>
    <w:r w:rsidR="00CC308A">
      <w:instrText xml:space="preserve"> PAGE   \* MERGEFORMAT </w:instrText>
    </w:r>
    <w:r w:rsidR="00CC308A">
      <w:fldChar w:fldCharType="separate"/>
    </w:r>
    <w:r w:rsidR="00E56107">
      <w:rPr>
        <w:noProof/>
      </w:rPr>
      <w:t>8</w:t>
    </w:r>
    <w:r w:rsidR="00CC308A">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85F0" w14:textId="27E1FB3F" w:rsidR="00CC308A" w:rsidRPr="00386C8A" w:rsidRDefault="00D40E9B" w:rsidP="00386C8A">
    <w:pPr>
      <w:pStyle w:val="Footer"/>
      <w:tabs>
        <w:tab w:val="clear" w:pos="4680"/>
        <w:tab w:val="clear" w:pos="9360"/>
        <w:tab w:val="right" w:pos="11250"/>
      </w:tabs>
    </w:pPr>
    <w:r>
      <w:t>January 2017</w:t>
    </w:r>
    <w:r w:rsidR="00CC308A">
      <w:tab/>
    </w:r>
    <w:r w:rsidR="00CC308A">
      <w:fldChar w:fldCharType="begin"/>
    </w:r>
    <w:r w:rsidR="00CC308A">
      <w:instrText xml:space="preserve"> PAGE   \* MERGEFORMAT </w:instrText>
    </w:r>
    <w:r w:rsidR="00CC308A">
      <w:fldChar w:fldCharType="separate"/>
    </w:r>
    <w:r w:rsidR="00E56107">
      <w:rPr>
        <w:noProof/>
      </w:rPr>
      <w:t>16</w:t>
    </w:r>
    <w:r w:rsidR="00CC308A">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C7F9E" w14:textId="16A520B9" w:rsidR="00CC308A" w:rsidRPr="00133B9E" w:rsidRDefault="00D40E9B" w:rsidP="0091758E">
    <w:pPr>
      <w:pStyle w:val="Footer"/>
      <w:tabs>
        <w:tab w:val="clear" w:pos="4680"/>
        <w:tab w:val="clear" w:pos="9360"/>
        <w:tab w:val="right" w:pos="14040"/>
      </w:tabs>
    </w:pPr>
    <w:r>
      <w:t>January 2017</w:t>
    </w:r>
    <w:r w:rsidR="00CC308A">
      <w:tab/>
    </w:r>
    <w:r w:rsidR="00CC308A">
      <w:fldChar w:fldCharType="begin"/>
    </w:r>
    <w:r w:rsidR="00CC308A">
      <w:instrText xml:space="preserve"> PAGE   \* MERGEFORMAT </w:instrText>
    </w:r>
    <w:r w:rsidR="00CC308A">
      <w:fldChar w:fldCharType="separate"/>
    </w:r>
    <w:r w:rsidR="00E56107">
      <w:rPr>
        <w:noProof/>
      </w:rPr>
      <w:t>18</w:t>
    </w:r>
    <w:r w:rsidR="00CC308A">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B09AE" w14:textId="1B37D8EF" w:rsidR="00CC308A" w:rsidRPr="00133B9E" w:rsidRDefault="007E2099" w:rsidP="004C4D39">
    <w:pPr>
      <w:pStyle w:val="Footer"/>
      <w:tabs>
        <w:tab w:val="clear" w:pos="4680"/>
        <w:tab w:val="clear" w:pos="9360"/>
        <w:tab w:val="right" w:pos="11160"/>
      </w:tabs>
    </w:pPr>
    <w:r>
      <w:t>January 2017</w:t>
    </w:r>
    <w:r w:rsidR="00CC308A">
      <w:tab/>
    </w:r>
    <w:r w:rsidR="00CC308A">
      <w:fldChar w:fldCharType="begin"/>
    </w:r>
    <w:r w:rsidR="00CC308A">
      <w:instrText xml:space="preserve"> PAGE   \* MERGEFORMAT </w:instrText>
    </w:r>
    <w:r w:rsidR="00CC308A">
      <w:fldChar w:fldCharType="separate"/>
    </w:r>
    <w:r w:rsidR="00E56107">
      <w:rPr>
        <w:noProof/>
      </w:rPr>
      <w:t>20</w:t>
    </w:r>
    <w:r w:rsidR="00CC308A">
      <w:rPr>
        <w:noProof/>
      </w:rPr>
      <w:fldChar w:fldCharType="end"/>
    </w:r>
  </w:p>
  <w:p w14:paraId="1708E717" w14:textId="77777777" w:rsidR="00CC308A" w:rsidRDefault="00CC30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04725" w14:textId="77777777" w:rsidR="00CC308A" w:rsidRDefault="00CC308A" w:rsidP="009553FF">
      <w:r>
        <w:separator/>
      </w:r>
    </w:p>
  </w:footnote>
  <w:footnote w:type="continuationSeparator" w:id="0">
    <w:p w14:paraId="50C38411" w14:textId="77777777" w:rsidR="00CC308A" w:rsidRDefault="00CC308A" w:rsidP="009553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443A6" w14:textId="77777777" w:rsidR="00CC308A" w:rsidRPr="00386C8A" w:rsidRDefault="007A26B0" w:rsidP="00D5016E">
    <w:pPr>
      <w:pStyle w:val="Header2"/>
    </w:pPr>
    <w:fldSimple w:instr=" TITLE   \* MERGEFORMAT ">
      <w:r w:rsidR="00CC308A">
        <w:t>Click® Grants Quick Reference</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CB35A" w14:textId="77777777" w:rsidR="00CC308A" w:rsidRPr="00386C8A" w:rsidRDefault="007A26B0" w:rsidP="005B0EDB">
    <w:pPr>
      <w:pStyle w:val="Header2"/>
      <w:spacing w:after="240"/>
    </w:pPr>
    <w:fldSimple w:instr=" TITLE   \* MERGEFORMAT ">
      <w:r w:rsidR="00CC308A">
        <w:t>Click® Grants Quick Reference</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4B6DA" w14:textId="77777777" w:rsidR="00CC308A" w:rsidRPr="00386C8A" w:rsidRDefault="007A26B0" w:rsidP="005B0EDB">
    <w:pPr>
      <w:pStyle w:val="Header2"/>
      <w:spacing w:after="240"/>
    </w:pPr>
    <w:fldSimple w:instr=" TITLE   \* MERGEFORMAT ">
      <w:r w:rsidR="00CC308A">
        <w:t>Click® Grants Quick Reference</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C69E0" w14:textId="77777777" w:rsidR="00CC308A" w:rsidRPr="00386C8A" w:rsidRDefault="007A26B0" w:rsidP="00386C8A">
    <w:pPr>
      <w:pStyle w:val="Header2"/>
    </w:pPr>
    <w:fldSimple w:instr=" TITLE   \* MERGEFORMAT ">
      <w:r w:rsidR="00CC308A">
        <w:t>Click® Grants Quick Reference</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148A9" w14:textId="77777777" w:rsidR="00CC308A" w:rsidRPr="00386C8A" w:rsidRDefault="007A26B0" w:rsidP="002E0E92">
    <w:pPr>
      <w:pStyle w:val="Header2"/>
    </w:pPr>
    <w:fldSimple w:instr=" TITLE   \* MERGEFORMAT ">
      <w:r w:rsidR="00CC308A">
        <w:t>Click® Grants Quick Reference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BFACF" w14:textId="77777777" w:rsidR="00CC308A" w:rsidRPr="00706911" w:rsidRDefault="00CC308A" w:rsidP="00706911">
    <w:pPr>
      <w:pStyle w:val="Header2"/>
    </w:pPr>
    <w:r w:rsidRPr="00AE374E">
      <w:rPr>
        <w:highlight w:val="yellow"/>
      </w:rPr>
      <w:fldChar w:fldCharType="begin"/>
    </w:r>
    <w:r w:rsidRPr="00AE374E">
      <w:rPr>
        <w:highlight w:val="yellow"/>
      </w:rPr>
      <w:instrText xml:space="preserve"> TITLE   \* MERGEFORMAT </w:instrText>
    </w:r>
    <w:r w:rsidRPr="00AE374E">
      <w:rPr>
        <w:highlight w:val="yellow"/>
      </w:rPr>
      <w:fldChar w:fldCharType="separate"/>
    </w:r>
    <w:r>
      <w:rPr>
        <w:highlight w:val="yellow"/>
      </w:rPr>
      <w:t>Click® Grants Quick Reference</w:t>
    </w:r>
    <w:r w:rsidRPr="00AE374E">
      <w:rPr>
        <w:highlight w:val="yellow"/>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36E"/>
    <w:multiLevelType w:val="hybridMultilevel"/>
    <w:tmpl w:val="2F10D78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5AC37BF"/>
    <w:multiLevelType w:val="hybridMultilevel"/>
    <w:tmpl w:val="A1F83D46"/>
    <w:lvl w:ilvl="0" w:tplc="32E8716E">
      <w:start w:val="1"/>
      <w:numFmt w:val="bullet"/>
      <w:pStyle w:val="ChecklistItem"/>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96665"/>
    <w:multiLevelType w:val="hybridMultilevel"/>
    <w:tmpl w:val="ED36D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D24BE7"/>
    <w:multiLevelType w:val="hybridMultilevel"/>
    <w:tmpl w:val="2488F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7674A6"/>
    <w:multiLevelType w:val="hybridMultilevel"/>
    <w:tmpl w:val="87F65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710027"/>
    <w:multiLevelType w:val="multilevel"/>
    <w:tmpl w:val="12EC3DF0"/>
    <w:lvl w:ilvl="0">
      <w:start w:val="1"/>
      <w:numFmt w:val="decimal"/>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9A3322"/>
    <w:multiLevelType w:val="hybridMultilevel"/>
    <w:tmpl w:val="E2CEBF3E"/>
    <w:lvl w:ilvl="0" w:tplc="565204BC">
      <w:start w:val="1"/>
      <w:numFmt w:val="bullet"/>
      <w:pStyle w:val="List2"/>
      <w:lvlText w:val="o"/>
      <w:lvlJc w:val="left"/>
      <w:pPr>
        <w:ind w:left="1218" w:hanging="360"/>
      </w:pPr>
      <w:rPr>
        <w:rFonts w:ascii="Wingdings" w:hAnsi="Wingdings"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7" w15:restartNumberingAfterBreak="0">
    <w:nsid w:val="184C3EFB"/>
    <w:multiLevelType w:val="multilevel"/>
    <w:tmpl w:val="12EC3DF0"/>
    <w:lvl w:ilvl="0">
      <w:start w:val="1"/>
      <w:numFmt w:val="decimal"/>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3173E4"/>
    <w:multiLevelType w:val="hybridMultilevel"/>
    <w:tmpl w:val="791233E8"/>
    <w:lvl w:ilvl="0" w:tplc="B4AE050A">
      <w:start w:val="1"/>
      <w:numFmt w:val="bullet"/>
      <w:pStyle w:val="ManualNum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423DA"/>
    <w:multiLevelType w:val="multilevel"/>
    <w:tmpl w:val="45A2B832"/>
    <w:lvl w:ilvl="0">
      <w:start w:val="1"/>
      <w:numFmt w:val="decimal"/>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D350AF"/>
    <w:multiLevelType w:val="hybridMultilevel"/>
    <w:tmpl w:val="2BD00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185C7E"/>
    <w:multiLevelType w:val="multilevel"/>
    <w:tmpl w:val="922E6378"/>
    <w:lvl w:ilvl="0">
      <w:start w:val="1"/>
      <w:numFmt w:val="decimal"/>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7A87714"/>
    <w:multiLevelType w:val="multilevel"/>
    <w:tmpl w:val="4724B73A"/>
    <w:lvl w:ilvl="0">
      <w:start w:val="1"/>
      <w:numFmt w:val="decimal"/>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7CA6F6E"/>
    <w:multiLevelType w:val="multilevel"/>
    <w:tmpl w:val="98C0ABD8"/>
    <w:lvl w:ilvl="0">
      <w:start w:val="1"/>
      <w:numFmt w:val="bullet"/>
      <w:lvlText w:val=""/>
      <w:lvlJc w:val="left"/>
      <w:pPr>
        <w:ind w:left="360" w:hanging="360"/>
      </w:pPr>
      <w:rPr>
        <w:rFonts w:ascii="Symbol" w:hAnsi="Symbol" w:hint="default"/>
        <w:b/>
        <w:color w:val="1F497D" w:themeColor="text2"/>
        <w:sz w:val="20"/>
        <w:szCs w:val="28"/>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9966C90"/>
    <w:multiLevelType w:val="hybridMultilevel"/>
    <w:tmpl w:val="5E0E9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3F19B6"/>
    <w:multiLevelType w:val="hybridMultilevel"/>
    <w:tmpl w:val="10C6C480"/>
    <w:lvl w:ilvl="0" w:tplc="6448AE68">
      <w:start w:val="1"/>
      <w:numFmt w:val="bullet"/>
      <w:pStyle w:val="BulletedList1"/>
      <w:lvlText w:val=""/>
      <w:lvlJc w:val="left"/>
      <w:pPr>
        <w:ind w:left="720" w:hanging="360"/>
      </w:pPr>
      <w:rPr>
        <w:rFonts w:ascii="Wingdings" w:hAnsi="Wingdings" w:hint="default"/>
        <w:spacing w:val="0"/>
        <w:kern w:val="0"/>
        <w:position w:val="-2"/>
        <w:sz w:val="24"/>
        <w:szCs w:val="56"/>
      </w:rPr>
    </w:lvl>
    <w:lvl w:ilvl="1" w:tplc="68C24D14" w:tentative="1">
      <w:start w:val="1"/>
      <w:numFmt w:val="bullet"/>
      <w:lvlText w:val="o"/>
      <w:lvlJc w:val="left"/>
      <w:pPr>
        <w:ind w:left="1440" w:hanging="360"/>
      </w:pPr>
      <w:rPr>
        <w:rFonts w:ascii="Courier New" w:hAnsi="Courier New" w:cs="Courier New" w:hint="default"/>
      </w:rPr>
    </w:lvl>
    <w:lvl w:ilvl="2" w:tplc="65A4B51C" w:tentative="1">
      <w:start w:val="1"/>
      <w:numFmt w:val="bullet"/>
      <w:lvlText w:val=""/>
      <w:lvlJc w:val="left"/>
      <w:pPr>
        <w:ind w:left="2160" w:hanging="360"/>
      </w:pPr>
      <w:rPr>
        <w:rFonts w:ascii="Wingdings" w:hAnsi="Wingdings" w:hint="default"/>
      </w:rPr>
    </w:lvl>
    <w:lvl w:ilvl="3" w:tplc="767C1514" w:tentative="1">
      <w:start w:val="1"/>
      <w:numFmt w:val="bullet"/>
      <w:lvlText w:val=""/>
      <w:lvlJc w:val="left"/>
      <w:pPr>
        <w:ind w:left="2880" w:hanging="360"/>
      </w:pPr>
      <w:rPr>
        <w:rFonts w:ascii="Symbol" w:hAnsi="Symbol" w:hint="default"/>
      </w:rPr>
    </w:lvl>
    <w:lvl w:ilvl="4" w:tplc="26C80A76" w:tentative="1">
      <w:start w:val="1"/>
      <w:numFmt w:val="bullet"/>
      <w:lvlText w:val="o"/>
      <w:lvlJc w:val="left"/>
      <w:pPr>
        <w:ind w:left="3600" w:hanging="360"/>
      </w:pPr>
      <w:rPr>
        <w:rFonts w:ascii="Courier New" w:hAnsi="Courier New" w:cs="Courier New" w:hint="default"/>
      </w:rPr>
    </w:lvl>
    <w:lvl w:ilvl="5" w:tplc="9AE4C772" w:tentative="1">
      <w:start w:val="1"/>
      <w:numFmt w:val="bullet"/>
      <w:lvlText w:val=""/>
      <w:lvlJc w:val="left"/>
      <w:pPr>
        <w:ind w:left="4320" w:hanging="360"/>
      </w:pPr>
      <w:rPr>
        <w:rFonts w:ascii="Wingdings" w:hAnsi="Wingdings" w:hint="default"/>
      </w:rPr>
    </w:lvl>
    <w:lvl w:ilvl="6" w:tplc="E94245E4" w:tentative="1">
      <w:start w:val="1"/>
      <w:numFmt w:val="bullet"/>
      <w:lvlText w:val=""/>
      <w:lvlJc w:val="left"/>
      <w:pPr>
        <w:ind w:left="5040" w:hanging="360"/>
      </w:pPr>
      <w:rPr>
        <w:rFonts w:ascii="Symbol" w:hAnsi="Symbol" w:hint="default"/>
      </w:rPr>
    </w:lvl>
    <w:lvl w:ilvl="7" w:tplc="A6C4284C" w:tentative="1">
      <w:start w:val="1"/>
      <w:numFmt w:val="bullet"/>
      <w:lvlText w:val="o"/>
      <w:lvlJc w:val="left"/>
      <w:pPr>
        <w:ind w:left="5760" w:hanging="360"/>
      </w:pPr>
      <w:rPr>
        <w:rFonts w:ascii="Courier New" w:hAnsi="Courier New" w:cs="Courier New" w:hint="default"/>
      </w:rPr>
    </w:lvl>
    <w:lvl w:ilvl="8" w:tplc="671892FC" w:tentative="1">
      <w:start w:val="1"/>
      <w:numFmt w:val="bullet"/>
      <w:lvlText w:val=""/>
      <w:lvlJc w:val="left"/>
      <w:pPr>
        <w:ind w:left="6480" w:hanging="360"/>
      </w:pPr>
      <w:rPr>
        <w:rFonts w:ascii="Wingdings" w:hAnsi="Wingdings" w:hint="default"/>
      </w:rPr>
    </w:lvl>
  </w:abstractNum>
  <w:abstractNum w:abstractNumId="16" w15:restartNumberingAfterBreak="0">
    <w:nsid w:val="46AE4136"/>
    <w:multiLevelType w:val="multilevel"/>
    <w:tmpl w:val="C5E2FDEA"/>
    <w:lvl w:ilvl="0">
      <w:start w:val="1"/>
      <w:numFmt w:val="decimal"/>
      <w:lvlText w:val="%1."/>
      <w:lvlJc w:val="left"/>
      <w:pPr>
        <w:ind w:left="360" w:hanging="360"/>
      </w:pPr>
      <w:rPr>
        <w:rFonts w:hint="default"/>
        <w:b/>
        <w:color w:val="1F497D"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5051D4"/>
    <w:multiLevelType w:val="hybridMultilevel"/>
    <w:tmpl w:val="DFBC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C386A"/>
    <w:multiLevelType w:val="multilevel"/>
    <w:tmpl w:val="68A62994"/>
    <w:lvl w:ilvl="0">
      <w:start w:val="1"/>
      <w:numFmt w:val="decimal"/>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262D7E"/>
    <w:multiLevelType w:val="multilevel"/>
    <w:tmpl w:val="45F8B96A"/>
    <w:lvl w:ilvl="0">
      <w:start w:val="1"/>
      <w:numFmt w:val="decimal"/>
      <w:lvlText w:val="%1."/>
      <w:lvlJc w:val="left"/>
      <w:pPr>
        <w:ind w:left="360" w:hanging="360"/>
      </w:pPr>
      <w:rPr>
        <w:rFonts w:hint="default"/>
        <w:b/>
        <w:color w:val="1F497D"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FF77DF"/>
    <w:multiLevelType w:val="hybridMultilevel"/>
    <w:tmpl w:val="0682E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AC13AB"/>
    <w:multiLevelType w:val="hybridMultilevel"/>
    <w:tmpl w:val="EF202478"/>
    <w:lvl w:ilvl="0" w:tplc="5164BB7E">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1E19A3"/>
    <w:multiLevelType w:val="hybridMultilevel"/>
    <w:tmpl w:val="59C65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1D0EC8"/>
    <w:multiLevelType w:val="hybridMultilevel"/>
    <w:tmpl w:val="6FE2CA90"/>
    <w:lvl w:ilvl="0" w:tplc="5CAC9F42">
      <w:start w:val="1"/>
      <w:numFmt w:val="bullet"/>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107BF"/>
    <w:multiLevelType w:val="multilevel"/>
    <w:tmpl w:val="EBEA22D4"/>
    <w:lvl w:ilvl="0">
      <w:start w:val="1"/>
      <w:numFmt w:val="decimal"/>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9FF0027"/>
    <w:multiLevelType w:val="multilevel"/>
    <w:tmpl w:val="D7F454A8"/>
    <w:lvl w:ilvl="0">
      <w:start w:val="2"/>
      <w:numFmt w:val="decimal"/>
      <w:pStyle w:val="List1"/>
      <w:lvlText w:val="%1."/>
      <w:lvlJc w:val="left"/>
      <w:pPr>
        <w:ind w:left="360" w:hanging="360"/>
      </w:pPr>
      <w:rPr>
        <w:rFonts w:hint="default"/>
        <w:b/>
        <w:color w:val="1F497D"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6"/>
  </w:num>
  <w:num w:numId="3">
    <w:abstractNumId w:val="0"/>
  </w:num>
  <w:num w:numId="4">
    <w:abstractNumId w:val="23"/>
  </w:num>
  <w:num w:numId="5">
    <w:abstractNumId w:val="19"/>
  </w:num>
  <w:num w:numId="6">
    <w:abstractNumId w:val="24"/>
  </w:num>
  <w:num w:numId="7">
    <w:abstractNumId w:val="7"/>
  </w:num>
  <w:num w:numId="8">
    <w:abstractNumId w:val="7"/>
  </w:num>
  <w:num w:numId="9">
    <w:abstractNumId w:val="13"/>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8"/>
  </w:num>
  <w:num w:numId="22">
    <w:abstractNumId w:val="16"/>
  </w:num>
  <w:num w:numId="23">
    <w:abstractNumId w:val="12"/>
  </w:num>
  <w:num w:numId="24">
    <w:abstractNumId w:val="21"/>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4"/>
  </w:num>
  <w:num w:numId="31">
    <w:abstractNumId w:val="22"/>
  </w:num>
  <w:num w:numId="32">
    <w:abstractNumId w:val="10"/>
  </w:num>
  <w:num w:numId="33">
    <w:abstractNumId w:val="3"/>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EB4"/>
    <w:rsid w:val="00001400"/>
    <w:rsid w:val="00003E82"/>
    <w:rsid w:val="000049AE"/>
    <w:rsid w:val="00005709"/>
    <w:rsid w:val="00006B9D"/>
    <w:rsid w:val="00006E8C"/>
    <w:rsid w:val="00007373"/>
    <w:rsid w:val="00007F32"/>
    <w:rsid w:val="000103D6"/>
    <w:rsid w:val="00010CC9"/>
    <w:rsid w:val="00010DBF"/>
    <w:rsid w:val="0001111B"/>
    <w:rsid w:val="00011B79"/>
    <w:rsid w:val="00011CA9"/>
    <w:rsid w:val="00011E4D"/>
    <w:rsid w:val="0001313B"/>
    <w:rsid w:val="000135B7"/>
    <w:rsid w:val="000140B6"/>
    <w:rsid w:val="00014CCC"/>
    <w:rsid w:val="0001553A"/>
    <w:rsid w:val="00015B72"/>
    <w:rsid w:val="0001785C"/>
    <w:rsid w:val="00020610"/>
    <w:rsid w:val="00022FD8"/>
    <w:rsid w:val="00024FD6"/>
    <w:rsid w:val="000252F5"/>
    <w:rsid w:val="000252FA"/>
    <w:rsid w:val="000257A1"/>
    <w:rsid w:val="00025AF8"/>
    <w:rsid w:val="00026253"/>
    <w:rsid w:val="00026547"/>
    <w:rsid w:val="00027D8C"/>
    <w:rsid w:val="0003152C"/>
    <w:rsid w:val="0003199E"/>
    <w:rsid w:val="00032745"/>
    <w:rsid w:val="0003305A"/>
    <w:rsid w:val="00035392"/>
    <w:rsid w:val="00035B63"/>
    <w:rsid w:val="00036D1B"/>
    <w:rsid w:val="00037636"/>
    <w:rsid w:val="00037D3B"/>
    <w:rsid w:val="00040DFD"/>
    <w:rsid w:val="000418B5"/>
    <w:rsid w:val="000421D6"/>
    <w:rsid w:val="00042FEB"/>
    <w:rsid w:val="00043A1A"/>
    <w:rsid w:val="00043EAD"/>
    <w:rsid w:val="00045A19"/>
    <w:rsid w:val="0005016F"/>
    <w:rsid w:val="00051145"/>
    <w:rsid w:val="0005116B"/>
    <w:rsid w:val="000511FE"/>
    <w:rsid w:val="000516EA"/>
    <w:rsid w:val="000531A5"/>
    <w:rsid w:val="00053495"/>
    <w:rsid w:val="00053CDE"/>
    <w:rsid w:val="00053D09"/>
    <w:rsid w:val="00053D1E"/>
    <w:rsid w:val="000541B8"/>
    <w:rsid w:val="00054376"/>
    <w:rsid w:val="00054FC8"/>
    <w:rsid w:val="00057310"/>
    <w:rsid w:val="0005747E"/>
    <w:rsid w:val="00060C4E"/>
    <w:rsid w:val="0006221D"/>
    <w:rsid w:val="00062D42"/>
    <w:rsid w:val="000632CD"/>
    <w:rsid w:val="000643E6"/>
    <w:rsid w:val="000649B1"/>
    <w:rsid w:val="00064A0C"/>
    <w:rsid w:val="00064E11"/>
    <w:rsid w:val="00065240"/>
    <w:rsid w:val="00065316"/>
    <w:rsid w:val="0006634B"/>
    <w:rsid w:val="0006694D"/>
    <w:rsid w:val="00066F76"/>
    <w:rsid w:val="00070344"/>
    <w:rsid w:val="0007115B"/>
    <w:rsid w:val="00071EAE"/>
    <w:rsid w:val="00073747"/>
    <w:rsid w:val="000744C9"/>
    <w:rsid w:val="0007753B"/>
    <w:rsid w:val="000776AA"/>
    <w:rsid w:val="00077D20"/>
    <w:rsid w:val="00077E92"/>
    <w:rsid w:val="00077F85"/>
    <w:rsid w:val="00081C19"/>
    <w:rsid w:val="00082E32"/>
    <w:rsid w:val="000836EA"/>
    <w:rsid w:val="000843A7"/>
    <w:rsid w:val="0008447E"/>
    <w:rsid w:val="0008456C"/>
    <w:rsid w:val="00084CEB"/>
    <w:rsid w:val="00086E9D"/>
    <w:rsid w:val="00090155"/>
    <w:rsid w:val="0009030B"/>
    <w:rsid w:val="000919B0"/>
    <w:rsid w:val="00091A65"/>
    <w:rsid w:val="00091E45"/>
    <w:rsid w:val="0009212A"/>
    <w:rsid w:val="00092401"/>
    <w:rsid w:val="000938E2"/>
    <w:rsid w:val="000960A6"/>
    <w:rsid w:val="000966C4"/>
    <w:rsid w:val="00096C3D"/>
    <w:rsid w:val="00096CA6"/>
    <w:rsid w:val="000974B1"/>
    <w:rsid w:val="000976DC"/>
    <w:rsid w:val="00097DF5"/>
    <w:rsid w:val="000A0C7D"/>
    <w:rsid w:val="000A4387"/>
    <w:rsid w:val="000A4485"/>
    <w:rsid w:val="000A46A3"/>
    <w:rsid w:val="000A4A74"/>
    <w:rsid w:val="000A6367"/>
    <w:rsid w:val="000A6B16"/>
    <w:rsid w:val="000A7B73"/>
    <w:rsid w:val="000B065B"/>
    <w:rsid w:val="000B1FAD"/>
    <w:rsid w:val="000B1FD9"/>
    <w:rsid w:val="000B4BEF"/>
    <w:rsid w:val="000B5F0B"/>
    <w:rsid w:val="000B6ACD"/>
    <w:rsid w:val="000B70C1"/>
    <w:rsid w:val="000B7DA4"/>
    <w:rsid w:val="000C013E"/>
    <w:rsid w:val="000C0E9B"/>
    <w:rsid w:val="000C11A6"/>
    <w:rsid w:val="000C18DB"/>
    <w:rsid w:val="000C3F83"/>
    <w:rsid w:val="000C406D"/>
    <w:rsid w:val="000C478D"/>
    <w:rsid w:val="000C4BC5"/>
    <w:rsid w:val="000C4D8D"/>
    <w:rsid w:val="000C4EEA"/>
    <w:rsid w:val="000C5255"/>
    <w:rsid w:val="000C5796"/>
    <w:rsid w:val="000C776F"/>
    <w:rsid w:val="000D26BC"/>
    <w:rsid w:val="000D3572"/>
    <w:rsid w:val="000D5537"/>
    <w:rsid w:val="000D5987"/>
    <w:rsid w:val="000D5A72"/>
    <w:rsid w:val="000D6201"/>
    <w:rsid w:val="000D6DE7"/>
    <w:rsid w:val="000D7153"/>
    <w:rsid w:val="000E4FDD"/>
    <w:rsid w:val="000E5356"/>
    <w:rsid w:val="000E5E87"/>
    <w:rsid w:val="000E6653"/>
    <w:rsid w:val="000E720A"/>
    <w:rsid w:val="000E76B8"/>
    <w:rsid w:val="000F08E3"/>
    <w:rsid w:val="000F307E"/>
    <w:rsid w:val="000F3325"/>
    <w:rsid w:val="000F3A67"/>
    <w:rsid w:val="000F4D88"/>
    <w:rsid w:val="000F69B8"/>
    <w:rsid w:val="000F74D5"/>
    <w:rsid w:val="000F7826"/>
    <w:rsid w:val="000F7F05"/>
    <w:rsid w:val="00100186"/>
    <w:rsid w:val="00100511"/>
    <w:rsid w:val="001011B8"/>
    <w:rsid w:val="0010127A"/>
    <w:rsid w:val="00103DD1"/>
    <w:rsid w:val="001043F1"/>
    <w:rsid w:val="00104904"/>
    <w:rsid w:val="00104A80"/>
    <w:rsid w:val="00105538"/>
    <w:rsid w:val="00105B0B"/>
    <w:rsid w:val="00107EE6"/>
    <w:rsid w:val="0011143A"/>
    <w:rsid w:val="001116A2"/>
    <w:rsid w:val="0011216E"/>
    <w:rsid w:val="00112EAD"/>
    <w:rsid w:val="00114CFB"/>
    <w:rsid w:val="0011676A"/>
    <w:rsid w:val="0011677D"/>
    <w:rsid w:val="001167E6"/>
    <w:rsid w:val="0011777B"/>
    <w:rsid w:val="00117B24"/>
    <w:rsid w:val="0012165C"/>
    <w:rsid w:val="00122124"/>
    <w:rsid w:val="001221F9"/>
    <w:rsid w:val="001237E8"/>
    <w:rsid w:val="00123F37"/>
    <w:rsid w:val="0012528E"/>
    <w:rsid w:val="001259F1"/>
    <w:rsid w:val="00125A1A"/>
    <w:rsid w:val="00125E74"/>
    <w:rsid w:val="00126005"/>
    <w:rsid w:val="001263B1"/>
    <w:rsid w:val="001267FD"/>
    <w:rsid w:val="00126F5D"/>
    <w:rsid w:val="00131245"/>
    <w:rsid w:val="001315A6"/>
    <w:rsid w:val="001317BB"/>
    <w:rsid w:val="0013183C"/>
    <w:rsid w:val="0013377B"/>
    <w:rsid w:val="001339FF"/>
    <w:rsid w:val="00133B9E"/>
    <w:rsid w:val="00134C7E"/>
    <w:rsid w:val="00135C51"/>
    <w:rsid w:val="00136B3F"/>
    <w:rsid w:val="00137218"/>
    <w:rsid w:val="0014044B"/>
    <w:rsid w:val="00140F6E"/>
    <w:rsid w:val="001410E3"/>
    <w:rsid w:val="001411A8"/>
    <w:rsid w:val="00142818"/>
    <w:rsid w:val="00144013"/>
    <w:rsid w:val="001463A0"/>
    <w:rsid w:val="00146ED9"/>
    <w:rsid w:val="00147C0D"/>
    <w:rsid w:val="00147C79"/>
    <w:rsid w:val="00147F42"/>
    <w:rsid w:val="001504B9"/>
    <w:rsid w:val="00150CA0"/>
    <w:rsid w:val="00150CBA"/>
    <w:rsid w:val="001521CE"/>
    <w:rsid w:val="00153FE9"/>
    <w:rsid w:val="00154969"/>
    <w:rsid w:val="00155171"/>
    <w:rsid w:val="00156265"/>
    <w:rsid w:val="00156B32"/>
    <w:rsid w:val="00157640"/>
    <w:rsid w:val="00157678"/>
    <w:rsid w:val="00160355"/>
    <w:rsid w:val="00160BA0"/>
    <w:rsid w:val="00161D79"/>
    <w:rsid w:val="0016229D"/>
    <w:rsid w:val="001630B2"/>
    <w:rsid w:val="00164284"/>
    <w:rsid w:val="00165411"/>
    <w:rsid w:val="001656C5"/>
    <w:rsid w:val="00165B6B"/>
    <w:rsid w:val="00166D89"/>
    <w:rsid w:val="00166E37"/>
    <w:rsid w:val="00170823"/>
    <w:rsid w:val="001709C6"/>
    <w:rsid w:val="00170C97"/>
    <w:rsid w:val="0017109A"/>
    <w:rsid w:val="00171354"/>
    <w:rsid w:val="001714D9"/>
    <w:rsid w:val="00174659"/>
    <w:rsid w:val="00176640"/>
    <w:rsid w:val="00180C4F"/>
    <w:rsid w:val="0018180B"/>
    <w:rsid w:val="00182833"/>
    <w:rsid w:val="00184CD2"/>
    <w:rsid w:val="001864CF"/>
    <w:rsid w:val="001865B9"/>
    <w:rsid w:val="00186F75"/>
    <w:rsid w:val="001871B1"/>
    <w:rsid w:val="00190260"/>
    <w:rsid w:val="00190778"/>
    <w:rsid w:val="00191024"/>
    <w:rsid w:val="00193840"/>
    <w:rsid w:val="00193D0F"/>
    <w:rsid w:val="00195DE5"/>
    <w:rsid w:val="001961A2"/>
    <w:rsid w:val="001A0611"/>
    <w:rsid w:val="001A0A96"/>
    <w:rsid w:val="001A1924"/>
    <w:rsid w:val="001A1E24"/>
    <w:rsid w:val="001A1F9F"/>
    <w:rsid w:val="001A2FC4"/>
    <w:rsid w:val="001A380D"/>
    <w:rsid w:val="001A3D9A"/>
    <w:rsid w:val="001A51AF"/>
    <w:rsid w:val="001A5555"/>
    <w:rsid w:val="001A6285"/>
    <w:rsid w:val="001A7B0C"/>
    <w:rsid w:val="001B21D4"/>
    <w:rsid w:val="001B28E5"/>
    <w:rsid w:val="001B43CE"/>
    <w:rsid w:val="001B4A69"/>
    <w:rsid w:val="001B4CFE"/>
    <w:rsid w:val="001B5A80"/>
    <w:rsid w:val="001B61E3"/>
    <w:rsid w:val="001B756E"/>
    <w:rsid w:val="001C128E"/>
    <w:rsid w:val="001C3BED"/>
    <w:rsid w:val="001C6580"/>
    <w:rsid w:val="001C6A5A"/>
    <w:rsid w:val="001C7022"/>
    <w:rsid w:val="001C720B"/>
    <w:rsid w:val="001C7331"/>
    <w:rsid w:val="001C7C4F"/>
    <w:rsid w:val="001D027C"/>
    <w:rsid w:val="001D0361"/>
    <w:rsid w:val="001D1D12"/>
    <w:rsid w:val="001D247F"/>
    <w:rsid w:val="001D2777"/>
    <w:rsid w:val="001D2A39"/>
    <w:rsid w:val="001D2FE0"/>
    <w:rsid w:val="001D4066"/>
    <w:rsid w:val="001D4212"/>
    <w:rsid w:val="001D4403"/>
    <w:rsid w:val="001D4C29"/>
    <w:rsid w:val="001D637F"/>
    <w:rsid w:val="001D667A"/>
    <w:rsid w:val="001D6A81"/>
    <w:rsid w:val="001D7A4F"/>
    <w:rsid w:val="001E042B"/>
    <w:rsid w:val="001E08E6"/>
    <w:rsid w:val="001E0A0F"/>
    <w:rsid w:val="001E1228"/>
    <w:rsid w:val="001E18E7"/>
    <w:rsid w:val="001E5E2C"/>
    <w:rsid w:val="001E6F00"/>
    <w:rsid w:val="001F0314"/>
    <w:rsid w:val="001F0F16"/>
    <w:rsid w:val="001F1F99"/>
    <w:rsid w:val="001F2455"/>
    <w:rsid w:val="001F2CDA"/>
    <w:rsid w:val="001F494D"/>
    <w:rsid w:val="001F4FE7"/>
    <w:rsid w:val="00200B04"/>
    <w:rsid w:val="002013BC"/>
    <w:rsid w:val="002017CD"/>
    <w:rsid w:val="00201972"/>
    <w:rsid w:val="00202501"/>
    <w:rsid w:val="0020274E"/>
    <w:rsid w:val="00202F67"/>
    <w:rsid w:val="00204C43"/>
    <w:rsid w:val="00204EB0"/>
    <w:rsid w:val="002065A6"/>
    <w:rsid w:val="00206BDB"/>
    <w:rsid w:val="00206C10"/>
    <w:rsid w:val="00210651"/>
    <w:rsid w:val="00211B19"/>
    <w:rsid w:val="002128C9"/>
    <w:rsid w:val="00212D8C"/>
    <w:rsid w:val="0021346C"/>
    <w:rsid w:val="00213559"/>
    <w:rsid w:val="00213C8D"/>
    <w:rsid w:val="002142F8"/>
    <w:rsid w:val="002151D3"/>
    <w:rsid w:val="00216C18"/>
    <w:rsid w:val="00216EA4"/>
    <w:rsid w:val="0021703E"/>
    <w:rsid w:val="00217663"/>
    <w:rsid w:val="002200DB"/>
    <w:rsid w:val="002200EC"/>
    <w:rsid w:val="002217B3"/>
    <w:rsid w:val="002217BD"/>
    <w:rsid w:val="0022296B"/>
    <w:rsid w:val="002232FD"/>
    <w:rsid w:val="002235F4"/>
    <w:rsid w:val="00224077"/>
    <w:rsid w:val="00224855"/>
    <w:rsid w:val="00225B25"/>
    <w:rsid w:val="00230ABB"/>
    <w:rsid w:val="00231EE9"/>
    <w:rsid w:val="00234F28"/>
    <w:rsid w:val="0023669D"/>
    <w:rsid w:val="00236842"/>
    <w:rsid w:val="00236CE7"/>
    <w:rsid w:val="0024134F"/>
    <w:rsid w:val="00241494"/>
    <w:rsid w:val="0024153E"/>
    <w:rsid w:val="0024183A"/>
    <w:rsid w:val="0024349A"/>
    <w:rsid w:val="002436BE"/>
    <w:rsid w:val="00244B8A"/>
    <w:rsid w:val="00244E0D"/>
    <w:rsid w:val="0024543E"/>
    <w:rsid w:val="00245661"/>
    <w:rsid w:val="002457EB"/>
    <w:rsid w:val="002471D7"/>
    <w:rsid w:val="0024731D"/>
    <w:rsid w:val="00247633"/>
    <w:rsid w:val="002477EF"/>
    <w:rsid w:val="0025012D"/>
    <w:rsid w:val="0025017D"/>
    <w:rsid w:val="00251201"/>
    <w:rsid w:val="0025167A"/>
    <w:rsid w:val="0025186A"/>
    <w:rsid w:val="0025364B"/>
    <w:rsid w:val="00253A50"/>
    <w:rsid w:val="00253B9A"/>
    <w:rsid w:val="00255B82"/>
    <w:rsid w:val="00255C31"/>
    <w:rsid w:val="002602DC"/>
    <w:rsid w:val="00260E0B"/>
    <w:rsid w:val="0026119B"/>
    <w:rsid w:val="00261317"/>
    <w:rsid w:val="0026199B"/>
    <w:rsid w:val="0026213B"/>
    <w:rsid w:val="00263BDE"/>
    <w:rsid w:val="0026455D"/>
    <w:rsid w:val="00264EBE"/>
    <w:rsid w:val="00264F29"/>
    <w:rsid w:val="002659F0"/>
    <w:rsid w:val="00265E4D"/>
    <w:rsid w:val="00266642"/>
    <w:rsid w:val="00270D07"/>
    <w:rsid w:val="0027143D"/>
    <w:rsid w:val="00271706"/>
    <w:rsid w:val="0027331A"/>
    <w:rsid w:val="002747CF"/>
    <w:rsid w:val="002755A9"/>
    <w:rsid w:val="00276E6B"/>
    <w:rsid w:val="00280556"/>
    <w:rsid w:val="002805F7"/>
    <w:rsid w:val="00280C2C"/>
    <w:rsid w:val="00280D8E"/>
    <w:rsid w:val="00280FDA"/>
    <w:rsid w:val="00281815"/>
    <w:rsid w:val="00281ADC"/>
    <w:rsid w:val="002824A5"/>
    <w:rsid w:val="00282CE3"/>
    <w:rsid w:val="00284CFA"/>
    <w:rsid w:val="00284ED5"/>
    <w:rsid w:val="00284F2F"/>
    <w:rsid w:val="00285EF6"/>
    <w:rsid w:val="00286179"/>
    <w:rsid w:val="00286570"/>
    <w:rsid w:val="002868C5"/>
    <w:rsid w:val="00287E4B"/>
    <w:rsid w:val="00287E6F"/>
    <w:rsid w:val="00291BD9"/>
    <w:rsid w:val="0029387E"/>
    <w:rsid w:val="00294092"/>
    <w:rsid w:val="00294A78"/>
    <w:rsid w:val="00295FB5"/>
    <w:rsid w:val="002960B9"/>
    <w:rsid w:val="00296A23"/>
    <w:rsid w:val="0029715D"/>
    <w:rsid w:val="002978CD"/>
    <w:rsid w:val="002A14C5"/>
    <w:rsid w:val="002A2957"/>
    <w:rsid w:val="002A2F7E"/>
    <w:rsid w:val="002A33A9"/>
    <w:rsid w:val="002A39B9"/>
    <w:rsid w:val="002A3F0A"/>
    <w:rsid w:val="002A56C1"/>
    <w:rsid w:val="002A5851"/>
    <w:rsid w:val="002A5C5F"/>
    <w:rsid w:val="002A5E36"/>
    <w:rsid w:val="002A6DF2"/>
    <w:rsid w:val="002A7553"/>
    <w:rsid w:val="002A7794"/>
    <w:rsid w:val="002A7D8B"/>
    <w:rsid w:val="002B0467"/>
    <w:rsid w:val="002B06BA"/>
    <w:rsid w:val="002B0849"/>
    <w:rsid w:val="002B1262"/>
    <w:rsid w:val="002B3218"/>
    <w:rsid w:val="002B3FDF"/>
    <w:rsid w:val="002B4511"/>
    <w:rsid w:val="002B4FD8"/>
    <w:rsid w:val="002B5D0B"/>
    <w:rsid w:val="002B5D12"/>
    <w:rsid w:val="002B614D"/>
    <w:rsid w:val="002B638F"/>
    <w:rsid w:val="002B65D6"/>
    <w:rsid w:val="002B7AFF"/>
    <w:rsid w:val="002B7DE3"/>
    <w:rsid w:val="002C0DAD"/>
    <w:rsid w:val="002C2599"/>
    <w:rsid w:val="002C2AE2"/>
    <w:rsid w:val="002C3516"/>
    <w:rsid w:val="002C36E4"/>
    <w:rsid w:val="002C4125"/>
    <w:rsid w:val="002C4EBD"/>
    <w:rsid w:val="002C51DB"/>
    <w:rsid w:val="002C5D71"/>
    <w:rsid w:val="002C6B2E"/>
    <w:rsid w:val="002C6B76"/>
    <w:rsid w:val="002C7A91"/>
    <w:rsid w:val="002C7DD6"/>
    <w:rsid w:val="002D142D"/>
    <w:rsid w:val="002D1DE2"/>
    <w:rsid w:val="002D2419"/>
    <w:rsid w:val="002D3534"/>
    <w:rsid w:val="002D3F69"/>
    <w:rsid w:val="002D45A9"/>
    <w:rsid w:val="002D5403"/>
    <w:rsid w:val="002D5DC2"/>
    <w:rsid w:val="002D650E"/>
    <w:rsid w:val="002D6A33"/>
    <w:rsid w:val="002D6E85"/>
    <w:rsid w:val="002D6F4F"/>
    <w:rsid w:val="002D72A5"/>
    <w:rsid w:val="002E020E"/>
    <w:rsid w:val="002E0B63"/>
    <w:rsid w:val="002E0C66"/>
    <w:rsid w:val="002E0E92"/>
    <w:rsid w:val="002E0F5C"/>
    <w:rsid w:val="002E11B5"/>
    <w:rsid w:val="002E1224"/>
    <w:rsid w:val="002E1B9B"/>
    <w:rsid w:val="002E3384"/>
    <w:rsid w:val="002E3ACC"/>
    <w:rsid w:val="002E4AAF"/>
    <w:rsid w:val="002E5C0A"/>
    <w:rsid w:val="002E725A"/>
    <w:rsid w:val="002E7594"/>
    <w:rsid w:val="002F1638"/>
    <w:rsid w:val="002F2628"/>
    <w:rsid w:val="002F2C4D"/>
    <w:rsid w:val="002F4724"/>
    <w:rsid w:val="002F6226"/>
    <w:rsid w:val="002F7382"/>
    <w:rsid w:val="002F746B"/>
    <w:rsid w:val="00302168"/>
    <w:rsid w:val="0030223F"/>
    <w:rsid w:val="003033D3"/>
    <w:rsid w:val="00304B84"/>
    <w:rsid w:val="003069D4"/>
    <w:rsid w:val="00306EF3"/>
    <w:rsid w:val="003077ED"/>
    <w:rsid w:val="00310581"/>
    <w:rsid w:val="00310FD0"/>
    <w:rsid w:val="003120B8"/>
    <w:rsid w:val="0031254C"/>
    <w:rsid w:val="003128CA"/>
    <w:rsid w:val="00312B93"/>
    <w:rsid w:val="00313174"/>
    <w:rsid w:val="00313BE1"/>
    <w:rsid w:val="00314113"/>
    <w:rsid w:val="00314A61"/>
    <w:rsid w:val="0031634B"/>
    <w:rsid w:val="00317802"/>
    <w:rsid w:val="00317AED"/>
    <w:rsid w:val="00320181"/>
    <w:rsid w:val="00320359"/>
    <w:rsid w:val="00321FD7"/>
    <w:rsid w:val="00322B3E"/>
    <w:rsid w:val="00322E2B"/>
    <w:rsid w:val="003251B0"/>
    <w:rsid w:val="00330783"/>
    <w:rsid w:val="00330B81"/>
    <w:rsid w:val="00331EE0"/>
    <w:rsid w:val="00332AD8"/>
    <w:rsid w:val="00332E18"/>
    <w:rsid w:val="003346FB"/>
    <w:rsid w:val="00334F1F"/>
    <w:rsid w:val="003352F3"/>
    <w:rsid w:val="00336195"/>
    <w:rsid w:val="003371BC"/>
    <w:rsid w:val="00337623"/>
    <w:rsid w:val="00340AF3"/>
    <w:rsid w:val="00341497"/>
    <w:rsid w:val="0034149A"/>
    <w:rsid w:val="00341A3B"/>
    <w:rsid w:val="00341AA8"/>
    <w:rsid w:val="00341D52"/>
    <w:rsid w:val="00341D6F"/>
    <w:rsid w:val="00341F17"/>
    <w:rsid w:val="00343F17"/>
    <w:rsid w:val="00344C53"/>
    <w:rsid w:val="003451C3"/>
    <w:rsid w:val="00345FE3"/>
    <w:rsid w:val="00346326"/>
    <w:rsid w:val="003463DF"/>
    <w:rsid w:val="0034680D"/>
    <w:rsid w:val="00350925"/>
    <w:rsid w:val="0035093D"/>
    <w:rsid w:val="00350CF1"/>
    <w:rsid w:val="00350EF1"/>
    <w:rsid w:val="003534C8"/>
    <w:rsid w:val="003535E5"/>
    <w:rsid w:val="0035417A"/>
    <w:rsid w:val="00356D8E"/>
    <w:rsid w:val="003570CA"/>
    <w:rsid w:val="00357258"/>
    <w:rsid w:val="003574BC"/>
    <w:rsid w:val="003613BD"/>
    <w:rsid w:val="0036216C"/>
    <w:rsid w:val="0036247D"/>
    <w:rsid w:val="00364EFF"/>
    <w:rsid w:val="00365847"/>
    <w:rsid w:val="003665B0"/>
    <w:rsid w:val="00366B3A"/>
    <w:rsid w:val="00367409"/>
    <w:rsid w:val="003706C1"/>
    <w:rsid w:val="00370772"/>
    <w:rsid w:val="00370840"/>
    <w:rsid w:val="00370CEE"/>
    <w:rsid w:val="0037324F"/>
    <w:rsid w:val="00373F32"/>
    <w:rsid w:val="00374684"/>
    <w:rsid w:val="00375EE6"/>
    <w:rsid w:val="0037691E"/>
    <w:rsid w:val="00376B34"/>
    <w:rsid w:val="003777A7"/>
    <w:rsid w:val="00380542"/>
    <w:rsid w:val="003811B3"/>
    <w:rsid w:val="00382525"/>
    <w:rsid w:val="0038348A"/>
    <w:rsid w:val="0038483B"/>
    <w:rsid w:val="00384CE0"/>
    <w:rsid w:val="003860F1"/>
    <w:rsid w:val="0038694E"/>
    <w:rsid w:val="00386ACD"/>
    <w:rsid w:val="00386C8A"/>
    <w:rsid w:val="00387351"/>
    <w:rsid w:val="00391151"/>
    <w:rsid w:val="00391941"/>
    <w:rsid w:val="003965AF"/>
    <w:rsid w:val="003968E1"/>
    <w:rsid w:val="0039694F"/>
    <w:rsid w:val="00397AD0"/>
    <w:rsid w:val="003A2963"/>
    <w:rsid w:val="003A311E"/>
    <w:rsid w:val="003A6E46"/>
    <w:rsid w:val="003A7180"/>
    <w:rsid w:val="003B00C1"/>
    <w:rsid w:val="003B034A"/>
    <w:rsid w:val="003B0741"/>
    <w:rsid w:val="003B290F"/>
    <w:rsid w:val="003B2A0E"/>
    <w:rsid w:val="003B3AA9"/>
    <w:rsid w:val="003B4D45"/>
    <w:rsid w:val="003B596A"/>
    <w:rsid w:val="003B5ACA"/>
    <w:rsid w:val="003B6E0C"/>
    <w:rsid w:val="003B7760"/>
    <w:rsid w:val="003B7EBF"/>
    <w:rsid w:val="003C018D"/>
    <w:rsid w:val="003C0B4C"/>
    <w:rsid w:val="003C2001"/>
    <w:rsid w:val="003C36CA"/>
    <w:rsid w:val="003C3BCA"/>
    <w:rsid w:val="003C3C66"/>
    <w:rsid w:val="003C3DDC"/>
    <w:rsid w:val="003C4E49"/>
    <w:rsid w:val="003C71DC"/>
    <w:rsid w:val="003C7E20"/>
    <w:rsid w:val="003D10DE"/>
    <w:rsid w:val="003D1B93"/>
    <w:rsid w:val="003D3365"/>
    <w:rsid w:val="003D36CC"/>
    <w:rsid w:val="003D46D5"/>
    <w:rsid w:val="003D4D28"/>
    <w:rsid w:val="003D55B5"/>
    <w:rsid w:val="003D5FBA"/>
    <w:rsid w:val="003D6074"/>
    <w:rsid w:val="003D6508"/>
    <w:rsid w:val="003D6C36"/>
    <w:rsid w:val="003D748C"/>
    <w:rsid w:val="003E1002"/>
    <w:rsid w:val="003E2183"/>
    <w:rsid w:val="003E2B8A"/>
    <w:rsid w:val="003E3514"/>
    <w:rsid w:val="003E3F77"/>
    <w:rsid w:val="003E4F95"/>
    <w:rsid w:val="003E602D"/>
    <w:rsid w:val="003E6568"/>
    <w:rsid w:val="003F02F8"/>
    <w:rsid w:val="003F085E"/>
    <w:rsid w:val="003F0F0F"/>
    <w:rsid w:val="003F1F37"/>
    <w:rsid w:val="003F2D8B"/>
    <w:rsid w:val="003F6634"/>
    <w:rsid w:val="0040114F"/>
    <w:rsid w:val="0040118F"/>
    <w:rsid w:val="00402685"/>
    <w:rsid w:val="004030EF"/>
    <w:rsid w:val="00405603"/>
    <w:rsid w:val="00405EB2"/>
    <w:rsid w:val="00406190"/>
    <w:rsid w:val="004117E1"/>
    <w:rsid w:val="00414041"/>
    <w:rsid w:val="004146F2"/>
    <w:rsid w:val="00415BE1"/>
    <w:rsid w:val="0041650D"/>
    <w:rsid w:val="004165B7"/>
    <w:rsid w:val="00416F5B"/>
    <w:rsid w:val="004170DA"/>
    <w:rsid w:val="0042026F"/>
    <w:rsid w:val="004208E0"/>
    <w:rsid w:val="004209CD"/>
    <w:rsid w:val="004215D1"/>
    <w:rsid w:val="00421D72"/>
    <w:rsid w:val="00423300"/>
    <w:rsid w:val="00424161"/>
    <w:rsid w:val="0042427B"/>
    <w:rsid w:val="00424B9F"/>
    <w:rsid w:val="004271A9"/>
    <w:rsid w:val="00427FB0"/>
    <w:rsid w:val="00430365"/>
    <w:rsid w:val="00430CCE"/>
    <w:rsid w:val="00430D5D"/>
    <w:rsid w:val="0043145E"/>
    <w:rsid w:val="00431617"/>
    <w:rsid w:val="00431754"/>
    <w:rsid w:val="00431FE5"/>
    <w:rsid w:val="00434194"/>
    <w:rsid w:val="00434C2D"/>
    <w:rsid w:val="00435216"/>
    <w:rsid w:val="00435B3B"/>
    <w:rsid w:val="00436C64"/>
    <w:rsid w:val="00437A08"/>
    <w:rsid w:val="00437F52"/>
    <w:rsid w:val="004400C1"/>
    <w:rsid w:val="00440F08"/>
    <w:rsid w:val="00442C68"/>
    <w:rsid w:val="00444552"/>
    <w:rsid w:val="00445476"/>
    <w:rsid w:val="00446C7D"/>
    <w:rsid w:val="00446FA3"/>
    <w:rsid w:val="00451438"/>
    <w:rsid w:val="004527E5"/>
    <w:rsid w:val="0045358F"/>
    <w:rsid w:val="00454AD7"/>
    <w:rsid w:val="00455F7B"/>
    <w:rsid w:val="004563CF"/>
    <w:rsid w:val="004567A5"/>
    <w:rsid w:val="00456A06"/>
    <w:rsid w:val="00456D72"/>
    <w:rsid w:val="00457479"/>
    <w:rsid w:val="004576F5"/>
    <w:rsid w:val="00461071"/>
    <w:rsid w:val="0046145A"/>
    <w:rsid w:val="00461B0C"/>
    <w:rsid w:val="00463255"/>
    <w:rsid w:val="0046351F"/>
    <w:rsid w:val="00463F6C"/>
    <w:rsid w:val="00465336"/>
    <w:rsid w:val="00465832"/>
    <w:rsid w:val="00465970"/>
    <w:rsid w:val="004661B8"/>
    <w:rsid w:val="0046701C"/>
    <w:rsid w:val="00467D25"/>
    <w:rsid w:val="004705FE"/>
    <w:rsid w:val="00470BD1"/>
    <w:rsid w:val="00471430"/>
    <w:rsid w:val="00472A5D"/>
    <w:rsid w:val="00472D7B"/>
    <w:rsid w:val="00474AB4"/>
    <w:rsid w:val="00477E48"/>
    <w:rsid w:val="0048056B"/>
    <w:rsid w:val="004809EA"/>
    <w:rsid w:val="00480A12"/>
    <w:rsid w:val="004823A7"/>
    <w:rsid w:val="004828B9"/>
    <w:rsid w:val="00482E0D"/>
    <w:rsid w:val="004832EC"/>
    <w:rsid w:val="00483AA1"/>
    <w:rsid w:val="004867EA"/>
    <w:rsid w:val="00487603"/>
    <w:rsid w:val="00490043"/>
    <w:rsid w:val="00490808"/>
    <w:rsid w:val="00490EFD"/>
    <w:rsid w:val="00491478"/>
    <w:rsid w:val="0049164E"/>
    <w:rsid w:val="00491DD5"/>
    <w:rsid w:val="00491F58"/>
    <w:rsid w:val="00492F73"/>
    <w:rsid w:val="004942AD"/>
    <w:rsid w:val="0049540A"/>
    <w:rsid w:val="0049606B"/>
    <w:rsid w:val="0049668E"/>
    <w:rsid w:val="00496DF1"/>
    <w:rsid w:val="0049746D"/>
    <w:rsid w:val="004977BB"/>
    <w:rsid w:val="00497F3D"/>
    <w:rsid w:val="004A0331"/>
    <w:rsid w:val="004A0B09"/>
    <w:rsid w:val="004A0EFD"/>
    <w:rsid w:val="004A1119"/>
    <w:rsid w:val="004A1DB8"/>
    <w:rsid w:val="004A1DDB"/>
    <w:rsid w:val="004A2483"/>
    <w:rsid w:val="004A26CB"/>
    <w:rsid w:val="004A34E5"/>
    <w:rsid w:val="004A3A93"/>
    <w:rsid w:val="004A3DB0"/>
    <w:rsid w:val="004A3DFF"/>
    <w:rsid w:val="004A40FF"/>
    <w:rsid w:val="004A414B"/>
    <w:rsid w:val="004A41F5"/>
    <w:rsid w:val="004A489E"/>
    <w:rsid w:val="004A69A0"/>
    <w:rsid w:val="004A7C6D"/>
    <w:rsid w:val="004B33AF"/>
    <w:rsid w:val="004B3F7F"/>
    <w:rsid w:val="004B5344"/>
    <w:rsid w:val="004B5849"/>
    <w:rsid w:val="004B75D1"/>
    <w:rsid w:val="004B7BE7"/>
    <w:rsid w:val="004C174C"/>
    <w:rsid w:val="004C22D5"/>
    <w:rsid w:val="004C2A6D"/>
    <w:rsid w:val="004C2FE0"/>
    <w:rsid w:val="004C32D5"/>
    <w:rsid w:val="004C3535"/>
    <w:rsid w:val="004C36CF"/>
    <w:rsid w:val="004C3EDE"/>
    <w:rsid w:val="004C451C"/>
    <w:rsid w:val="004C4D39"/>
    <w:rsid w:val="004C510F"/>
    <w:rsid w:val="004C5AB9"/>
    <w:rsid w:val="004C5E80"/>
    <w:rsid w:val="004C6062"/>
    <w:rsid w:val="004C6373"/>
    <w:rsid w:val="004C7C38"/>
    <w:rsid w:val="004D0100"/>
    <w:rsid w:val="004D06B6"/>
    <w:rsid w:val="004D0F1F"/>
    <w:rsid w:val="004D1286"/>
    <w:rsid w:val="004D1A75"/>
    <w:rsid w:val="004D1E70"/>
    <w:rsid w:val="004D26D5"/>
    <w:rsid w:val="004D662F"/>
    <w:rsid w:val="004D6AA5"/>
    <w:rsid w:val="004E06E5"/>
    <w:rsid w:val="004E07FA"/>
    <w:rsid w:val="004E0801"/>
    <w:rsid w:val="004E1CC7"/>
    <w:rsid w:val="004E24A3"/>
    <w:rsid w:val="004E2F38"/>
    <w:rsid w:val="004E347B"/>
    <w:rsid w:val="004E357B"/>
    <w:rsid w:val="004E3D48"/>
    <w:rsid w:val="004E54C4"/>
    <w:rsid w:val="004E5DD1"/>
    <w:rsid w:val="004E5E76"/>
    <w:rsid w:val="004E60FD"/>
    <w:rsid w:val="004E6368"/>
    <w:rsid w:val="004E661B"/>
    <w:rsid w:val="004E73F0"/>
    <w:rsid w:val="004E7895"/>
    <w:rsid w:val="004F0D99"/>
    <w:rsid w:val="004F2779"/>
    <w:rsid w:val="004F4544"/>
    <w:rsid w:val="004F4791"/>
    <w:rsid w:val="004F5A2F"/>
    <w:rsid w:val="004F7267"/>
    <w:rsid w:val="004F7462"/>
    <w:rsid w:val="00501072"/>
    <w:rsid w:val="005010FB"/>
    <w:rsid w:val="0050155C"/>
    <w:rsid w:val="00502C57"/>
    <w:rsid w:val="0050375C"/>
    <w:rsid w:val="00503C39"/>
    <w:rsid w:val="00503EAA"/>
    <w:rsid w:val="00504BFA"/>
    <w:rsid w:val="00506787"/>
    <w:rsid w:val="00512AEA"/>
    <w:rsid w:val="00513592"/>
    <w:rsid w:val="00513ABE"/>
    <w:rsid w:val="00514BA8"/>
    <w:rsid w:val="0051514D"/>
    <w:rsid w:val="005164C0"/>
    <w:rsid w:val="005175BA"/>
    <w:rsid w:val="00520603"/>
    <w:rsid w:val="00520661"/>
    <w:rsid w:val="005221CB"/>
    <w:rsid w:val="005227D3"/>
    <w:rsid w:val="005228BB"/>
    <w:rsid w:val="00524948"/>
    <w:rsid w:val="00524CE4"/>
    <w:rsid w:val="00526529"/>
    <w:rsid w:val="00526B3B"/>
    <w:rsid w:val="00527542"/>
    <w:rsid w:val="0052757C"/>
    <w:rsid w:val="00530608"/>
    <w:rsid w:val="00530BBE"/>
    <w:rsid w:val="0053148B"/>
    <w:rsid w:val="005319BD"/>
    <w:rsid w:val="00532276"/>
    <w:rsid w:val="00532573"/>
    <w:rsid w:val="00532F86"/>
    <w:rsid w:val="0053365C"/>
    <w:rsid w:val="00534170"/>
    <w:rsid w:val="00534915"/>
    <w:rsid w:val="00537ACF"/>
    <w:rsid w:val="00537B4E"/>
    <w:rsid w:val="00537D39"/>
    <w:rsid w:val="00540CF4"/>
    <w:rsid w:val="00541FE6"/>
    <w:rsid w:val="005429E4"/>
    <w:rsid w:val="0054316E"/>
    <w:rsid w:val="005431D8"/>
    <w:rsid w:val="005434B0"/>
    <w:rsid w:val="00543653"/>
    <w:rsid w:val="00543827"/>
    <w:rsid w:val="00543988"/>
    <w:rsid w:val="005442FE"/>
    <w:rsid w:val="0054486D"/>
    <w:rsid w:val="005449FE"/>
    <w:rsid w:val="005450D7"/>
    <w:rsid w:val="00545421"/>
    <w:rsid w:val="005454FD"/>
    <w:rsid w:val="00545731"/>
    <w:rsid w:val="00545BEB"/>
    <w:rsid w:val="00550E78"/>
    <w:rsid w:val="005517FB"/>
    <w:rsid w:val="005537F5"/>
    <w:rsid w:val="005543EA"/>
    <w:rsid w:val="00554F77"/>
    <w:rsid w:val="00555EC1"/>
    <w:rsid w:val="00555F9A"/>
    <w:rsid w:val="005560F8"/>
    <w:rsid w:val="00556E2E"/>
    <w:rsid w:val="005604E5"/>
    <w:rsid w:val="005607E9"/>
    <w:rsid w:val="00560E33"/>
    <w:rsid w:val="005612B6"/>
    <w:rsid w:val="00562C11"/>
    <w:rsid w:val="005636FC"/>
    <w:rsid w:val="00564531"/>
    <w:rsid w:val="00565BBE"/>
    <w:rsid w:val="005662F5"/>
    <w:rsid w:val="005666BD"/>
    <w:rsid w:val="00566E08"/>
    <w:rsid w:val="005679EE"/>
    <w:rsid w:val="005703C5"/>
    <w:rsid w:val="00570476"/>
    <w:rsid w:val="00570670"/>
    <w:rsid w:val="00572BB0"/>
    <w:rsid w:val="005730F6"/>
    <w:rsid w:val="00573803"/>
    <w:rsid w:val="00574F2B"/>
    <w:rsid w:val="0057571D"/>
    <w:rsid w:val="00575CA9"/>
    <w:rsid w:val="00575F62"/>
    <w:rsid w:val="00576218"/>
    <w:rsid w:val="00576814"/>
    <w:rsid w:val="00576F5F"/>
    <w:rsid w:val="0058008C"/>
    <w:rsid w:val="005808B7"/>
    <w:rsid w:val="00581D4B"/>
    <w:rsid w:val="00581F50"/>
    <w:rsid w:val="00583249"/>
    <w:rsid w:val="0058360A"/>
    <w:rsid w:val="00583DC9"/>
    <w:rsid w:val="00583FE4"/>
    <w:rsid w:val="005850FC"/>
    <w:rsid w:val="005862A6"/>
    <w:rsid w:val="0058697E"/>
    <w:rsid w:val="005875D1"/>
    <w:rsid w:val="00587602"/>
    <w:rsid w:val="0059053D"/>
    <w:rsid w:val="0059147A"/>
    <w:rsid w:val="005919AC"/>
    <w:rsid w:val="00592C5C"/>
    <w:rsid w:val="00593D8E"/>
    <w:rsid w:val="00594308"/>
    <w:rsid w:val="00594355"/>
    <w:rsid w:val="00595217"/>
    <w:rsid w:val="005955A4"/>
    <w:rsid w:val="00595AF4"/>
    <w:rsid w:val="00595CC0"/>
    <w:rsid w:val="005976C6"/>
    <w:rsid w:val="005A039A"/>
    <w:rsid w:val="005A26E9"/>
    <w:rsid w:val="005A3000"/>
    <w:rsid w:val="005A4271"/>
    <w:rsid w:val="005A44C7"/>
    <w:rsid w:val="005A4BEC"/>
    <w:rsid w:val="005A5137"/>
    <w:rsid w:val="005A5497"/>
    <w:rsid w:val="005A560D"/>
    <w:rsid w:val="005A561E"/>
    <w:rsid w:val="005A5B35"/>
    <w:rsid w:val="005A6897"/>
    <w:rsid w:val="005A6A14"/>
    <w:rsid w:val="005A7857"/>
    <w:rsid w:val="005A794A"/>
    <w:rsid w:val="005B05AF"/>
    <w:rsid w:val="005B0EDB"/>
    <w:rsid w:val="005B156E"/>
    <w:rsid w:val="005B49FF"/>
    <w:rsid w:val="005B50EE"/>
    <w:rsid w:val="005B593A"/>
    <w:rsid w:val="005B6690"/>
    <w:rsid w:val="005B6818"/>
    <w:rsid w:val="005B6A0A"/>
    <w:rsid w:val="005B6FA6"/>
    <w:rsid w:val="005B6FC6"/>
    <w:rsid w:val="005B7DA2"/>
    <w:rsid w:val="005C0DD2"/>
    <w:rsid w:val="005C1505"/>
    <w:rsid w:val="005C1BF7"/>
    <w:rsid w:val="005C255F"/>
    <w:rsid w:val="005C2A6B"/>
    <w:rsid w:val="005C2C0A"/>
    <w:rsid w:val="005C4164"/>
    <w:rsid w:val="005C50E6"/>
    <w:rsid w:val="005C7093"/>
    <w:rsid w:val="005C75D2"/>
    <w:rsid w:val="005C7CDD"/>
    <w:rsid w:val="005D12C1"/>
    <w:rsid w:val="005D1831"/>
    <w:rsid w:val="005D1AC9"/>
    <w:rsid w:val="005D1D4E"/>
    <w:rsid w:val="005D281A"/>
    <w:rsid w:val="005D3A91"/>
    <w:rsid w:val="005D4487"/>
    <w:rsid w:val="005D4FDD"/>
    <w:rsid w:val="005D54D4"/>
    <w:rsid w:val="005E006E"/>
    <w:rsid w:val="005E1774"/>
    <w:rsid w:val="005E1AAA"/>
    <w:rsid w:val="005E1C0E"/>
    <w:rsid w:val="005E5013"/>
    <w:rsid w:val="005E69F8"/>
    <w:rsid w:val="005E6C07"/>
    <w:rsid w:val="005E7FBC"/>
    <w:rsid w:val="005F0365"/>
    <w:rsid w:val="005F3F72"/>
    <w:rsid w:val="005F4077"/>
    <w:rsid w:val="005F6E7C"/>
    <w:rsid w:val="005F7894"/>
    <w:rsid w:val="006001D7"/>
    <w:rsid w:val="0060199E"/>
    <w:rsid w:val="00602A3D"/>
    <w:rsid w:val="00604890"/>
    <w:rsid w:val="006058B4"/>
    <w:rsid w:val="0060659C"/>
    <w:rsid w:val="00607653"/>
    <w:rsid w:val="0061003F"/>
    <w:rsid w:val="0061144C"/>
    <w:rsid w:val="00611EFB"/>
    <w:rsid w:val="0061214B"/>
    <w:rsid w:val="006124AB"/>
    <w:rsid w:val="006137BF"/>
    <w:rsid w:val="00614784"/>
    <w:rsid w:val="00614843"/>
    <w:rsid w:val="006160E7"/>
    <w:rsid w:val="00616C66"/>
    <w:rsid w:val="006171CD"/>
    <w:rsid w:val="00617B20"/>
    <w:rsid w:val="00617C49"/>
    <w:rsid w:val="006202D7"/>
    <w:rsid w:val="00620356"/>
    <w:rsid w:val="00620A9F"/>
    <w:rsid w:val="006220F4"/>
    <w:rsid w:val="0062311B"/>
    <w:rsid w:val="006235C3"/>
    <w:rsid w:val="0062413C"/>
    <w:rsid w:val="00625671"/>
    <w:rsid w:val="00625E39"/>
    <w:rsid w:val="0062633C"/>
    <w:rsid w:val="00626480"/>
    <w:rsid w:val="00627051"/>
    <w:rsid w:val="0062706A"/>
    <w:rsid w:val="0062766E"/>
    <w:rsid w:val="0063134E"/>
    <w:rsid w:val="0063154A"/>
    <w:rsid w:val="0063227C"/>
    <w:rsid w:val="006326BB"/>
    <w:rsid w:val="0063306E"/>
    <w:rsid w:val="006342E0"/>
    <w:rsid w:val="0063606F"/>
    <w:rsid w:val="0063632F"/>
    <w:rsid w:val="00636ABB"/>
    <w:rsid w:val="00637300"/>
    <w:rsid w:val="006414AE"/>
    <w:rsid w:val="00641EEB"/>
    <w:rsid w:val="006430EF"/>
    <w:rsid w:val="00643386"/>
    <w:rsid w:val="006438CB"/>
    <w:rsid w:val="00643B61"/>
    <w:rsid w:val="00644DDB"/>
    <w:rsid w:val="00646F11"/>
    <w:rsid w:val="0064780E"/>
    <w:rsid w:val="00650200"/>
    <w:rsid w:val="0065053E"/>
    <w:rsid w:val="006505D7"/>
    <w:rsid w:val="006525B2"/>
    <w:rsid w:val="00653179"/>
    <w:rsid w:val="006532E5"/>
    <w:rsid w:val="0065345F"/>
    <w:rsid w:val="006537B4"/>
    <w:rsid w:val="0065473C"/>
    <w:rsid w:val="00655400"/>
    <w:rsid w:val="00655DCA"/>
    <w:rsid w:val="00656014"/>
    <w:rsid w:val="00662953"/>
    <w:rsid w:val="00662A52"/>
    <w:rsid w:val="00662FC2"/>
    <w:rsid w:val="0066346A"/>
    <w:rsid w:val="0066360C"/>
    <w:rsid w:val="006637A5"/>
    <w:rsid w:val="00665008"/>
    <w:rsid w:val="0066512E"/>
    <w:rsid w:val="0066680A"/>
    <w:rsid w:val="00667A40"/>
    <w:rsid w:val="00667E96"/>
    <w:rsid w:val="006704E0"/>
    <w:rsid w:val="0067095D"/>
    <w:rsid w:val="00670E12"/>
    <w:rsid w:val="00671574"/>
    <w:rsid w:val="00671739"/>
    <w:rsid w:val="00674C4F"/>
    <w:rsid w:val="00675424"/>
    <w:rsid w:val="0067649C"/>
    <w:rsid w:val="00676F0F"/>
    <w:rsid w:val="006813C2"/>
    <w:rsid w:val="00681A41"/>
    <w:rsid w:val="00682FAE"/>
    <w:rsid w:val="00683822"/>
    <w:rsid w:val="0068444C"/>
    <w:rsid w:val="00684476"/>
    <w:rsid w:val="0068501C"/>
    <w:rsid w:val="006850A9"/>
    <w:rsid w:val="0068530F"/>
    <w:rsid w:val="006853E4"/>
    <w:rsid w:val="00686199"/>
    <w:rsid w:val="0068620D"/>
    <w:rsid w:val="0068655C"/>
    <w:rsid w:val="00686BA1"/>
    <w:rsid w:val="00690B26"/>
    <w:rsid w:val="00690C5E"/>
    <w:rsid w:val="00691186"/>
    <w:rsid w:val="00693405"/>
    <w:rsid w:val="00693D0C"/>
    <w:rsid w:val="00694E2D"/>
    <w:rsid w:val="00695DA2"/>
    <w:rsid w:val="00695EDE"/>
    <w:rsid w:val="00696D56"/>
    <w:rsid w:val="00697586"/>
    <w:rsid w:val="006A1BD4"/>
    <w:rsid w:val="006A1DBF"/>
    <w:rsid w:val="006A4223"/>
    <w:rsid w:val="006A54C5"/>
    <w:rsid w:val="006A6548"/>
    <w:rsid w:val="006A73DD"/>
    <w:rsid w:val="006A7936"/>
    <w:rsid w:val="006B0127"/>
    <w:rsid w:val="006B0B84"/>
    <w:rsid w:val="006B14A4"/>
    <w:rsid w:val="006B551A"/>
    <w:rsid w:val="006B5979"/>
    <w:rsid w:val="006B68AD"/>
    <w:rsid w:val="006B69E2"/>
    <w:rsid w:val="006C0517"/>
    <w:rsid w:val="006C1AF2"/>
    <w:rsid w:val="006C1DBC"/>
    <w:rsid w:val="006C27D0"/>
    <w:rsid w:val="006C2B40"/>
    <w:rsid w:val="006C3674"/>
    <w:rsid w:val="006C3A25"/>
    <w:rsid w:val="006C4C1B"/>
    <w:rsid w:val="006D072C"/>
    <w:rsid w:val="006D08AE"/>
    <w:rsid w:val="006D213B"/>
    <w:rsid w:val="006D6627"/>
    <w:rsid w:val="006E00A4"/>
    <w:rsid w:val="006E014C"/>
    <w:rsid w:val="006E0E4F"/>
    <w:rsid w:val="006E172D"/>
    <w:rsid w:val="006E20D6"/>
    <w:rsid w:val="006E37CD"/>
    <w:rsid w:val="006E4988"/>
    <w:rsid w:val="006E5218"/>
    <w:rsid w:val="006E56F7"/>
    <w:rsid w:val="006E696C"/>
    <w:rsid w:val="006E7175"/>
    <w:rsid w:val="006E71DA"/>
    <w:rsid w:val="006E7561"/>
    <w:rsid w:val="006F0260"/>
    <w:rsid w:val="006F0601"/>
    <w:rsid w:val="006F068C"/>
    <w:rsid w:val="006F11D1"/>
    <w:rsid w:val="006F1F03"/>
    <w:rsid w:val="006F369D"/>
    <w:rsid w:val="006F3D95"/>
    <w:rsid w:val="006F4A01"/>
    <w:rsid w:val="006F586F"/>
    <w:rsid w:val="006F6FD1"/>
    <w:rsid w:val="00700AC4"/>
    <w:rsid w:val="007026CE"/>
    <w:rsid w:val="00702A02"/>
    <w:rsid w:val="00702A48"/>
    <w:rsid w:val="0070364B"/>
    <w:rsid w:val="007040D3"/>
    <w:rsid w:val="00704A14"/>
    <w:rsid w:val="00704B58"/>
    <w:rsid w:val="0070511B"/>
    <w:rsid w:val="007053C3"/>
    <w:rsid w:val="00705447"/>
    <w:rsid w:val="00706225"/>
    <w:rsid w:val="00706911"/>
    <w:rsid w:val="00706F7D"/>
    <w:rsid w:val="0070710F"/>
    <w:rsid w:val="0070770B"/>
    <w:rsid w:val="00707731"/>
    <w:rsid w:val="00707E81"/>
    <w:rsid w:val="00707EB7"/>
    <w:rsid w:val="0071008D"/>
    <w:rsid w:val="0071136A"/>
    <w:rsid w:val="00712B00"/>
    <w:rsid w:val="007139D6"/>
    <w:rsid w:val="007139E4"/>
    <w:rsid w:val="007140B7"/>
    <w:rsid w:val="00714916"/>
    <w:rsid w:val="00715C7B"/>
    <w:rsid w:val="00716A51"/>
    <w:rsid w:val="00716C7F"/>
    <w:rsid w:val="00717236"/>
    <w:rsid w:val="00717FC2"/>
    <w:rsid w:val="00720363"/>
    <w:rsid w:val="0072191B"/>
    <w:rsid w:val="00722042"/>
    <w:rsid w:val="007226D1"/>
    <w:rsid w:val="007226D8"/>
    <w:rsid w:val="00722FE3"/>
    <w:rsid w:val="00724BD1"/>
    <w:rsid w:val="00725728"/>
    <w:rsid w:val="00725B5B"/>
    <w:rsid w:val="007260E6"/>
    <w:rsid w:val="0072620A"/>
    <w:rsid w:val="0072782B"/>
    <w:rsid w:val="007278B5"/>
    <w:rsid w:val="007279A6"/>
    <w:rsid w:val="00730064"/>
    <w:rsid w:val="00731174"/>
    <w:rsid w:val="0073186B"/>
    <w:rsid w:val="007319E0"/>
    <w:rsid w:val="00733A8C"/>
    <w:rsid w:val="007346E5"/>
    <w:rsid w:val="00734AB9"/>
    <w:rsid w:val="00734B94"/>
    <w:rsid w:val="00734DA8"/>
    <w:rsid w:val="007350C7"/>
    <w:rsid w:val="007356C9"/>
    <w:rsid w:val="00735863"/>
    <w:rsid w:val="00735AD0"/>
    <w:rsid w:val="00735EE5"/>
    <w:rsid w:val="007363B3"/>
    <w:rsid w:val="007376CF"/>
    <w:rsid w:val="00740BE4"/>
    <w:rsid w:val="00741162"/>
    <w:rsid w:val="00741D2A"/>
    <w:rsid w:val="00742645"/>
    <w:rsid w:val="0074269B"/>
    <w:rsid w:val="00742D20"/>
    <w:rsid w:val="0074353A"/>
    <w:rsid w:val="00744BBA"/>
    <w:rsid w:val="0074524B"/>
    <w:rsid w:val="00745564"/>
    <w:rsid w:val="007460A7"/>
    <w:rsid w:val="007506CE"/>
    <w:rsid w:val="00751874"/>
    <w:rsid w:val="00752642"/>
    <w:rsid w:val="0075292F"/>
    <w:rsid w:val="0075303F"/>
    <w:rsid w:val="00753365"/>
    <w:rsid w:val="00753487"/>
    <w:rsid w:val="00753A21"/>
    <w:rsid w:val="007558EE"/>
    <w:rsid w:val="00755917"/>
    <w:rsid w:val="00755F61"/>
    <w:rsid w:val="00757CF4"/>
    <w:rsid w:val="00761647"/>
    <w:rsid w:val="00762119"/>
    <w:rsid w:val="0076232B"/>
    <w:rsid w:val="00763417"/>
    <w:rsid w:val="00763519"/>
    <w:rsid w:val="007654C7"/>
    <w:rsid w:val="00766644"/>
    <w:rsid w:val="0076711A"/>
    <w:rsid w:val="0076742E"/>
    <w:rsid w:val="00770BDA"/>
    <w:rsid w:val="007732FD"/>
    <w:rsid w:val="007735C1"/>
    <w:rsid w:val="00773F49"/>
    <w:rsid w:val="00776C43"/>
    <w:rsid w:val="00777446"/>
    <w:rsid w:val="0077792A"/>
    <w:rsid w:val="007808F4"/>
    <w:rsid w:val="007810EE"/>
    <w:rsid w:val="00781234"/>
    <w:rsid w:val="007818BB"/>
    <w:rsid w:val="00781A49"/>
    <w:rsid w:val="00782083"/>
    <w:rsid w:val="00782CF0"/>
    <w:rsid w:val="007837ED"/>
    <w:rsid w:val="0078384E"/>
    <w:rsid w:val="00783936"/>
    <w:rsid w:val="00784369"/>
    <w:rsid w:val="00784439"/>
    <w:rsid w:val="007848CA"/>
    <w:rsid w:val="00785027"/>
    <w:rsid w:val="00786127"/>
    <w:rsid w:val="00786605"/>
    <w:rsid w:val="00787623"/>
    <w:rsid w:val="00787832"/>
    <w:rsid w:val="00787FF0"/>
    <w:rsid w:val="00790C5A"/>
    <w:rsid w:val="00791260"/>
    <w:rsid w:val="00791B50"/>
    <w:rsid w:val="0079392C"/>
    <w:rsid w:val="007942F9"/>
    <w:rsid w:val="007953AD"/>
    <w:rsid w:val="007956F9"/>
    <w:rsid w:val="007957CB"/>
    <w:rsid w:val="00797BCF"/>
    <w:rsid w:val="007A020F"/>
    <w:rsid w:val="007A0742"/>
    <w:rsid w:val="007A26B0"/>
    <w:rsid w:val="007A2BEF"/>
    <w:rsid w:val="007A5D96"/>
    <w:rsid w:val="007A5D9A"/>
    <w:rsid w:val="007A6285"/>
    <w:rsid w:val="007A65B0"/>
    <w:rsid w:val="007A68FB"/>
    <w:rsid w:val="007A74D4"/>
    <w:rsid w:val="007B1275"/>
    <w:rsid w:val="007B26DC"/>
    <w:rsid w:val="007B33FF"/>
    <w:rsid w:val="007B3B8F"/>
    <w:rsid w:val="007B3F92"/>
    <w:rsid w:val="007B4466"/>
    <w:rsid w:val="007B5135"/>
    <w:rsid w:val="007B6D69"/>
    <w:rsid w:val="007B6DAB"/>
    <w:rsid w:val="007C23E3"/>
    <w:rsid w:val="007C2819"/>
    <w:rsid w:val="007C331A"/>
    <w:rsid w:val="007C33CB"/>
    <w:rsid w:val="007C3A4C"/>
    <w:rsid w:val="007C3C65"/>
    <w:rsid w:val="007C5149"/>
    <w:rsid w:val="007C66FC"/>
    <w:rsid w:val="007C71EC"/>
    <w:rsid w:val="007D19C2"/>
    <w:rsid w:val="007D258E"/>
    <w:rsid w:val="007D3753"/>
    <w:rsid w:val="007D42D2"/>
    <w:rsid w:val="007D512D"/>
    <w:rsid w:val="007D55BD"/>
    <w:rsid w:val="007D59F1"/>
    <w:rsid w:val="007D5CF6"/>
    <w:rsid w:val="007D5E8A"/>
    <w:rsid w:val="007D5F67"/>
    <w:rsid w:val="007D6EC4"/>
    <w:rsid w:val="007E03E5"/>
    <w:rsid w:val="007E0C49"/>
    <w:rsid w:val="007E0C91"/>
    <w:rsid w:val="007E1243"/>
    <w:rsid w:val="007E1AD9"/>
    <w:rsid w:val="007E1DA6"/>
    <w:rsid w:val="007E2099"/>
    <w:rsid w:val="007E2A96"/>
    <w:rsid w:val="007E43B1"/>
    <w:rsid w:val="007E6EA1"/>
    <w:rsid w:val="007E7999"/>
    <w:rsid w:val="007E7B58"/>
    <w:rsid w:val="007F0126"/>
    <w:rsid w:val="007F09AB"/>
    <w:rsid w:val="007F45D7"/>
    <w:rsid w:val="007F5D6B"/>
    <w:rsid w:val="007F64BF"/>
    <w:rsid w:val="007F7123"/>
    <w:rsid w:val="007F7CDA"/>
    <w:rsid w:val="00800052"/>
    <w:rsid w:val="00800200"/>
    <w:rsid w:val="00800922"/>
    <w:rsid w:val="00800E23"/>
    <w:rsid w:val="00801040"/>
    <w:rsid w:val="00801238"/>
    <w:rsid w:val="0080185A"/>
    <w:rsid w:val="00801EBC"/>
    <w:rsid w:val="0080399A"/>
    <w:rsid w:val="00804279"/>
    <w:rsid w:val="008042C0"/>
    <w:rsid w:val="00805086"/>
    <w:rsid w:val="008053E6"/>
    <w:rsid w:val="0080548F"/>
    <w:rsid w:val="008069F5"/>
    <w:rsid w:val="008071B9"/>
    <w:rsid w:val="00807E90"/>
    <w:rsid w:val="00810628"/>
    <w:rsid w:val="00811ADE"/>
    <w:rsid w:val="00811B55"/>
    <w:rsid w:val="00812C68"/>
    <w:rsid w:val="00813B9E"/>
    <w:rsid w:val="00815961"/>
    <w:rsid w:val="00815A84"/>
    <w:rsid w:val="00816B73"/>
    <w:rsid w:val="0081704B"/>
    <w:rsid w:val="00817A11"/>
    <w:rsid w:val="00820AEC"/>
    <w:rsid w:val="008211CD"/>
    <w:rsid w:val="00822BBD"/>
    <w:rsid w:val="008238FC"/>
    <w:rsid w:val="00825C7F"/>
    <w:rsid w:val="00826865"/>
    <w:rsid w:val="00827D5E"/>
    <w:rsid w:val="00830FDE"/>
    <w:rsid w:val="008312BE"/>
    <w:rsid w:val="00831CDD"/>
    <w:rsid w:val="00833252"/>
    <w:rsid w:val="00833F8E"/>
    <w:rsid w:val="008343F1"/>
    <w:rsid w:val="00834A70"/>
    <w:rsid w:val="00835351"/>
    <w:rsid w:val="0084028D"/>
    <w:rsid w:val="00841811"/>
    <w:rsid w:val="00843522"/>
    <w:rsid w:val="0084384C"/>
    <w:rsid w:val="00844C19"/>
    <w:rsid w:val="00845C27"/>
    <w:rsid w:val="0085069A"/>
    <w:rsid w:val="00850977"/>
    <w:rsid w:val="00851B82"/>
    <w:rsid w:val="008526C8"/>
    <w:rsid w:val="008527F4"/>
    <w:rsid w:val="00853731"/>
    <w:rsid w:val="00857124"/>
    <w:rsid w:val="00857FF0"/>
    <w:rsid w:val="008615AE"/>
    <w:rsid w:val="00861750"/>
    <w:rsid w:val="00862E24"/>
    <w:rsid w:val="00863F37"/>
    <w:rsid w:val="00864D17"/>
    <w:rsid w:val="0086612C"/>
    <w:rsid w:val="00867008"/>
    <w:rsid w:val="008679FE"/>
    <w:rsid w:val="00870E13"/>
    <w:rsid w:val="00871CA8"/>
    <w:rsid w:val="00875701"/>
    <w:rsid w:val="00876D4C"/>
    <w:rsid w:val="00877CE2"/>
    <w:rsid w:val="0088021D"/>
    <w:rsid w:val="0088091C"/>
    <w:rsid w:val="0088221B"/>
    <w:rsid w:val="0088228E"/>
    <w:rsid w:val="00884C31"/>
    <w:rsid w:val="008862CA"/>
    <w:rsid w:val="008864A5"/>
    <w:rsid w:val="00887B2B"/>
    <w:rsid w:val="008903CC"/>
    <w:rsid w:val="00891290"/>
    <w:rsid w:val="0089196C"/>
    <w:rsid w:val="008935FD"/>
    <w:rsid w:val="00894658"/>
    <w:rsid w:val="00894E5F"/>
    <w:rsid w:val="00895040"/>
    <w:rsid w:val="008959F5"/>
    <w:rsid w:val="00895AFC"/>
    <w:rsid w:val="00895C01"/>
    <w:rsid w:val="00895DCA"/>
    <w:rsid w:val="00896DD8"/>
    <w:rsid w:val="00897570"/>
    <w:rsid w:val="008A042D"/>
    <w:rsid w:val="008A0F1A"/>
    <w:rsid w:val="008A15BC"/>
    <w:rsid w:val="008A2532"/>
    <w:rsid w:val="008A3C9B"/>
    <w:rsid w:val="008A5CA5"/>
    <w:rsid w:val="008A6173"/>
    <w:rsid w:val="008A6CD7"/>
    <w:rsid w:val="008A7968"/>
    <w:rsid w:val="008B000A"/>
    <w:rsid w:val="008B0853"/>
    <w:rsid w:val="008B0E6B"/>
    <w:rsid w:val="008B3828"/>
    <w:rsid w:val="008B3DB2"/>
    <w:rsid w:val="008B4019"/>
    <w:rsid w:val="008B5CB5"/>
    <w:rsid w:val="008B5D3A"/>
    <w:rsid w:val="008B5E69"/>
    <w:rsid w:val="008B5F98"/>
    <w:rsid w:val="008B7D60"/>
    <w:rsid w:val="008C1AE5"/>
    <w:rsid w:val="008C39A9"/>
    <w:rsid w:val="008C3A75"/>
    <w:rsid w:val="008C3C76"/>
    <w:rsid w:val="008C5245"/>
    <w:rsid w:val="008C5660"/>
    <w:rsid w:val="008C5D09"/>
    <w:rsid w:val="008C61E7"/>
    <w:rsid w:val="008C766D"/>
    <w:rsid w:val="008C7D88"/>
    <w:rsid w:val="008D0C20"/>
    <w:rsid w:val="008D0F6F"/>
    <w:rsid w:val="008D103F"/>
    <w:rsid w:val="008D2388"/>
    <w:rsid w:val="008D2A0A"/>
    <w:rsid w:val="008D38F8"/>
    <w:rsid w:val="008D48A9"/>
    <w:rsid w:val="008D4E74"/>
    <w:rsid w:val="008D5087"/>
    <w:rsid w:val="008D6487"/>
    <w:rsid w:val="008D673B"/>
    <w:rsid w:val="008D7B0F"/>
    <w:rsid w:val="008E1174"/>
    <w:rsid w:val="008E1295"/>
    <w:rsid w:val="008E1918"/>
    <w:rsid w:val="008E1EBB"/>
    <w:rsid w:val="008E2257"/>
    <w:rsid w:val="008E23D5"/>
    <w:rsid w:val="008E3EFD"/>
    <w:rsid w:val="008E41CD"/>
    <w:rsid w:val="008E7987"/>
    <w:rsid w:val="008E7C54"/>
    <w:rsid w:val="008F002C"/>
    <w:rsid w:val="008F04DF"/>
    <w:rsid w:val="008F0C22"/>
    <w:rsid w:val="008F13AA"/>
    <w:rsid w:val="008F1D1C"/>
    <w:rsid w:val="008F44C5"/>
    <w:rsid w:val="008F62A7"/>
    <w:rsid w:val="00900D2B"/>
    <w:rsid w:val="00900DCF"/>
    <w:rsid w:val="009013EC"/>
    <w:rsid w:val="00901668"/>
    <w:rsid w:val="009055A7"/>
    <w:rsid w:val="00905BE9"/>
    <w:rsid w:val="009063BC"/>
    <w:rsid w:val="00911379"/>
    <w:rsid w:val="009116D0"/>
    <w:rsid w:val="00911B27"/>
    <w:rsid w:val="00912591"/>
    <w:rsid w:val="009131A4"/>
    <w:rsid w:val="00914BED"/>
    <w:rsid w:val="00914FF2"/>
    <w:rsid w:val="00915411"/>
    <w:rsid w:val="00915636"/>
    <w:rsid w:val="00915B3F"/>
    <w:rsid w:val="00916B6F"/>
    <w:rsid w:val="00916C5E"/>
    <w:rsid w:val="0091758E"/>
    <w:rsid w:val="00917A07"/>
    <w:rsid w:val="00920897"/>
    <w:rsid w:val="00920C16"/>
    <w:rsid w:val="00920F33"/>
    <w:rsid w:val="0092162D"/>
    <w:rsid w:val="00923094"/>
    <w:rsid w:val="00923652"/>
    <w:rsid w:val="00923E5C"/>
    <w:rsid w:val="00924273"/>
    <w:rsid w:val="009248CC"/>
    <w:rsid w:val="00930427"/>
    <w:rsid w:val="00930AA8"/>
    <w:rsid w:val="00930AD7"/>
    <w:rsid w:val="00931D56"/>
    <w:rsid w:val="00932C60"/>
    <w:rsid w:val="00933285"/>
    <w:rsid w:val="00933D5D"/>
    <w:rsid w:val="009341B6"/>
    <w:rsid w:val="009344E5"/>
    <w:rsid w:val="00934C75"/>
    <w:rsid w:val="00936C14"/>
    <w:rsid w:val="00936CAF"/>
    <w:rsid w:val="00937C8F"/>
    <w:rsid w:val="00940B9C"/>
    <w:rsid w:val="009413D1"/>
    <w:rsid w:val="0094178E"/>
    <w:rsid w:val="00941E25"/>
    <w:rsid w:val="00942B3C"/>
    <w:rsid w:val="00943972"/>
    <w:rsid w:val="00944FB1"/>
    <w:rsid w:val="009450F7"/>
    <w:rsid w:val="009458A3"/>
    <w:rsid w:val="00946E76"/>
    <w:rsid w:val="00947415"/>
    <w:rsid w:val="0094792C"/>
    <w:rsid w:val="00947F4B"/>
    <w:rsid w:val="0095022D"/>
    <w:rsid w:val="00951CC5"/>
    <w:rsid w:val="0095295C"/>
    <w:rsid w:val="00952E01"/>
    <w:rsid w:val="00952FD0"/>
    <w:rsid w:val="0095402F"/>
    <w:rsid w:val="00954084"/>
    <w:rsid w:val="00954917"/>
    <w:rsid w:val="00954B99"/>
    <w:rsid w:val="009553FF"/>
    <w:rsid w:val="00955A0B"/>
    <w:rsid w:val="00955E5B"/>
    <w:rsid w:val="00956089"/>
    <w:rsid w:val="00956B43"/>
    <w:rsid w:val="009570F8"/>
    <w:rsid w:val="00957D2E"/>
    <w:rsid w:val="00957F92"/>
    <w:rsid w:val="00962207"/>
    <w:rsid w:val="0096345B"/>
    <w:rsid w:val="00963D22"/>
    <w:rsid w:val="009644E4"/>
    <w:rsid w:val="00964801"/>
    <w:rsid w:val="00964F97"/>
    <w:rsid w:val="0096513B"/>
    <w:rsid w:val="009661EB"/>
    <w:rsid w:val="00966219"/>
    <w:rsid w:val="00966B74"/>
    <w:rsid w:val="00966ECE"/>
    <w:rsid w:val="009671FB"/>
    <w:rsid w:val="00967F0D"/>
    <w:rsid w:val="00970755"/>
    <w:rsid w:val="00970794"/>
    <w:rsid w:val="00970CBE"/>
    <w:rsid w:val="00971996"/>
    <w:rsid w:val="00971B11"/>
    <w:rsid w:val="00971E25"/>
    <w:rsid w:val="00972C9D"/>
    <w:rsid w:val="00972CFF"/>
    <w:rsid w:val="009733AE"/>
    <w:rsid w:val="00973CE0"/>
    <w:rsid w:val="009741CB"/>
    <w:rsid w:val="00974444"/>
    <w:rsid w:val="00974541"/>
    <w:rsid w:val="009749BD"/>
    <w:rsid w:val="00974AF4"/>
    <w:rsid w:val="009751FD"/>
    <w:rsid w:val="0097672A"/>
    <w:rsid w:val="00977196"/>
    <w:rsid w:val="0097726E"/>
    <w:rsid w:val="00977D2C"/>
    <w:rsid w:val="00980776"/>
    <w:rsid w:val="00980FD9"/>
    <w:rsid w:val="00981661"/>
    <w:rsid w:val="009818A2"/>
    <w:rsid w:val="00982607"/>
    <w:rsid w:val="00982819"/>
    <w:rsid w:val="00982825"/>
    <w:rsid w:val="0098691E"/>
    <w:rsid w:val="00986D28"/>
    <w:rsid w:val="00987492"/>
    <w:rsid w:val="00990B62"/>
    <w:rsid w:val="00991C87"/>
    <w:rsid w:val="00992DDD"/>
    <w:rsid w:val="0099315E"/>
    <w:rsid w:val="00993FF6"/>
    <w:rsid w:val="0099456D"/>
    <w:rsid w:val="009947BD"/>
    <w:rsid w:val="00994D59"/>
    <w:rsid w:val="00995BE9"/>
    <w:rsid w:val="0099794A"/>
    <w:rsid w:val="009A2246"/>
    <w:rsid w:val="009A26C6"/>
    <w:rsid w:val="009A4125"/>
    <w:rsid w:val="009A5549"/>
    <w:rsid w:val="009A630C"/>
    <w:rsid w:val="009A6D7C"/>
    <w:rsid w:val="009B0386"/>
    <w:rsid w:val="009B055E"/>
    <w:rsid w:val="009B0D58"/>
    <w:rsid w:val="009B0D78"/>
    <w:rsid w:val="009B196E"/>
    <w:rsid w:val="009B1F2D"/>
    <w:rsid w:val="009B3F01"/>
    <w:rsid w:val="009B473E"/>
    <w:rsid w:val="009B6591"/>
    <w:rsid w:val="009B6CCF"/>
    <w:rsid w:val="009B6CF0"/>
    <w:rsid w:val="009B76CC"/>
    <w:rsid w:val="009B771A"/>
    <w:rsid w:val="009C04B9"/>
    <w:rsid w:val="009C139E"/>
    <w:rsid w:val="009C1900"/>
    <w:rsid w:val="009C35F7"/>
    <w:rsid w:val="009C3746"/>
    <w:rsid w:val="009C3EDF"/>
    <w:rsid w:val="009C4AD0"/>
    <w:rsid w:val="009C4C37"/>
    <w:rsid w:val="009C5296"/>
    <w:rsid w:val="009C7C8C"/>
    <w:rsid w:val="009C7DD1"/>
    <w:rsid w:val="009D15A8"/>
    <w:rsid w:val="009D237A"/>
    <w:rsid w:val="009D4779"/>
    <w:rsid w:val="009D54F4"/>
    <w:rsid w:val="009D64EB"/>
    <w:rsid w:val="009D735E"/>
    <w:rsid w:val="009D78DA"/>
    <w:rsid w:val="009E095F"/>
    <w:rsid w:val="009E0CED"/>
    <w:rsid w:val="009E0EB6"/>
    <w:rsid w:val="009E14E8"/>
    <w:rsid w:val="009E40FC"/>
    <w:rsid w:val="009E4A1E"/>
    <w:rsid w:val="009E5AE8"/>
    <w:rsid w:val="009E5C2F"/>
    <w:rsid w:val="009E5F88"/>
    <w:rsid w:val="009E715D"/>
    <w:rsid w:val="009F05E4"/>
    <w:rsid w:val="009F0D1A"/>
    <w:rsid w:val="009F1A5A"/>
    <w:rsid w:val="009F30FB"/>
    <w:rsid w:val="009F35A1"/>
    <w:rsid w:val="009F3840"/>
    <w:rsid w:val="009F5255"/>
    <w:rsid w:val="009F7ABF"/>
    <w:rsid w:val="00A00609"/>
    <w:rsid w:val="00A00796"/>
    <w:rsid w:val="00A007DB"/>
    <w:rsid w:val="00A01A01"/>
    <w:rsid w:val="00A040E4"/>
    <w:rsid w:val="00A042CC"/>
    <w:rsid w:val="00A06018"/>
    <w:rsid w:val="00A066B2"/>
    <w:rsid w:val="00A07169"/>
    <w:rsid w:val="00A075E6"/>
    <w:rsid w:val="00A0794C"/>
    <w:rsid w:val="00A10511"/>
    <w:rsid w:val="00A12338"/>
    <w:rsid w:val="00A12974"/>
    <w:rsid w:val="00A13A9F"/>
    <w:rsid w:val="00A14F9C"/>
    <w:rsid w:val="00A1572E"/>
    <w:rsid w:val="00A205CE"/>
    <w:rsid w:val="00A206A6"/>
    <w:rsid w:val="00A22012"/>
    <w:rsid w:val="00A22699"/>
    <w:rsid w:val="00A22BDE"/>
    <w:rsid w:val="00A22FB6"/>
    <w:rsid w:val="00A23193"/>
    <w:rsid w:val="00A23396"/>
    <w:rsid w:val="00A233B0"/>
    <w:rsid w:val="00A23BC0"/>
    <w:rsid w:val="00A24ACC"/>
    <w:rsid w:val="00A258D7"/>
    <w:rsid w:val="00A266E1"/>
    <w:rsid w:val="00A26783"/>
    <w:rsid w:val="00A277BB"/>
    <w:rsid w:val="00A27C8F"/>
    <w:rsid w:val="00A30D6E"/>
    <w:rsid w:val="00A3135D"/>
    <w:rsid w:val="00A3238D"/>
    <w:rsid w:val="00A323F1"/>
    <w:rsid w:val="00A328E4"/>
    <w:rsid w:val="00A32FF4"/>
    <w:rsid w:val="00A369F4"/>
    <w:rsid w:val="00A37C27"/>
    <w:rsid w:val="00A40499"/>
    <w:rsid w:val="00A405DA"/>
    <w:rsid w:val="00A410B9"/>
    <w:rsid w:val="00A41FCC"/>
    <w:rsid w:val="00A4200E"/>
    <w:rsid w:val="00A427CD"/>
    <w:rsid w:val="00A42906"/>
    <w:rsid w:val="00A42E48"/>
    <w:rsid w:val="00A43C7E"/>
    <w:rsid w:val="00A44C40"/>
    <w:rsid w:val="00A457FA"/>
    <w:rsid w:val="00A45C8A"/>
    <w:rsid w:val="00A4660B"/>
    <w:rsid w:val="00A47153"/>
    <w:rsid w:val="00A4798C"/>
    <w:rsid w:val="00A47C57"/>
    <w:rsid w:val="00A5049E"/>
    <w:rsid w:val="00A505C8"/>
    <w:rsid w:val="00A50BFE"/>
    <w:rsid w:val="00A51151"/>
    <w:rsid w:val="00A527D6"/>
    <w:rsid w:val="00A53333"/>
    <w:rsid w:val="00A545FE"/>
    <w:rsid w:val="00A54835"/>
    <w:rsid w:val="00A54891"/>
    <w:rsid w:val="00A54B6F"/>
    <w:rsid w:val="00A54C0F"/>
    <w:rsid w:val="00A55864"/>
    <w:rsid w:val="00A56C28"/>
    <w:rsid w:val="00A56C36"/>
    <w:rsid w:val="00A60976"/>
    <w:rsid w:val="00A62460"/>
    <w:rsid w:val="00A64376"/>
    <w:rsid w:val="00A65344"/>
    <w:rsid w:val="00A658C5"/>
    <w:rsid w:val="00A658E9"/>
    <w:rsid w:val="00A664A5"/>
    <w:rsid w:val="00A66DED"/>
    <w:rsid w:val="00A67250"/>
    <w:rsid w:val="00A67404"/>
    <w:rsid w:val="00A676A8"/>
    <w:rsid w:val="00A67D9D"/>
    <w:rsid w:val="00A70C2C"/>
    <w:rsid w:val="00A71307"/>
    <w:rsid w:val="00A73F2E"/>
    <w:rsid w:val="00A74A52"/>
    <w:rsid w:val="00A756B0"/>
    <w:rsid w:val="00A7634F"/>
    <w:rsid w:val="00A76865"/>
    <w:rsid w:val="00A76B4E"/>
    <w:rsid w:val="00A77CFE"/>
    <w:rsid w:val="00A80590"/>
    <w:rsid w:val="00A80911"/>
    <w:rsid w:val="00A815C7"/>
    <w:rsid w:val="00A81DC7"/>
    <w:rsid w:val="00A83F14"/>
    <w:rsid w:val="00A84C3C"/>
    <w:rsid w:val="00A84D93"/>
    <w:rsid w:val="00A86E83"/>
    <w:rsid w:val="00A91013"/>
    <w:rsid w:val="00A91D3F"/>
    <w:rsid w:val="00A92832"/>
    <w:rsid w:val="00A92BBB"/>
    <w:rsid w:val="00A9375A"/>
    <w:rsid w:val="00A946F5"/>
    <w:rsid w:val="00A94BE9"/>
    <w:rsid w:val="00A95304"/>
    <w:rsid w:val="00A95A77"/>
    <w:rsid w:val="00A962C2"/>
    <w:rsid w:val="00A96537"/>
    <w:rsid w:val="00A96AB9"/>
    <w:rsid w:val="00A971B4"/>
    <w:rsid w:val="00AA0CCA"/>
    <w:rsid w:val="00AA2C41"/>
    <w:rsid w:val="00AA3D24"/>
    <w:rsid w:val="00AA4713"/>
    <w:rsid w:val="00AA4E1F"/>
    <w:rsid w:val="00AA4E32"/>
    <w:rsid w:val="00AA51B8"/>
    <w:rsid w:val="00AA6B87"/>
    <w:rsid w:val="00AA6BBF"/>
    <w:rsid w:val="00AA7710"/>
    <w:rsid w:val="00AB0140"/>
    <w:rsid w:val="00AB03A4"/>
    <w:rsid w:val="00AB5747"/>
    <w:rsid w:val="00AB5809"/>
    <w:rsid w:val="00AB58EF"/>
    <w:rsid w:val="00AB5E96"/>
    <w:rsid w:val="00AB61C6"/>
    <w:rsid w:val="00AB6783"/>
    <w:rsid w:val="00AB7010"/>
    <w:rsid w:val="00AC104E"/>
    <w:rsid w:val="00AC28E5"/>
    <w:rsid w:val="00AC3003"/>
    <w:rsid w:val="00AC4FAF"/>
    <w:rsid w:val="00AC53AB"/>
    <w:rsid w:val="00AC76D9"/>
    <w:rsid w:val="00AD00F8"/>
    <w:rsid w:val="00AD2123"/>
    <w:rsid w:val="00AD2A5D"/>
    <w:rsid w:val="00AD3C23"/>
    <w:rsid w:val="00AD4564"/>
    <w:rsid w:val="00AD47E3"/>
    <w:rsid w:val="00AD4D41"/>
    <w:rsid w:val="00AD5395"/>
    <w:rsid w:val="00AD5995"/>
    <w:rsid w:val="00AD5D97"/>
    <w:rsid w:val="00AD632E"/>
    <w:rsid w:val="00AD638E"/>
    <w:rsid w:val="00AE413C"/>
    <w:rsid w:val="00AE4E9E"/>
    <w:rsid w:val="00AE60E5"/>
    <w:rsid w:val="00AE62A1"/>
    <w:rsid w:val="00AE64E6"/>
    <w:rsid w:val="00AE6F25"/>
    <w:rsid w:val="00AE739B"/>
    <w:rsid w:val="00AE7467"/>
    <w:rsid w:val="00AF2F43"/>
    <w:rsid w:val="00AF4853"/>
    <w:rsid w:val="00AF58BC"/>
    <w:rsid w:val="00AF5BE6"/>
    <w:rsid w:val="00AF5FEF"/>
    <w:rsid w:val="00AF6AB4"/>
    <w:rsid w:val="00AF6F88"/>
    <w:rsid w:val="00AF7E92"/>
    <w:rsid w:val="00B000D4"/>
    <w:rsid w:val="00B00293"/>
    <w:rsid w:val="00B01414"/>
    <w:rsid w:val="00B01F81"/>
    <w:rsid w:val="00B0209D"/>
    <w:rsid w:val="00B0236C"/>
    <w:rsid w:val="00B02523"/>
    <w:rsid w:val="00B02BC5"/>
    <w:rsid w:val="00B03970"/>
    <w:rsid w:val="00B03D66"/>
    <w:rsid w:val="00B057B2"/>
    <w:rsid w:val="00B059AE"/>
    <w:rsid w:val="00B0746C"/>
    <w:rsid w:val="00B07C6A"/>
    <w:rsid w:val="00B109BF"/>
    <w:rsid w:val="00B10F8E"/>
    <w:rsid w:val="00B11834"/>
    <w:rsid w:val="00B11B4E"/>
    <w:rsid w:val="00B13672"/>
    <w:rsid w:val="00B15CED"/>
    <w:rsid w:val="00B169AF"/>
    <w:rsid w:val="00B17325"/>
    <w:rsid w:val="00B20340"/>
    <w:rsid w:val="00B21D16"/>
    <w:rsid w:val="00B21D5C"/>
    <w:rsid w:val="00B2277D"/>
    <w:rsid w:val="00B232C4"/>
    <w:rsid w:val="00B2443A"/>
    <w:rsid w:val="00B24585"/>
    <w:rsid w:val="00B26DDB"/>
    <w:rsid w:val="00B26F9A"/>
    <w:rsid w:val="00B27A69"/>
    <w:rsid w:val="00B32B09"/>
    <w:rsid w:val="00B33FE5"/>
    <w:rsid w:val="00B3409F"/>
    <w:rsid w:val="00B35931"/>
    <w:rsid w:val="00B368A7"/>
    <w:rsid w:val="00B36CC3"/>
    <w:rsid w:val="00B378E1"/>
    <w:rsid w:val="00B37C22"/>
    <w:rsid w:val="00B40401"/>
    <w:rsid w:val="00B40C4B"/>
    <w:rsid w:val="00B413E8"/>
    <w:rsid w:val="00B4170A"/>
    <w:rsid w:val="00B41FBB"/>
    <w:rsid w:val="00B43DAC"/>
    <w:rsid w:val="00B43E3E"/>
    <w:rsid w:val="00B45B07"/>
    <w:rsid w:val="00B51657"/>
    <w:rsid w:val="00B51A27"/>
    <w:rsid w:val="00B5262D"/>
    <w:rsid w:val="00B55152"/>
    <w:rsid w:val="00B56CE2"/>
    <w:rsid w:val="00B57114"/>
    <w:rsid w:val="00B613A4"/>
    <w:rsid w:val="00B6225E"/>
    <w:rsid w:val="00B62555"/>
    <w:rsid w:val="00B62625"/>
    <w:rsid w:val="00B62BF5"/>
    <w:rsid w:val="00B6354F"/>
    <w:rsid w:val="00B635B8"/>
    <w:rsid w:val="00B63A65"/>
    <w:rsid w:val="00B63D79"/>
    <w:rsid w:val="00B6402E"/>
    <w:rsid w:val="00B6431F"/>
    <w:rsid w:val="00B6550B"/>
    <w:rsid w:val="00B66187"/>
    <w:rsid w:val="00B6673E"/>
    <w:rsid w:val="00B66F0B"/>
    <w:rsid w:val="00B704FA"/>
    <w:rsid w:val="00B71509"/>
    <w:rsid w:val="00B73F9B"/>
    <w:rsid w:val="00B74077"/>
    <w:rsid w:val="00B75927"/>
    <w:rsid w:val="00B76C76"/>
    <w:rsid w:val="00B775F9"/>
    <w:rsid w:val="00B8132B"/>
    <w:rsid w:val="00B83572"/>
    <w:rsid w:val="00B83BAB"/>
    <w:rsid w:val="00B83C89"/>
    <w:rsid w:val="00B8402C"/>
    <w:rsid w:val="00B8407A"/>
    <w:rsid w:val="00B84BC2"/>
    <w:rsid w:val="00B86016"/>
    <w:rsid w:val="00B87136"/>
    <w:rsid w:val="00B90F04"/>
    <w:rsid w:val="00B92CAE"/>
    <w:rsid w:val="00B9332D"/>
    <w:rsid w:val="00B9372B"/>
    <w:rsid w:val="00B93ABC"/>
    <w:rsid w:val="00B95419"/>
    <w:rsid w:val="00B95B14"/>
    <w:rsid w:val="00B97244"/>
    <w:rsid w:val="00B97322"/>
    <w:rsid w:val="00B978B1"/>
    <w:rsid w:val="00BA15C2"/>
    <w:rsid w:val="00BA213E"/>
    <w:rsid w:val="00BA33AB"/>
    <w:rsid w:val="00BA38B5"/>
    <w:rsid w:val="00BA3AEB"/>
    <w:rsid w:val="00BA495D"/>
    <w:rsid w:val="00BA581D"/>
    <w:rsid w:val="00BB0CF8"/>
    <w:rsid w:val="00BB11EF"/>
    <w:rsid w:val="00BB4DAB"/>
    <w:rsid w:val="00BB57CF"/>
    <w:rsid w:val="00BB6324"/>
    <w:rsid w:val="00BB6542"/>
    <w:rsid w:val="00BC0804"/>
    <w:rsid w:val="00BC1992"/>
    <w:rsid w:val="00BC1D8F"/>
    <w:rsid w:val="00BC2A05"/>
    <w:rsid w:val="00BC377D"/>
    <w:rsid w:val="00BC5699"/>
    <w:rsid w:val="00BC5844"/>
    <w:rsid w:val="00BC6174"/>
    <w:rsid w:val="00BC651F"/>
    <w:rsid w:val="00BC7B39"/>
    <w:rsid w:val="00BD0933"/>
    <w:rsid w:val="00BD13E5"/>
    <w:rsid w:val="00BD2BAA"/>
    <w:rsid w:val="00BD2D25"/>
    <w:rsid w:val="00BD35D9"/>
    <w:rsid w:val="00BD42CD"/>
    <w:rsid w:val="00BD5C08"/>
    <w:rsid w:val="00BD5FC1"/>
    <w:rsid w:val="00BD63F2"/>
    <w:rsid w:val="00BD6D8C"/>
    <w:rsid w:val="00BD739C"/>
    <w:rsid w:val="00BE2C34"/>
    <w:rsid w:val="00BE38CA"/>
    <w:rsid w:val="00BE448F"/>
    <w:rsid w:val="00BE6FBF"/>
    <w:rsid w:val="00BE7E19"/>
    <w:rsid w:val="00BF0AE6"/>
    <w:rsid w:val="00BF0C11"/>
    <w:rsid w:val="00BF167D"/>
    <w:rsid w:val="00BF2279"/>
    <w:rsid w:val="00BF3158"/>
    <w:rsid w:val="00BF3E9A"/>
    <w:rsid w:val="00BF3FED"/>
    <w:rsid w:val="00BF4767"/>
    <w:rsid w:val="00BF4835"/>
    <w:rsid w:val="00BF53A5"/>
    <w:rsid w:val="00BF5C67"/>
    <w:rsid w:val="00BF5D94"/>
    <w:rsid w:val="00BF626B"/>
    <w:rsid w:val="00BF6873"/>
    <w:rsid w:val="00C003D5"/>
    <w:rsid w:val="00C012DA"/>
    <w:rsid w:val="00C01499"/>
    <w:rsid w:val="00C02946"/>
    <w:rsid w:val="00C03C76"/>
    <w:rsid w:val="00C040B6"/>
    <w:rsid w:val="00C0413F"/>
    <w:rsid w:val="00C051FE"/>
    <w:rsid w:val="00C05968"/>
    <w:rsid w:val="00C0650D"/>
    <w:rsid w:val="00C0778C"/>
    <w:rsid w:val="00C07BB0"/>
    <w:rsid w:val="00C14599"/>
    <w:rsid w:val="00C14FB8"/>
    <w:rsid w:val="00C166A0"/>
    <w:rsid w:val="00C176F1"/>
    <w:rsid w:val="00C242C3"/>
    <w:rsid w:val="00C24407"/>
    <w:rsid w:val="00C24955"/>
    <w:rsid w:val="00C24AC7"/>
    <w:rsid w:val="00C269EF"/>
    <w:rsid w:val="00C26BE3"/>
    <w:rsid w:val="00C30C2A"/>
    <w:rsid w:val="00C31477"/>
    <w:rsid w:val="00C32140"/>
    <w:rsid w:val="00C32732"/>
    <w:rsid w:val="00C33E2A"/>
    <w:rsid w:val="00C346AB"/>
    <w:rsid w:val="00C35111"/>
    <w:rsid w:val="00C35449"/>
    <w:rsid w:val="00C35688"/>
    <w:rsid w:val="00C36246"/>
    <w:rsid w:val="00C37CB0"/>
    <w:rsid w:val="00C37CB4"/>
    <w:rsid w:val="00C413B0"/>
    <w:rsid w:val="00C41CC1"/>
    <w:rsid w:val="00C42357"/>
    <w:rsid w:val="00C43684"/>
    <w:rsid w:val="00C43C08"/>
    <w:rsid w:val="00C43DB7"/>
    <w:rsid w:val="00C443A6"/>
    <w:rsid w:val="00C449A6"/>
    <w:rsid w:val="00C45AD8"/>
    <w:rsid w:val="00C45EDA"/>
    <w:rsid w:val="00C460C0"/>
    <w:rsid w:val="00C467E0"/>
    <w:rsid w:val="00C46FDF"/>
    <w:rsid w:val="00C477F8"/>
    <w:rsid w:val="00C50B01"/>
    <w:rsid w:val="00C51A7D"/>
    <w:rsid w:val="00C52175"/>
    <w:rsid w:val="00C5299C"/>
    <w:rsid w:val="00C54B42"/>
    <w:rsid w:val="00C555F3"/>
    <w:rsid w:val="00C566CA"/>
    <w:rsid w:val="00C56F46"/>
    <w:rsid w:val="00C57670"/>
    <w:rsid w:val="00C57EE0"/>
    <w:rsid w:val="00C57F45"/>
    <w:rsid w:val="00C61FEE"/>
    <w:rsid w:val="00C623EC"/>
    <w:rsid w:val="00C63CEE"/>
    <w:rsid w:val="00C650C1"/>
    <w:rsid w:val="00C65BF0"/>
    <w:rsid w:val="00C6657A"/>
    <w:rsid w:val="00C66978"/>
    <w:rsid w:val="00C67A9B"/>
    <w:rsid w:val="00C7014D"/>
    <w:rsid w:val="00C71025"/>
    <w:rsid w:val="00C72267"/>
    <w:rsid w:val="00C732D4"/>
    <w:rsid w:val="00C73D29"/>
    <w:rsid w:val="00C74240"/>
    <w:rsid w:val="00C74BF8"/>
    <w:rsid w:val="00C75C9C"/>
    <w:rsid w:val="00C7714C"/>
    <w:rsid w:val="00C779ED"/>
    <w:rsid w:val="00C80DCA"/>
    <w:rsid w:val="00C815B9"/>
    <w:rsid w:val="00C816F9"/>
    <w:rsid w:val="00C834C5"/>
    <w:rsid w:val="00C839F0"/>
    <w:rsid w:val="00C83DEC"/>
    <w:rsid w:val="00C85410"/>
    <w:rsid w:val="00C85B29"/>
    <w:rsid w:val="00C85D34"/>
    <w:rsid w:val="00C871B2"/>
    <w:rsid w:val="00C87208"/>
    <w:rsid w:val="00C87BAA"/>
    <w:rsid w:val="00C902F7"/>
    <w:rsid w:val="00C90BE2"/>
    <w:rsid w:val="00C927A2"/>
    <w:rsid w:val="00C928E3"/>
    <w:rsid w:val="00C93114"/>
    <w:rsid w:val="00C97D1B"/>
    <w:rsid w:val="00CA0272"/>
    <w:rsid w:val="00CA06D8"/>
    <w:rsid w:val="00CA1068"/>
    <w:rsid w:val="00CA1077"/>
    <w:rsid w:val="00CA2259"/>
    <w:rsid w:val="00CA3226"/>
    <w:rsid w:val="00CA4A64"/>
    <w:rsid w:val="00CA4B14"/>
    <w:rsid w:val="00CA4FC9"/>
    <w:rsid w:val="00CA629A"/>
    <w:rsid w:val="00CA62A0"/>
    <w:rsid w:val="00CB0F31"/>
    <w:rsid w:val="00CB2FC7"/>
    <w:rsid w:val="00CB3CCD"/>
    <w:rsid w:val="00CB44B0"/>
    <w:rsid w:val="00CB70B5"/>
    <w:rsid w:val="00CB7F98"/>
    <w:rsid w:val="00CC0AA0"/>
    <w:rsid w:val="00CC0E79"/>
    <w:rsid w:val="00CC2F5B"/>
    <w:rsid w:val="00CC2FDD"/>
    <w:rsid w:val="00CC308A"/>
    <w:rsid w:val="00CC3B0C"/>
    <w:rsid w:val="00CC4B85"/>
    <w:rsid w:val="00CC6218"/>
    <w:rsid w:val="00CC64C2"/>
    <w:rsid w:val="00CC658A"/>
    <w:rsid w:val="00CC70DF"/>
    <w:rsid w:val="00CC78D9"/>
    <w:rsid w:val="00CD06AE"/>
    <w:rsid w:val="00CD0B57"/>
    <w:rsid w:val="00CD117A"/>
    <w:rsid w:val="00CD1557"/>
    <w:rsid w:val="00CD2607"/>
    <w:rsid w:val="00CD2DE7"/>
    <w:rsid w:val="00CD4FF1"/>
    <w:rsid w:val="00CD57B5"/>
    <w:rsid w:val="00CD5872"/>
    <w:rsid w:val="00CE0954"/>
    <w:rsid w:val="00CE1C81"/>
    <w:rsid w:val="00CE360C"/>
    <w:rsid w:val="00CE3CED"/>
    <w:rsid w:val="00CE4344"/>
    <w:rsid w:val="00CE55BF"/>
    <w:rsid w:val="00CE5C93"/>
    <w:rsid w:val="00CF05A8"/>
    <w:rsid w:val="00CF0674"/>
    <w:rsid w:val="00CF1CC7"/>
    <w:rsid w:val="00CF290D"/>
    <w:rsid w:val="00CF30B7"/>
    <w:rsid w:val="00CF3279"/>
    <w:rsid w:val="00CF4095"/>
    <w:rsid w:val="00CF4E88"/>
    <w:rsid w:val="00CF5BF0"/>
    <w:rsid w:val="00CF61F8"/>
    <w:rsid w:val="00CF6276"/>
    <w:rsid w:val="00D01EAD"/>
    <w:rsid w:val="00D02185"/>
    <w:rsid w:val="00D0316D"/>
    <w:rsid w:val="00D047F3"/>
    <w:rsid w:val="00D05862"/>
    <w:rsid w:val="00D0638A"/>
    <w:rsid w:val="00D06E8C"/>
    <w:rsid w:val="00D1066C"/>
    <w:rsid w:val="00D10DA8"/>
    <w:rsid w:val="00D11A70"/>
    <w:rsid w:val="00D11AC8"/>
    <w:rsid w:val="00D12AAD"/>
    <w:rsid w:val="00D14C69"/>
    <w:rsid w:val="00D163F9"/>
    <w:rsid w:val="00D168B3"/>
    <w:rsid w:val="00D177BD"/>
    <w:rsid w:val="00D17F42"/>
    <w:rsid w:val="00D207B4"/>
    <w:rsid w:val="00D20DFD"/>
    <w:rsid w:val="00D20F3B"/>
    <w:rsid w:val="00D22116"/>
    <w:rsid w:val="00D22EE8"/>
    <w:rsid w:val="00D23609"/>
    <w:rsid w:val="00D26213"/>
    <w:rsid w:val="00D268DD"/>
    <w:rsid w:val="00D26CFF"/>
    <w:rsid w:val="00D30DE7"/>
    <w:rsid w:val="00D30F85"/>
    <w:rsid w:val="00D325C9"/>
    <w:rsid w:val="00D32756"/>
    <w:rsid w:val="00D32A8A"/>
    <w:rsid w:val="00D34708"/>
    <w:rsid w:val="00D3687C"/>
    <w:rsid w:val="00D37149"/>
    <w:rsid w:val="00D378CC"/>
    <w:rsid w:val="00D40BB3"/>
    <w:rsid w:val="00D40E9B"/>
    <w:rsid w:val="00D42F7A"/>
    <w:rsid w:val="00D431D3"/>
    <w:rsid w:val="00D4456D"/>
    <w:rsid w:val="00D44F7D"/>
    <w:rsid w:val="00D456C4"/>
    <w:rsid w:val="00D458D8"/>
    <w:rsid w:val="00D4628E"/>
    <w:rsid w:val="00D46616"/>
    <w:rsid w:val="00D46874"/>
    <w:rsid w:val="00D478B4"/>
    <w:rsid w:val="00D5016E"/>
    <w:rsid w:val="00D50456"/>
    <w:rsid w:val="00D51A0D"/>
    <w:rsid w:val="00D51D8C"/>
    <w:rsid w:val="00D52654"/>
    <w:rsid w:val="00D53F57"/>
    <w:rsid w:val="00D54183"/>
    <w:rsid w:val="00D54947"/>
    <w:rsid w:val="00D54BEC"/>
    <w:rsid w:val="00D555EE"/>
    <w:rsid w:val="00D56539"/>
    <w:rsid w:val="00D56830"/>
    <w:rsid w:val="00D5702A"/>
    <w:rsid w:val="00D576DC"/>
    <w:rsid w:val="00D608CC"/>
    <w:rsid w:val="00D62A37"/>
    <w:rsid w:val="00D640F2"/>
    <w:rsid w:val="00D65600"/>
    <w:rsid w:val="00D65978"/>
    <w:rsid w:val="00D65DC8"/>
    <w:rsid w:val="00D65E97"/>
    <w:rsid w:val="00D700E6"/>
    <w:rsid w:val="00D70537"/>
    <w:rsid w:val="00D7141F"/>
    <w:rsid w:val="00D71C73"/>
    <w:rsid w:val="00D71E8F"/>
    <w:rsid w:val="00D7329E"/>
    <w:rsid w:val="00D758BE"/>
    <w:rsid w:val="00D76380"/>
    <w:rsid w:val="00D7687F"/>
    <w:rsid w:val="00D77735"/>
    <w:rsid w:val="00D77836"/>
    <w:rsid w:val="00D8022F"/>
    <w:rsid w:val="00D80A84"/>
    <w:rsid w:val="00D8126B"/>
    <w:rsid w:val="00D863B1"/>
    <w:rsid w:val="00D86412"/>
    <w:rsid w:val="00D90F77"/>
    <w:rsid w:val="00D9105F"/>
    <w:rsid w:val="00D91743"/>
    <w:rsid w:val="00D91B4C"/>
    <w:rsid w:val="00D9257D"/>
    <w:rsid w:val="00D945F8"/>
    <w:rsid w:val="00D94885"/>
    <w:rsid w:val="00D9564E"/>
    <w:rsid w:val="00D95734"/>
    <w:rsid w:val="00D95ABE"/>
    <w:rsid w:val="00D95B29"/>
    <w:rsid w:val="00D95B2F"/>
    <w:rsid w:val="00D960E4"/>
    <w:rsid w:val="00D97116"/>
    <w:rsid w:val="00DA1199"/>
    <w:rsid w:val="00DA1664"/>
    <w:rsid w:val="00DA1F41"/>
    <w:rsid w:val="00DA2152"/>
    <w:rsid w:val="00DA2300"/>
    <w:rsid w:val="00DA3DCD"/>
    <w:rsid w:val="00DA44E1"/>
    <w:rsid w:val="00DA52C6"/>
    <w:rsid w:val="00DA6913"/>
    <w:rsid w:val="00DA6CE3"/>
    <w:rsid w:val="00DB0CF4"/>
    <w:rsid w:val="00DB20B7"/>
    <w:rsid w:val="00DB23AB"/>
    <w:rsid w:val="00DB274E"/>
    <w:rsid w:val="00DB3346"/>
    <w:rsid w:val="00DB446A"/>
    <w:rsid w:val="00DB462A"/>
    <w:rsid w:val="00DB4710"/>
    <w:rsid w:val="00DB6426"/>
    <w:rsid w:val="00DB7844"/>
    <w:rsid w:val="00DB79D8"/>
    <w:rsid w:val="00DC05B0"/>
    <w:rsid w:val="00DC1544"/>
    <w:rsid w:val="00DC1C88"/>
    <w:rsid w:val="00DC207C"/>
    <w:rsid w:val="00DC2355"/>
    <w:rsid w:val="00DC3C20"/>
    <w:rsid w:val="00DC4E4D"/>
    <w:rsid w:val="00DC4EFE"/>
    <w:rsid w:val="00DC6790"/>
    <w:rsid w:val="00DC732A"/>
    <w:rsid w:val="00DC7E60"/>
    <w:rsid w:val="00DD0800"/>
    <w:rsid w:val="00DD1166"/>
    <w:rsid w:val="00DD1406"/>
    <w:rsid w:val="00DD1FEB"/>
    <w:rsid w:val="00DD2B2D"/>
    <w:rsid w:val="00DD38D4"/>
    <w:rsid w:val="00DD687A"/>
    <w:rsid w:val="00DD70AF"/>
    <w:rsid w:val="00DD7D0B"/>
    <w:rsid w:val="00DE0202"/>
    <w:rsid w:val="00DE05F3"/>
    <w:rsid w:val="00DE2C46"/>
    <w:rsid w:val="00DE2DDD"/>
    <w:rsid w:val="00DE3317"/>
    <w:rsid w:val="00DE3351"/>
    <w:rsid w:val="00DE3BCD"/>
    <w:rsid w:val="00DE3C88"/>
    <w:rsid w:val="00DE3E50"/>
    <w:rsid w:val="00DE3F77"/>
    <w:rsid w:val="00DE43D9"/>
    <w:rsid w:val="00DE43E4"/>
    <w:rsid w:val="00DE6E0E"/>
    <w:rsid w:val="00DE7D93"/>
    <w:rsid w:val="00DF09E2"/>
    <w:rsid w:val="00DF1873"/>
    <w:rsid w:val="00DF274C"/>
    <w:rsid w:val="00DF48DD"/>
    <w:rsid w:val="00DF5A15"/>
    <w:rsid w:val="00DF7137"/>
    <w:rsid w:val="00E00ABE"/>
    <w:rsid w:val="00E00DBB"/>
    <w:rsid w:val="00E02A3D"/>
    <w:rsid w:val="00E02F52"/>
    <w:rsid w:val="00E0300F"/>
    <w:rsid w:val="00E03D94"/>
    <w:rsid w:val="00E03F13"/>
    <w:rsid w:val="00E044FD"/>
    <w:rsid w:val="00E045A6"/>
    <w:rsid w:val="00E0493E"/>
    <w:rsid w:val="00E062E1"/>
    <w:rsid w:val="00E064B2"/>
    <w:rsid w:val="00E072ED"/>
    <w:rsid w:val="00E07CFC"/>
    <w:rsid w:val="00E10334"/>
    <w:rsid w:val="00E108AC"/>
    <w:rsid w:val="00E10B5A"/>
    <w:rsid w:val="00E115E6"/>
    <w:rsid w:val="00E11AFC"/>
    <w:rsid w:val="00E12411"/>
    <w:rsid w:val="00E12AF2"/>
    <w:rsid w:val="00E14044"/>
    <w:rsid w:val="00E14558"/>
    <w:rsid w:val="00E16BAA"/>
    <w:rsid w:val="00E17F92"/>
    <w:rsid w:val="00E21A07"/>
    <w:rsid w:val="00E21C56"/>
    <w:rsid w:val="00E22554"/>
    <w:rsid w:val="00E22BCA"/>
    <w:rsid w:val="00E22BDB"/>
    <w:rsid w:val="00E2328A"/>
    <w:rsid w:val="00E23620"/>
    <w:rsid w:val="00E24E12"/>
    <w:rsid w:val="00E25552"/>
    <w:rsid w:val="00E258A2"/>
    <w:rsid w:val="00E26408"/>
    <w:rsid w:val="00E26589"/>
    <w:rsid w:val="00E27455"/>
    <w:rsid w:val="00E305B5"/>
    <w:rsid w:val="00E3130D"/>
    <w:rsid w:val="00E3387E"/>
    <w:rsid w:val="00E354EA"/>
    <w:rsid w:val="00E35D9A"/>
    <w:rsid w:val="00E36EC8"/>
    <w:rsid w:val="00E40721"/>
    <w:rsid w:val="00E42285"/>
    <w:rsid w:val="00E438DE"/>
    <w:rsid w:val="00E459F5"/>
    <w:rsid w:val="00E46F9D"/>
    <w:rsid w:val="00E47B40"/>
    <w:rsid w:val="00E51338"/>
    <w:rsid w:val="00E52E42"/>
    <w:rsid w:val="00E534A5"/>
    <w:rsid w:val="00E53666"/>
    <w:rsid w:val="00E53F14"/>
    <w:rsid w:val="00E553B3"/>
    <w:rsid w:val="00E556C5"/>
    <w:rsid w:val="00E56107"/>
    <w:rsid w:val="00E5623C"/>
    <w:rsid w:val="00E57D39"/>
    <w:rsid w:val="00E6018B"/>
    <w:rsid w:val="00E61A1A"/>
    <w:rsid w:val="00E62B7A"/>
    <w:rsid w:val="00E630E2"/>
    <w:rsid w:val="00E64774"/>
    <w:rsid w:val="00E65213"/>
    <w:rsid w:val="00E6722B"/>
    <w:rsid w:val="00E67300"/>
    <w:rsid w:val="00E7056C"/>
    <w:rsid w:val="00E708C5"/>
    <w:rsid w:val="00E72545"/>
    <w:rsid w:val="00E72C14"/>
    <w:rsid w:val="00E74F48"/>
    <w:rsid w:val="00E750B9"/>
    <w:rsid w:val="00E7691C"/>
    <w:rsid w:val="00E77591"/>
    <w:rsid w:val="00E7798E"/>
    <w:rsid w:val="00E8039F"/>
    <w:rsid w:val="00E81301"/>
    <w:rsid w:val="00E82B2A"/>
    <w:rsid w:val="00E840C2"/>
    <w:rsid w:val="00E8490A"/>
    <w:rsid w:val="00E84BD5"/>
    <w:rsid w:val="00E84D2B"/>
    <w:rsid w:val="00E857DA"/>
    <w:rsid w:val="00E8582E"/>
    <w:rsid w:val="00E85A5D"/>
    <w:rsid w:val="00E8658F"/>
    <w:rsid w:val="00E8685B"/>
    <w:rsid w:val="00E90E44"/>
    <w:rsid w:val="00E9180F"/>
    <w:rsid w:val="00E91EAE"/>
    <w:rsid w:val="00E925A6"/>
    <w:rsid w:val="00E925AC"/>
    <w:rsid w:val="00E92C0F"/>
    <w:rsid w:val="00E94614"/>
    <w:rsid w:val="00E96926"/>
    <w:rsid w:val="00E96CEC"/>
    <w:rsid w:val="00E9705B"/>
    <w:rsid w:val="00E97D43"/>
    <w:rsid w:val="00EA0E24"/>
    <w:rsid w:val="00EA122C"/>
    <w:rsid w:val="00EA162F"/>
    <w:rsid w:val="00EA180A"/>
    <w:rsid w:val="00EA3315"/>
    <w:rsid w:val="00EA4C85"/>
    <w:rsid w:val="00EA4CBF"/>
    <w:rsid w:val="00EA5581"/>
    <w:rsid w:val="00EA6209"/>
    <w:rsid w:val="00EA67C9"/>
    <w:rsid w:val="00EA727E"/>
    <w:rsid w:val="00EA7BB0"/>
    <w:rsid w:val="00EB0A6A"/>
    <w:rsid w:val="00EB0E05"/>
    <w:rsid w:val="00EB155A"/>
    <w:rsid w:val="00EB38AF"/>
    <w:rsid w:val="00EB3CF1"/>
    <w:rsid w:val="00EB6849"/>
    <w:rsid w:val="00EB6C3B"/>
    <w:rsid w:val="00EB7189"/>
    <w:rsid w:val="00EC053B"/>
    <w:rsid w:val="00EC16B0"/>
    <w:rsid w:val="00EC294B"/>
    <w:rsid w:val="00EC2B35"/>
    <w:rsid w:val="00EC3483"/>
    <w:rsid w:val="00EC4BC3"/>
    <w:rsid w:val="00EC55BD"/>
    <w:rsid w:val="00EC5A04"/>
    <w:rsid w:val="00EC63CF"/>
    <w:rsid w:val="00EC69E0"/>
    <w:rsid w:val="00ED0484"/>
    <w:rsid w:val="00ED10CF"/>
    <w:rsid w:val="00ED13AD"/>
    <w:rsid w:val="00ED26C6"/>
    <w:rsid w:val="00ED2E85"/>
    <w:rsid w:val="00ED4590"/>
    <w:rsid w:val="00ED47C8"/>
    <w:rsid w:val="00ED6BE5"/>
    <w:rsid w:val="00ED6D90"/>
    <w:rsid w:val="00EE0585"/>
    <w:rsid w:val="00EE0E4B"/>
    <w:rsid w:val="00EE15C4"/>
    <w:rsid w:val="00EE18FC"/>
    <w:rsid w:val="00EE3CA8"/>
    <w:rsid w:val="00EE4241"/>
    <w:rsid w:val="00EE56D6"/>
    <w:rsid w:val="00EE5901"/>
    <w:rsid w:val="00EE5BAA"/>
    <w:rsid w:val="00EE647A"/>
    <w:rsid w:val="00EE7D6E"/>
    <w:rsid w:val="00EF032D"/>
    <w:rsid w:val="00EF0952"/>
    <w:rsid w:val="00EF0B58"/>
    <w:rsid w:val="00EF0E9E"/>
    <w:rsid w:val="00EF1921"/>
    <w:rsid w:val="00EF199D"/>
    <w:rsid w:val="00EF20D3"/>
    <w:rsid w:val="00EF248E"/>
    <w:rsid w:val="00EF378B"/>
    <w:rsid w:val="00EF6977"/>
    <w:rsid w:val="00EF6B79"/>
    <w:rsid w:val="00F0045F"/>
    <w:rsid w:val="00F01453"/>
    <w:rsid w:val="00F02666"/>
    <w:rsid w:val="00F03F2D"/>
    <w:rsid w:val="00F046FE"/>
    <w:rsid w:val="00F067C9"/>
    <w:rsid w:val="00F06A05"/>
    <w:rsid w:val="00F06BCD"/>
    <w:rsid w:val="00F07299"/>
    <w:rsid w:val="00F07791"/>
    <w:rsid w:val="00F10C6D"/>
    <w:rsid w:val="00F10F4E"/>
    <w:rsid w:val="00F1293E"/>
    <w:rsid w:val="00F12A68"/>
    <w:rsid w:val="00F133D8"/>
    <w:rsid w:val="00F13743"/>
    <w:rsid w:val="00F14694"/>
    <w:rsid w:val="00F14D11"/>
    <w:rsid w:val="00F14EA4"/>
    <w:rsid w:val="00F14EB6"/>
    <w:rsid w:val="00F153B9"/>
    <w:rsid w:val="00F1585F"/>
    <w:rsid w:val="00F15C61"/>
    <w:rsid w:val="00F163B6"/>
    <w:rsid w:val="00F16C95"/>
    <w:rsid w:val="00F178A5"/>
    <w:rsid w:val="00F209AA"/>
    <w:rsid w:val="00F20B7B"/>
    <w:rsid w:val="00F21190"/>
    <w:rsid w:val="00F2130C"/>
    <w:rsid w:val="00F21BB1"/>
    <w:rsid w:val="00F21E6A"/>
    <w:rsid w:val="00F22AD4"/>
    <w:rsid w:val="00F23E5D"/>
    <w:rsid w:val="00F23EA5"/>
    <w:rsid w:val="00F2536E"/>
    <w:rsid w:val="00F2605D"/>
    <w:rsid w:val="00F262D0"/>
    <w:rsid w:val="00F334E1"/>
    <w:rsid w:val="00F350B0"/>
    <w:rsid w:val="00F356C3"/>
    <w:rsid w:val="00F367A4"/>
    <w:rsid w:val="00F36B98"/>
    <w:rsid w:val="00F36DCB"/>
    <w:rsid w:val="00F37BDF"/>
    <w:rsid w:val="00F41904"/>
    <w:rsid w:val="00F41F87"/>
    <w:rsid w:val="00F4492B"/>
    <w:rsid w:val="00F44C85"/>
    <w:rsid w:val="00F450DA"/>
    <w:rsid w:val="00F45E6C"/>
    <w:rsid w:val="00F4606A"/>
    <w:rsid w:val="00F50A8C"/>
    <w:rsid w:val="00F50D7F"/>
    <w:rsid w:val="00F51807"/>
    <w:rsid w:val="00F51C96"/>
    <w:rsid w:val="00F51C99"/>
    <w:rsid w:val="00F52071"/>
    <w:rsid w:val="00F521E6"/>
    <w:rsid w:val="00F52237"/>
    <w:rsid w:val="00F52B2B"/>
    <w:rsid w:val="00F53D19"/>
    <w:rsid w:val="00F53DD3"/>
    <w:rsid w:val="00F5415F"/>
    <w:rsid w:val="00F54EA4"/>
    <w:rsid w:val="00F55ADD"/>
    <w:rsid w:val="00F5691F"/>
    <w:rsid w:val="00F56B70"/>
    <w:rsid w:val="00F61A19"/>
    <w:rsid w:val="00F62C70"/>
    <w:rsid w:val="00F64050"/>
    <w:rsid w:val="00F643FE"/>
    <w:rsid w:val="00F64ED9"/>
    <w:rsid w:val="00F67FBB"/>
    <w:rsid w:val="00F723A8"/>
    <w:rsid w:val="00F742D7"/>
    <w:rsid w:val="00F74AC9"/>
    <w:rsid w:val="00F76119"/>
    <w:rsid w:val="00F765B3"/>
    <w:rsid w:val="00F76B11"/>
    <w:rsid w:val="00F76D38"/>
    <w:rsid w:val="00F772A9"/>
    <w:rsid w:val="00F8005B"/>
    <w:rsid w:val="00F80B0E"/>
    <w:rsid w:val="00F80FCE"/>
    <w:rsid w:val="00F81FC3"/>
    <w:rsid w:val="00F826F4"/>
    <w:rsid w:val="00F8401E"/>
    <w:rsid w:val="00F843DE"/>
    <w:rsid w:val="00F848A5"/>
    <w:rsid w:val="00F848DB"/>
    <w:rsid w:val="00F84C21"/>
    <w:rsid w:val="00F84DEB"/>
    <w:rsid w:val="00F86BA6"/>
    <w:rsid w:val="00F871D2"/>
    <w:rsid w:val="00F87B9C"/>
    <w:rsid w:val="00F912AE"/>
    <w:rsid w:val="00F91775"/>
    <w:rsid w:val="00F91CE5"/>
    <w:rsid w:val="00F92ADB"/>
    <w:rsid w:val="00F9450D"/>
    <w:rsid w:val="00F94741"/>
    <w:rsid w:val="00F9541B"/>
    <w:rsid w:val="00F96C0D"/>
    <w:rsid w:val="00F97DAC"/>
    <w:rsid w:val="00F97F3A"/>
    <w:rsid w:val="00FA002F"/>
    <w:rsid w:val="00FA2D95"/>
    <w:rsid w:val="00FA324C"/>
    <w:rsid w:val="00FA362C"/>
    <w:rsid w:val="00FA369B"/>
    <w:rsid w:val="00FA450D"/>
    <w:rsid w:val="00FA49B5"/>
    <w:rsid w:val="00FA4AE7"/>
    <w:rsid w:val="00FA5A61"/>
    <w:rsid w:val="00FA6B59"/>
    <w:rsid w:val="00FB007D"/>
    <w:rsid w:val="00FB2880"/>
    <w:rsid w:val="00FB3848"/>
    <w:rsid w:val="00FB39C2"/>
    <w:rsid w:val="00FB41B1"/>
    <w:rsid w:val="00FB4CB4"/>
    <w:rsid w:val="00FB4F51"/>
    <w:rsid w:val="00FB71BB"/>
    <w:rsid w:val="00FB76C9"/>
    <w:rsid w:val="00FC1465"/>
    <w:rsid w:val="00FC1AB9"/>
    <w:rsid w:val="00FC26E3"/>
    <w:rsid w:val="00FC2DCC"/>
    <w:rsid w:val="00FC3150"/>
    <w:rsid w:val="00FC3AB9"/>
    <w:rsid w:val="00FC3EB4"/>
    <w:rsid w:val="00FC5C7F"/>
    <w:rsid w:val="00FC5E89"/>
    <w:rsid w:val="00FC6602"/>
    <w:rsid w:val="00FC6AF3"/>
    <w:rsid w:val="00FC7545"/>
    <w:rsid w:val="00FC7882"/>
    <w:rsid w:val="00FC7C60"/>
    <w:rsid w:val="00FD12F4"/>
    <w:rsid w:val="00FD1B9F"/>
    <w:rsid w:val="00FD26C6"/>
    <w:rsid w:val="00FD42B3"/>
    <w:rsid w:val="00FD58AB"/>
    <w:rsid w:val="00FD5B2E"/>
    <w:rsid w:val="00FD5CC9"/>
    <w:rsid w:val="00FD5E50"/>
    <w:rsid w:val="00FD6346"/>
    <w:rsid w:val="00FD6765"/>
    <w:rsid w:val="00FD703C"/>
    <w:rsid w:val="00FD78C6"/>
    <w:rsid w:val="00FE0088"/>
    <w:rsid w:val="00FE3DF1"/>
    <w:rsid w:val="00FE4986"/>
    <w:rsid w:val="00FE4AD5"/>
    <w:rsid w:val="00FE7F04"/>
    <w:rsid w:val="00FF018D"/>
    <w:rsid w:val="00FF035C"/>
    <w:rsid w:val="00FF0D37"/>
    <w:rsid w:val="00FF0D95"/>
    <w:rsid w:val="00FF3F34"/>
    <w:rsid w:val="00FF430F"/>
    <w:rsid w:val="00FF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27546C"/>
  <w15:docId w15:val="{36D8D29E-9AA8-4DFC-8A4F-0CCAA690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1B2"/>
  </w:style>
  <w:style w:type="paragraph" w:styleId="Heading1">
    <w:name w:val="heading 1"/>
    <w:next w:val="SmallSpace"/>
    <w:link w:val="Heading1Char"/>
    <w:uiPriority w:val="9"/>
    <w:qFormat/>
    <w:rsid w:val="00CA4A64"/>
    <w:pPr>
      <w:keepNext/>
      <w:keepLines/>
      <w:pageBreakBefore/>
      <w:pBdr>
        <w:top w:val="single" w:sz="36" w:space="1" w:color="4F81BD" w:themeColor="accent1"/>
        <w:left w:val="single" w:sz="36" w:space="4" w:color="4F81BD" w:themeColor="accent1"/>
        <w:bottom w:val="single" w:sz="36" w:space="0" w:color="4F81BD" w:themeColor="accent1"/>
        <w:right w:val="single" w:sz="36" w:space="4" w:color="4F81BD" w:themeColor="accent1"/>
      </w:pBdr>
      <w:shd w:val="clear" w:color="auto" w:fill="4F81BD" w:themeFill="accent1"/>
      <w:outlineLvl w:val="0"/>
    </w:pPr>
    <w:rPr>
      <w:rFonts w:ascii="Arial" w:eastAsiaTheme="majorEastAsia" w:hAnsi="Arial" w:cstheme="majorBidi"/>
      <w:b/>
      <w:bCs/>
      <w:color w:val="FFFFFF" w:themeColor="background1"/>
      <w:sz w:val="28"/>
      <w:szCs w:val="28"/>
    </w:rPr>
  </w:style>
  <w:style w:type="paragraph" w:styleId="Heading2">
    <w:name w:val="heading 2"/>
    <w:next w:val="Normal"/>
    <w:link w:val="Heading2Char"/>
    <w:uiPriority w:val="9"/>
    <w:unhideWhenUsed/>
    <w:qFormat/>
    <w:rsid w:val="00BA38B5"/>
    <w:pPr>
      <w:keepNext/>
      <w:keepLines/>
      <w:spacing w:before="60" w:after="120"/>
      <w:outlineLvl w:val="1"/>
    </w:pPr>
    <w:rPr>
      <w:rFonts w:eastAsiaTheme="majorEastAsia" w:cstheme="majorBidi"/>
      <w:b/>
      <w:bCs/>
      <w:color w:val="1F497D" w:themeColor="text2"/>
      <w:sz w:val="24"/>
      <w:szCs w:val="26"/>
    </w:rPr>
  </w:style>
  <w:style w:type="paragraph" w:styleId="Heading3">
    <w:name w:val="heading 3"/>
    <w:basedOn w:val="Normal"/>
    <w:next w:val="Normal"/>
    <w:link w:val="Heading3Char"/>
    <w:uiPriority w:val="9"/>
    <w:unhideWhenUsed/>
    <w:qFormat/>
    <w:rsid w:val="0008447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447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8447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8447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844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447E"/>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8447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cHead">
    <w:name w:val="ProcHead"/>
    <w:basedOn w:val="Normal"/>
    <w:next w:val="List1"/>
    <w:link w:val="ProcHeadChar"/>
    <w:qFormat/>
    <w:rsid w:val="0008447E"/>
    <w:rPr>
      <w:rFonts w:ascii="Arial" w:hAnsi="Arial" w:cs="Arial"/>
      <w:b/>
    </w:rPr>
  </w:style>
  <w:style w:type="character" w:customStyle="1" w:styleId="ProcHeadChar">
    <w:name w:val="ProcHead Char"/>
    <w:basedOn w:val="DefaultParagraphFont"/>
    <w:link w:val="ProcHead"/>
    <w:rsid w:val="0008447E"/>
    <w:rPr>
      <w:rFonts w:ascii="Arial" w:hAnsi="Arial" w:cs="Arial"/>
      <w:b/>
    </w:rPr>
  </w:style>
  <w:style w:type="paragraph" w:customStyle="1" w:styleId="List1">
    <w:name w:val="List 1"/>
    <w:link w:val="List1Char"/>
    <w:qFormat/>
    <w:rsid w:val="00451438"/>
    <w:pPr>
      <w:numPr>
        <w:numId w:val="37"/>
      </w:numPr>
      <w:spacing w:before="60" w:after="100"/>
      <w:ind w:right="187"/>
    </w:pPr>
    <w:rPr>
      <w:rFonts w:eastAsiaTheme="majorEastAsia" w:cs="Times New Roman"/>
      <w:color w:val="000000" w:themeColor="text1"/>
    </w:rPr>
  </w:style>
  <w:style w:type="character" w:customStyle="1" w:styleId="List1Char">
    <w:name w:val="List 1 Char"/>
    <w:basedOn w:val="DefaultParagraphFont"/>
    <w:link w:val="List1"/>
    <w:rsid w:val="00451438"/>
    <w:rPr>
      <w:rFonts w:eastAsiaTheme="majorEastAsia" w:cs="Times New Roman"/>
      <w:color w:val="000000" w:themeColor="text1"/>
    </w:rPr>
  </w:style>
  <w:style w:type="character" w:customStyle="1" w:styleId="Heading1Char">
    <w:name w:val="Heading 1 Char"/>
    <w:basedOn w:val="DefaultParagraphFont"/>
    <w:link w:val="Heading1"/>
    <w:uiPriority w:val="9"/>
    <w:rsid w:val="00CA4A64"/>
    <w:rPr>
      <w:rFonts w:ascii="Arial" w:eastAsiaTheme="majorEastAsia" w:hAnsi="Arial" w:cstheme="majorBidi"/>
      <w:b/>
      <w:bCs/>
      <w:color w:val="FFFFFF" w:themeColor="background1"/>
      <w:sz w:val="28"/>
      <w:szCs w:val="28"/>
      <w:shd w:val="clear" w:color="auto" w:fill="4F81BD" w:themeFill="accent1"/>
    </w:rPr>
  </w:style>
  <w:style w:type="character" w:customStyle="1" w:styleId="Heading2Char">
    <w:name w:val="Heading 2 Char"/>
    <w:basedOn w:val="DefaultParagraphFont"/>
    <w:link w:val="Heading2"/>
    <w:uiPriority w:val="9"/>
    <w:rsid w:val="00BA38B5"/>
    <w:rPr>
      <w:rFonts w:eastAsiaTheme="majorEastAsia" w:cstheme="majorBidi"/>
      <w:b/>
      <w:bCs/>
      <w:color w:val="1F497D" w:themeColor="text2"/>
      <w:sz w:val="24"/>
      <w:szCs w:val="26"/>
    </w:rPr>
  </w:style>
  <w:style w:type="character" w:customStyle="1" w:styleId="Heading3Char">
    <w:name w:val="Heading 3 Char"/>
    <w:basedOn w:val="DefaultParagraphFont"/>
    <w:link w:val="Heading3"/>
    <w:uiPriority w:val="9"/>
    <w:rsid w:val="000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8447E"/>
    <w:rPr>
      <w:b/>
      <w:bCs/>
      <w:color w:val="4F81BD" w:themeColor="accent1"/>
      <w:sz w:val="18"/>
      <w:szCs w:val="18"/>
    </w:rPr>
  </w:style>
  <w:style w:type="paragraph" w:styleId="Title">
    <w:name w:val="Title"/>
    <w:basedOn w:val="Normal"/>
    <w:next w:val="Normal"/>
    <w:link w:val="TitleChar"/>
    <w:uiPriority w:val="10"/>
    <w:qFormat/>
    <w:rsid w:val="00FC3EB4"/>
    <w:pPr>
      <w:spacing w:after="300"/>
      <w:ind w:left="2880"/>
      <w:contextualSpacing/>
      <w:jc w:val="right"/>
    </w:pPr>
    <w:rPr>
      <w:rFonts w:ascii="Arial" w:eastAsia="Calibri" w:hAnsi="Arial" w:cs="Arial"/>
      <w:b/>
      <w:color w:val="1F497D" w:themeColor="text2"/>
      <w:spacing w:val="5"/>
      <w:kern w:val="28"/>
      <w:sz w:val="72"/>
      <w:szCs w:val="52"/>
    </w:rPr>
  </w:style>
  <w:style w:type="character" w:customStyle="1" w:styleId="TitleChar">
    <w:name w:val="Title Char"/>
    <w:basedOn w:val="DefaultParagraphFont"/>
    <w:link w:val="Title"/>
    <w:uiPriority w:val="10"/>
    <w:rsid w:val="00FC3EB4"/>
    <w:rPr>
      <w:rFonts w:ascii="Arial" w:eastAsia="Calibri" w:hAnsi="Arial" w:cs="Arial"/>
      <w:b/>
      <w:color w:val="1F497D" w:themeColor="text2"/>
      <w:spacing w:val="5"/>
      <w:kern w:val="28"/>
      <w:sz w:val="72"/>
      <w:szCs w:val="52"/>
    </w:rPr>
  </w:style>
  <w:style w:type="paragraph" w:styleId="Subtitle">
    <w:name w:val="Subtitle"/>
    <w:basedOn w:val="Normal"/>
    <w:next w:val="Normal"/>
    <w:link w:val="SubtitleChar"/>
    <w:uiPriority w:val="11"/>
    <w:qFormat/>
    <w:rsid w:val="00911B27"/>
    <w:pPr>
      <w:numPr>
        <w:ilvl w:val="1"/>
      </w:numPr>
      <w:spacing w:before="240" w:after="240"/>
    </w:pPr>
    <w:rPr>
      <w:rFonts w:asciiTheme="majorHAnsi" w:eastAsiaTheme="majorEastAsia" w:hAnsiTheme="majorHAnsi" w:cstheme="majorBidi"/>
      <w:b/>
      <w:i/>
      <w:iCs/>
      <w:color w:val="4F81BD" w:themeColor="accent1"/>
      <w:spacing w:val="15"/>
      <w:sz w:val="28"/>
      <w:szCs w:val="24"/>
    </w:rPr>
  </w:style>
  <w:style w:type="character" w:customStyle="1" w:styleId="SubtitleChar">
    <w:name w:val="Subtitle Char"/>
    <w:basedOn w:val="DefaultParagraphFont"/>
    <w:link w:val="Subtitle"/>
    <w:uiPriority w:val="11"/>
    <w:rsid w:val="00911B27"/>
    <w:rPr>
      <w:rFonts w:asciiTheme="majorHAnsi" w:eastAsiaTheme="majorEastAsia" w:hAnsiTheme="majorHAnsi" w:cstheme="majorBidi"/>
      <w:b/>
      <w:i/>
      <w:iCs/>
      <w:color w:val="4F81BD" w:themeColor="accent1"/>
      <w:spacing w:val="15"/>
      <w:sz w:val="28"/>
      <w:szCs w:val="24"/>
    </w:rPr>
  </w:style>
  <w:style w:type="paragraph" w:customStyle="1" w:styleId="TriangleNumbers">
    <w:name w:val="Triangle Numbers"/>
    <w:basedOn w:val="NormalWeb"/>
    <w:qFormat/>
    <w:rsid w:val="00C460C0"/>
    <w:pPr>
      <w:spacing w:before="0" w:beforeAutospacing="0" w:after="0" w:afterAutospacing="0"/>
      <w:jc w:val="center"/>
    </w:pPr>
    <w:rPr>
      <w:rFonts w:asciiTheme="minorHAnsi" w:eastAsia="Calibri" w:hAnsiTheme="minorHAnsi" w:cs="Arial"/>
      <w:b/>
      <w:bCs/>
      <w:color w:val="FFFFFF"/>
      <w:sz w:val="18"/>
      <w:szCs w:val="16"/>
    </w:rPr>
  </w:style>
  <w:style w:type="character" w:styleId="Emphasis">
    <w:name w:val="Emphasis"/>
    <w:basedOn w:val="DefaultParagraphFont"/>
    <w:uiPriority w:val="20"/>
    <w:qFormat/>
    <w:rsid w:val="0008447E"/>
    <w:rPr>
      <w:i/>
      <w:iCs/>
    </w:rPr>
  </w:style>
  <w:style w:type="paragraph" w:styleId="ListParagraph">
    <w:name w:val="List Paragraph"/>
    <w:basedOn w:val="Normal"/>
    <w:uiPriority w:val="34"/>
    <w:qFormat/>
    <w:rsid w:val="00BE448F"/>
    <w:pPr>
      <w:spacing w:before="60" w:after="60"/>
      <w:ind w:left="720"/>
    </w:pPr>
  </w:style>
  <w:style w:type="paragraph" w:styleId="Quote">
    <w:name w:val="Quote"/>
    <w:basedOn w:val="Normal"/>
    <w:next w:val="Normal"/>
    <w:link w:val="QuoteChar"/>
    <w:uiPriority w:val="29"/>
    <w:qFormat/>
    <w:rsid w:val="0008447E"/>
    <w:rPr>
      <w:i/>
      <w:iCs/>
      <w:color w:val="000000" w:themeColor="text1"/>
    </w:rPr>
  </w:style>
  <w:style w:type="character" w:customStyle="1" w:styleId="QuoteChar">
    <w:name w:val="Quote Char"/>
    <w:basedOn w:val="DefaultParagraphFont"/>
    <w:link w:val="Quote"/>
    <w:uiPriority w:val="29"/>
    <w:rsid w:val="0008447E"/>
    <w:rPr>
      <w:i/>
      <w:iCs/>
      <w:color w:val="000000" w:themeColor="text1"/>
    </w:rPr>
  </w:style>
  <w:style w:type="paragraph" w:styleId="IntenseQuote">
    <w:name w:val="Intense Quote"/>
    <w:basedOn w:val="Normal"/>
    <w:next w:val="Normal"/>
    <w:link w:val="IntenseQuoteChar"/>
    <w:uiPriority w:val="30"/>
    <w:qFormat/>
    <w:rsid w:val="000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447E"/>
    <w:rPr>
      <w:b/>
      <w:bCs/>
      <w:i/>
      <w:iCs/>
      <w:color w:val="4F81BD" w:themeColor="accent1"/>
    </w:rPr>
  </w:style>
  <w:style w:type="character" w:styleId="IntenseEmphasis">
    <w:name w:val="Intense Emphasis"/>
    <w:basedOn w:val="DefaultParagraphFont"/>
    <w:uiPriority w:val="21"/>
    <w:qFormat/>
    <w:rsid w:val="0008447E"/>
    <w:rPr>
      <w:b/>
      <w:bCs/>
      <w:i/>
      <w:iCs/>
      <w:color w:val="4F81BD" w:themeColor="accent1"/>
    </w:rPr>
  </w:style>
  <w:style w:type="character" w:styleId="SubtleReference">
    <w:name w:val="Subtle Reference"/>
    <w:basedOn w:val="DefaultParagraphFont"/>
    <w:uiPriority w:val="31"/>
    <w:qFormat/>
    <w:rsid w:val="0008447E"/>
    <w:rPr>
      <w:smallCaps/>
      <w:color w:val="C0504D" w:themeColor="accent2"/>
      <w:u w:val="single"/>
    </w:rPr>
  </w:style>
  <w:style w:type="character" w:styleId="IntenseReference">
    <w:name w:val="Intense Reference"/>
    <w:basedOn w:val="DefaultParagraphFont"/>
    <w:uiPriority w:val="32"/>
    <w:qFormat/>
    <w:rsid w:val="0008447E"/>
    <w:rPr>
      <w:b/>
      <w:bCs/>
      <w:smallCaps/>
      <w:color w:val="C0504D" w:themeColor="accent2"/>
      <w:spacing w:val="5"/>
      <w:u w:val="single"/>
    </w:rPr>
  </w:style>
  <w:style w:type="character" w:styleId="BookTitle">
    <w:name w:val="Book Title"/>
    <w:basedOn w:val="DefaultParagraphFont"/>
    <w:uiPriority w:val="33"/>
    <w:qFormat/>
    <w:rsid w:val="0008447E"/>
    <w:rPr>
      <w:b/>
      <w:bCs/>
      <w:smallCaps/>
      <w:spacing w:val="5"/>
    </w:rPr>
  </w:style>
  <w:style w:type="paragraph" w:styleId="TOCHeading">
    <w:name w:val="TOC Heading"/>
    <w:basedOn w:val="Heading1"/>
    <w:next w:val="Normal"/>
    <w:uiPriority w:val="39"/>
    <w:unhideWhenUsed/>
    <w:qFormat/>
    <w:rsid w:val="0008447E"/>
    <w:pPr>
      <w:outlineLvl w:val="9"/>
    </w:pPr>
  </w:style>
  <w:style w:type="table" w:styleId="TableGrid">
    <w:name w:val="Table Grid"/>
    <w:basedOn w:val="TableNormal"/>
    <w:rsid w:val="00CD2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Tip">
    <w:name w:val="List Tip"/>
    <w:qFormat/>
    <w:rsid w:val="00A323F1"/>
    <w:pPr>
      <w:spacing w:before="120"/>
      <w:ind w:left="408"/>
    </w:pPr>
    <w:rPr>
      <w:rFonts w:eastAsiaTheme="majorEastAsia" w:cs="Times New Roman"/>
      <w:b/>
      <w:color w:val="000000" w:themeColor="text1"/>
    </w:rPr>
  </w:style>
  <w:style w:type="paragraph" w:customStyle="1" w:styleId="ListNextStep">
    <w:name w:val="List Next Step"/>
    <w:qFormat/>
    <w:rsid w:val="0077792A"/>
    <w:pPr>
      <w:spacing w:before="120" w:after="120"/>
    </w:pPr>
    <w:rPr>
      <w:rFonts w:eastAsiaTheme="majorEastAsia" w:cs="Times New Roman"/>
      <w:b/>
      <w:color w:val="1F497D" w:themeColor="text2"/>
      <w:sz w:val="24"/>
    </w:rPr>
  </w:style>
  <w:style w:type="table" w:styleId="MediumList2-Accent1">
    <w:name w:val="Medium List 2 Accent 1"/>
    <w:basedOn w:val="TableNormal"/>
    <w:uiPriority w:val="66"/>
    <w:rsid w:val="00497F3D"/>
    <w:rPr>
      <w:rFonts w:eastAsiaTheme="majorEastAsia" w:cstheme="majorBidi"/>
      <w:color w:val="000000"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92CDDC" w:themeFill="accent5" w:themeFillTint="99"/>
      </w:tcPr>
    </w:tblStylePr>
    <w:tblStylePr w:type="swCell">
      <w:tblPr/>
      <w:tcPr>
        <w:tcBorders>
          <w:top w:val="nil"/>
        </w:tcBorders>
      </w:tcPr>
    </w:tblStylePr>
  </w:style>
  <w:style w:type="table" w:customStyle="1" w:styleId="Style1">
    <w:name w:val="Style1"/>
    <w:basedOn w:val="TableNormal"/>
    <w:uiPriority w:val="99"/>
    <w:rsid w:val="002A33A9"/>
    <w:tblPr>
      <w:tblStyleRowBandSize w:val="1"/>
    </w:tblPr>
    <w:tblStylePr w:type="seCell">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0F08E3"/>
    <w:pPr>
      <w:tabs>
        <w:tab w:val="right" w:pos="11250"/>
      </w:tabs>
    </w:pPr>
    <w:rPr>
      <w:b/>
      <w:color w:val="1F497D" w:themeColor="text2"/>
      <w:sz w:val="40"/>
      <w:szCs w:val="40"/>
    </w:rPr>
  </w:style>
  <w:style w:type="character" w:customStyle="1" w:styleId="HeaderChar">
    <w:name w:val="Header Char"/>
    <w:basedOn w:val="DefaultParagraphFont"/>
    <w:link w:val="Header"/>
    <w:uiPriority w:val="99"/>
    <w:rsid w:val="000F08E3"/>
    <w:rPr>
      <w:b/>
      <w:color w:val="1F497D" w:themeColor="text2"/>
      <w:sz w:val="40"/>
      <w:szCs w:val="40"/>
    </w:rPr>
  </w:style>
  <w:style w:type="paragraph" w:styleId="Footer">
    <w:name w:val="footer"/>
    <w:basedOn w:val="Normal"/>
    <w:link w:val="FooterChar"/>
    <w:uiPriority w:val="99"/>
    <w:unhideWhenUsed/>
    <w:rsid w:val="00B8407A"/>
    <w:pPr>
      <w:tabs>
        <w:tab w:val="center" w:pos="4680"/>
        <w:tab w:val="right" w:pos="9360"/>
      </w:tabs>
    </w:pPr>
    <w:rPr>
      <w:color w:val="1F497D" w:themeColor="text2"/>
    </w:rPr>
  </w:style>
  <w:style w:type="character" w:customStyle="1" w:styleId="FooterChar">
    <w:name w:val="Footer Char"/>
    <w:basedOn w:val="DefaultParagraphFont"/>
    <w:link w:val="Footer"/>
    <w:uiPriority w:val="99"/>
    <w:rsid w:val="00B8407A"/>
    <w:rPr>
      <w:color w:val="1F497D" w:themeColor="text2"/>
    </w:rPr>
  </w:style>
  <w:style w:type="paragraph" w:styleId="BalloonText">
    <w:name w:val="Balloon Text"/>
    <w:basedOn w:val="Normal"/>
    <w:link w:val="BalloonTextChar"/>
    <w:uiPriority w:val="99"/>
    <w:semiHidden/>
    <w:unhideWhenUsed/>
    <w:rsid w:val="009553FF"/>
    <w:rPr>
      <w:rFonts w:ascii="Tahoma" w:hAnsi="Tahoma" w:cs="Tahoma"/>
      <w:sz w:val="16"/>
      <w:szCs w:val="16"/>
    </w:rPr>
  </w:style>
  <w:style w:type="character" w:customStyle="1" w:styleId="BalloonTextChar">
    <w:name w:val="Balloon Text Char"/>
    <w:basedOn w:val="DefaultParagraphFont"/>
    <w:link w:val="BalloonText"/>
    <w:uiPriority w:val="99"/>
    <w:semiHidden/>
    <w:rsid w:val="009553FF"/>
    <w:rPr>
      <w:rFonts w:ascii="Tahoma" w:hAnsi="Tahoma" w:cs="Tahoma"/>
      <w:sz w:val="16"/>
      <w:szCs w:val="16"/>
    </w:rPr>
  </w:style>
  <w:style w:type="paragraph" w:customStyle="1" w:styleId="SmallSpace">
    <w:name w:val="Small Space"/>
    <w:qFormat/>
    <w:rsid w:val="009B473E"/>
    <w:pPr>
      <w:spacing w:before="60"/>
    </w:pPr>
    <w:rPr>
      <w:sz w:val="16"/>
    </w:rPr>
  </w:style>
  <w:style w:type="character" w:styleId="PlaceholderText">
    <w:name w:val="Placeholder Text"/>
    <w:basedOn w:val="DefaultParagraphFont"/>
    <w:uiPriority w:val="99"/>
    <w:semiHidden/>
    <w:rsid w:val="00ED0484"/>
    <w:rPr>
      <w:color w:val="808080"/>
    </w:rPr>
  </w:style>
  <w:style w:type="paragraph" w:customStyle="1" w:styleId="Header2">
    <w:name w:val="Header 2"/>
    <w:basedOn w:val="Normal"/>
    <w:qFormat/>
    <w:rsid w:val="00706911"/>
    <w:rPr>
      <w:i/>
      <w:color w:val="1F497D" w:themeColor="text2"/>
    </w:rPr>
  </w:style>
  <w:style w:type="paragraph" w:styleId="NormalWeb">
    <w:name w:val="Normal (Web)"/>
    <w:basedOn w:val="Normal"/>
    <w:uiPriority w:val="99"/>
    <w:unhideWhenUsed/>
    <w:rsid w:val="004271A9"/>
    <w:pPr>
      <w:spacing w:before="100" w:beforeAutospacing="1" w:after="100" w:afterAutospacing="1"/>
    </w:pPr>
    <w:rPr>
      <w:rFonts w:ascii="Times New Roman" w:eastAsiaTheme="minorEastAsia" w:hAnsi="Times New Roman" w:cs="Times New Roman"/>
      <w:sz w:val="24"/>
      <w:szCs w:val="24"/>
    </w:rPr>
  </w:style>
  <w:style w:type="paragraph" w:customStyle="1" w:styleId="SmallerSpace">
    <w:name w:val="Smaller Space"/>
    <w:qFormat/>
    <w:rsid w:val="009B473E"/>
    <w:rPr>
      <w:sz w:val="16"/>
    </w:rPr>
  </w:style>
  <w:style w:type="paragraph" w:styleId="List2">
    <w:name w:val="List 2"/>
    <w:aliases w:val="Checklist"/>
    <w:basedOn w:val="List1"/>
    <w:uiPriority w:val="99"/>
    <w:rsid w:val="00451438"/>
    <w:pPr>
      <w:numPr>
        <w:numId w:val="2"/>
      </w:numPr>
      <w:spacing w:before="120"/>
      <w:ind w:left="1008" w:hanging="504"/>
    </w:pPr>
  </w:style>
  <w:style w:type="character" w:styleId="Hyperlink">
    <w:name w:val="Hyperlink"/>
    <w:basedOn w:val="DefaultParagraphFont"/>
    <w:uiPriority w:val="99"/>
    <w:unhideWhenUsed/>
    <w:rsid w:val="00966B74"/>
    <w:rPr>
      <w:color w:val="0000FF" w:themeColor="hyperlink"/>
      <w:u w:val="single"/>
    </w:rPr>
  </w:style>
  <w:style w:type="paragraph" w:customStyle="1" w:styleId="BulletedList1">
    <w:name w:val="Bulleted_List 1"/>
    <w:basedOn w:val="Normal"/>
    <w:link w:val="BulletedList1Char"/>
    <w:qFormat/>
    <w:rsid w:val="00AF5BE6"/>
    <w:pPr>
      <w:numPr>
        <w:numId w:val="1"/>
      </w:numPr>
      <w:spacing w:before="60" w:after="60"/>
    </w:pPr>
    <w:rPr>
      <w:rFonts w:ascii="Times New Roman" w:hAnsi="Times New Roman" w:cs="Times New Roman"/>
    </w:rPr>
  </w:style>
  <w:style w:type="character" w:customStyle="1" w:styleId="BulletedList1Char">
    <w:name w:val="Bulleted_List 1 Char"/>
    <w:basedOn w:val="DefaultParagraphFont"/>
    <w:link w:val="BulletedList1"/>
    <w:rsid w:val="00AF5BE6"/>
    <w:rPr>
      <w:rFonts w:ascii="Times New Roman" w:hAnsi="Times New Roman" w:cs="Times New Roman"/>
    </w:rPr>
  </w:style>
  <w:style w:type="character" w:styleId="FollowedHyperlink">
    <w:name w:val="FollowedHyperlink"/>
    <w:basedOn w:val="DefaultParagraphFont"/>
    <w:uiPriority w:val="99"/>
    <w:semiHidden/>
    <w:unhideWhenUsed/>
    <w:rsid w:val="00C927A2"/>
    <w:rPr>
      <w:color w:val="800080" w:themeColor="followedHyperlink"/>
      <w:u w:val="single"/>
    </w:rPr>
  </w:style>
  <w:style w:type="paragraph" w:styleId="TOC1">
    <w:name w:val="toc 1"/>
    <w:basedOn w:val="Normal"/>
    <w:next w:val="Normal"/>
    <w:link w:val="TOC1Char"/>
    <w:autoRedefine/>
    <w:uiPriority w:val="39"/>
    <w:unhideWhenUsed/>
    <w:qFormat/>
    <w:rsid w:val="0054316E"/>
    <w:pPr>
      <w:tabs>
        <w:tab w:val="right" w:leader="dot" w:pos="11038"/>
      </w:tabs>
      <w:spacing w:after="100"/>
      <w:ind w:left="5040"/>
    </w:pPr>
    <w:rPr>
      <w:noProof/>
      <w:color w:val="0000FF"/>
    </w:rPr>
  </w:style>
  <w:style w:type="paragraph" w:styleId="TOC2">
    <w:name w:val="toc 2"/>
    <w:basedOn w:val="Normal"/>
    <w:next w:val="Normal"/>
    <w:autoRedefine/>
    <w:uiPriority w:val="39"/>
    <w:unhideWhenUsed/>
    <w:qFormat/>
    <w:rsid w:val="00646F11"/>
    <w:pPr>
      <w:spacing w:after="100"/>
      <w:ind w:left="360"/>
    </w:pPr>
  </w:style>
  <w:style w:type="character" w:customStyle="1" w:styleId="TOC1Char">
    <w:name w:val="TOC 1 Char"/>
    <w:basedOn w:val="DefaultParagraphFont"/>
    <w:link w:val="TOC1"/>
    <w:uiPriority w:val="39"/>
    <w:rsid w:val="0054316E"/>
    <w:rPr>
      <w:noProof/>
      <w:color w:val="0000FF"/>
    </w:rPr>
  </w:style>
  <w:style w:type="paragraph" w:styleId="NoSpacing">
    <w:name w:val="No Spacing"/>
    <w:link w:val="NoSpacingChar"/>
    <w:uiPriority w:val="1"/>
    <w:qFormat/>
    <w:rsid w:val="009B771A"/>
    <w:rPr>
      <w:rFonts w:eastAsiaTheme="minorEastAsia"/>
      <w:lang w:eastAsia="ja-JP"/>
    </w:rPr>
  </w:style>
  <w:style w:type="character" w:customStyle="1" w:styleId="NoSpacingChar">
    <w:name w:val="No Spacing Char"/>
    <w:basedOn w:val="DefaultParagraphFont"/>
    <w:link w:val="NoSpacing"/>
    <w:uiPriority w:val="1"/>
    <w:rsid w:val="009B771A"/>
    <w:rPr>
      <w:rFonts w:eastAsiaTheme="minorEastAsia"/>
      <w:lang w:eastAsia="ja-JP"/>
    </w:rPr>
  </w:style>
  <w:style w:type="paragraph" w:styleId="TOC3">
    <w:name w:val="toc 3"/>
    <w:basedOn w:val="Normal"/>
    <w:next w:val="Normal"/>
    <w:autoRedefine/>
    <w:uiPriority w:val="39"/>
    <w:semiHidden/>
    <w:unhideWhenUsed/>
    <w:qFormat/>
    <w:rsid w:val="00956089"/>
    <w:pPr>
      <w:spacing w:after="100" w:line="276" w:lineRule="auto"/>
      <w:ind w:left="440"/>
    </w:pPr>
    <w:rPr>
      <w:rFonts w:eastAsiaTheme="minorEastAsia"/>
      <w:lang w:eastAsia="ja-JP"/>
    </w:rPr>
  </w:style>
  <w:style w:type="paragraph" w:customStyle="1" w:styleId="CoverDate">
    <w:name w:val="CoverDate"/>
    <w:qFormat/>
    <w:rsid w:val="00374684"/>
    <w:rPr>
      <w:rFonts w:cs="Arial"/>
      <w:noProof/>
      <w:color w:val="4F81BD" w:themeColor="accent1"/>
    </w:rPr>
  </w:style>
  <w:style w:type="paragraph" w:customStyle="1" w:styleId="Copyright">
    <w:name w:val="Copyright"/>
    <w:basedOn w:val="Normal"/>
    <w:rsid w:val="00156B32"/>
    <w:rPr>
      <w:rFonts w:ascii="Arial" w:eastAsia="Times New Roman" w:hAnsi="Arial" w:cs="Times New Roman"/>
      <w:sz w:val="20"/>
      <w:szCs w:val="20"/>
    </w:rPr>
  </w:style>
  <w:style w:type="character" w:styleId="Strong">
    <w:name w:val="Strong"/>
    <w:basedOn w:val="DefaultParagraphFont"/>
    <w:uiPriority w:val="22"/>
    <w:rsid w:val="006813C2"/>
    <w:rPr>
      <w:b/>
      <w:bCs/>
    </w:rPr>
  </w:style>
  <w:style w:type="paragraph" w:customStyle="1" w:styleId="TableText">
    <w:name w:val="TableText"/>
    <w:qFormat/>
    <w:rsid w:val="002E0E92"/>
    <w:pPr>
      <w:spacing w:after="120"/>
    </w:pPr>
    <w:rPr>
      <w:sz w:val="20"/>
      <w:szCs w:val="20"/>
    </w:rPr>
  </w:style>
  <w:style w:type="table" w:customStyle="1" w:styleId="MediumList2-Accent11">
    <w:name w:val="Medium List 2 - Accent 11"/>
    <w:basedOn w:val="TableNormal"/>
    <w:next w:val="MediumList2-Accent1"/>
    <w:uiPriority w:val="66"/>
    <w:rsid w:val="00735863"/>
    <w:rPr>
      <w:rFonts w:eastAsiaTheme="majorEastAsia" w:cstheme="majorBidi"/>
      <w:color w:val="000000"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FFFFFF" w:themeFill="background1"/>
      </w:tcPr>
    </w:tblStylePr>
    <w:tblStylePr w:type="band2Horz">
      <w:tblPr/>
      <w:tcPr>
        <w:shd w:val="clear" w:color="auto" w:fill="DBE5F1" w:themeFill="accent1" w:themeFillTint="33"/>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92CDDC" w:themeFill="accent5" w:themeFillTint="99"/>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9671FB"/>
    <w:rPr>
      <w:rFonts w:eastAsiaTheme="majorEastAsia" w:cstheme="majorBidi"/>
      <w:color w:val="000000"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92CDDC" w:themeFill="accent5" w:themeFillTint="99"/>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9671FB"/>
    <w:rPr>
      <w:sz w:val="16"/>
      <w:szCs w:val="16"/>
    </w:rPr>
  </w:style>
  <w:style w:type="paragraph" w:styleId="CommentText">
    <w:name w:val="annotation text"/>
    <w:basedOn w:val="Normal"/>
    <w:link w:val="CommentTextChar"/>
    <w:uiPriority w:val="99"/>
    <w:unhideWhenUsed/>
    <w:rsid w:val="009671FB"/>
    <w:rPr>
      <w:szCs w:val="20"/>
    </w:rPr>
  </w:style>
  <w:style w:type="character" w:customStyle="1" w:styleId="CommentTextChar">
    <w:name w:val="Comment Text Char"/>
    <w:basedOn w:val="DefaultParagraphFont"/>
    <w:link w:val="CommentText"/>
    <w:uiPriority w:val="99"/>
    <w:rsid w:val="009671FB"/>
    <w:rPr>
      <w:szCs w:val="20"/>
    </w:rPr>
  </w:style>
  <w:style w:type="paragraph" w:styleId="CommentSubject">
    <w:name w:val="annotation subject"/>
    <w:basedOn w:val="CommentText"/>
    <w:next w:val="CommentText"/>
    <w:link w:val="CommentSubjectChar"/>
    <w:uiPriority w:val="99"/>
    <w:semiHidden/>
    <w:unhideWhenUsed/>
    <w:rsid w:val="00A94BE9"/>
    <w:rPr>
      <w:b/>
      <w:bCs/>
      <w:sz w:val="20"/>
    </w:rPr>
  </w:style>
  <w:style w:type="character" w:customStyle="1" w:styleId="CommentSubjectChar">
    <w:name w:val="Comment Subject Char"/>
    <w:basedOn w:val="CommentTextChar"/>
    <w:link w:val="CommentSubject"/>
    <w:uiPriority w:val="99"/>
    <w:semiHidden/>
    <w:rsid w:val="00A94BE9"/>
    <w:rPr>
      <w:b/>
      <w:bCs/>
      <w:sz w:val="20"/>
      <w:szCs w:val="20"/>
    </w:rPr>
  </w:style>
  <w:style w:type="paragraph" w:customStyle="1" w:styleId="TableDivider">
    <w:name w:val="TableDivider"/>
    <w:basedOn w:val="Normal"/>
    <w:qFormat/>
    <w:rsid w:val="00212D8C"/>
    <w:pPr>
      <w:spacing w:line="60" w:lineRule="exact"/>
      <w:ind w:left="-274"/>
    </w:pPr>
    <w:rPr>
      <w:color w:val="FF0000"/>
      <w:sz w:val="40"/>
      <w:szCs w:val="40"/>
    </w:rPr>
  </w:style>
  <w:style w:type="paragraph" w:customStyle="1" w:styleId="ChecklistItem">
    <w:name w:val="Checklist_Item"/>
    <w:basedOn w:val="Heading2"/>
    <w:qFormat/>
    <w:rsid w:val="00894E5F"/>
    <w:pPr>
      <w:numPr>
        <w:numId w:val="12"/>
      </w:numPr>
      <w:spacing w:before="120"/>
    </w:pPr>
  </w:style>
  <w:style w:type="table" w:customStyle="1" w:styleId="Style11">
    <w:name w:val="Style11"/>
    <w:basedOn w:val="TableNormal"/>
    <w:uiPriority w:val="99"/>
    <w:rsid w:val="00AA0CCA"/>
    <w:tblPr>
      <w:tblStyleRowBandSize w:val="1"/>
    </w:tblPr>
    <w:tblStylePr w:type="seCell">
      <w:tblPr/>
      <w:tcPr>
        <w:tcBorders>
          <w:top w:val="nil"/>
          <w:left w:val="nil"/>
          <w:bottom w:val="nil"/>
          <w:right w:val="nil"/>
          <w:insideH w:val="nil"/>
          <w:insideV w:val="nil"/>
          <w:tl2br w:val="nil"/>
          <w:tr2bl w:val="nil"/>
        </w:tcBorders>
      </w:tcPr>
    </w:tblStylePr>
  </w:style>
  <w:style w:type="table" w:customStyle="1" w:styleId="Style12">
    <w:name w:val="Style12"/>
    <w:basedOn w:val="TableNormal"/>
    <w:uiPriority w:val="99"/>
    <w:rsid w:val="00AA0CCA"/>
    <w:tblPr>
      <w:tblStyleRowBandSize w:val="1"/>
    </w:tblPr>
    <w:tblStylePr w:type="seCell">
      <w:tblPr/>
      <w:tcPr>
        <w:tcBorders>
          <w:top w:val="nil"/>
          <w:left w:val="nil"/>
          <w:bottom w:val="nil"/>
          <w:right w:val="nil"/>
          <w:insideH w:val="nil"/>
          <w:insideV w:val="nil"/>
          <w:tl2br w:val="nil"/>
          <w:tr2bl w:val="nil"/>
        </w:tcBorders>
      </w:tcPr>
    </w:tblStylePr>
  </w:style>
  <w:style w:type="table" w:customStyle="1" w:styleId="Style13">
    <w:name w:val="Style13"/>
    <w:basedOn w:val="TableNormal"/>
    <w:uiPriority w:val="99"/>
    <w:rsid w:val="00AA0CCA"/>
    <w:tblPr>
      <w:tblStyleRowBandSize w:val="1"/>
    </w:tblPr>
    <w:tblStylePr w:type="seCell">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B2277D"/>
  </w:style>
  <w:style w:type="paragraph" w:customStyle="1" w:styleId="ManualNumList">
    <w:name w:val="Manual_Num_List"/>
    <w:basedOn w:val="Normal"/>
    <w:autoRedefine/>
    <w:qFormat/>
    <w:rsid w:val="003F2D8B"/>
    <w:pPr>
      <w:numPr>
        <w:numId w:val="21"/>
      </w:numPr>
    </w:pPr>
    <w:rPr>
      <w:sz w:val="20"/>
    </w:rPr>
  </w:style>
  <w:style w:type="paragraph" w:customStyle="1" w:styleId="Heading1NoTOC">
    <w:name w:val="Heading_1_NoTOC"/>
    <w:basedOn w:val="Normal"/>
    <w:qFormat/>
    <w:rsid w:val="00A545FE"/>
    <w:pPr>
      <w:pageBreakBefore/>
      <w:pBdr>
        <w:top w:val="single" w:sz="36" w:space="1" w:color="4F81BD" w:themeColor="accent1"/>
        <w:left w:val="single" w:sz="36" w:space="4" w:color="4F81BD" w:themeColor="accent1"/>
        <w:bottom w:val="single" w:sz="36" w:space="0" w:color="4F81BD" w:themeColor="accent1"/>
        <w:right w:val="single" w:sz="36" w:space="4" w:color="4F81BD" w:themeColor="accent1"/>
      </w:pBdr>
      <w:shd w:val="clear" w:color="auto" w:fill="4F81BD"/>
    </w:pPr>
    <w:rPr>
      <w:rFonts w:ascii="Arial" w:hAnsi="Arial"/>
      <w:b/>
      <w:color w:val="FFFFFF" w:themeColor="background1"/>
      <w:sz w:val="28"/>
    </w:rPr>
  </w:style>
  <w:style w:type="paragraph" w:customStyle="1" w:styleId="Bullet">
    <w:name w:val="Bullet"/>
    <w:basedOn w:val="ListParagraph"/>
    <w:qFormat/>
    <w:rsid w:val="000E5356"/>
    <w:pPr>
      <w:numPr>
        <w:numId w:val="24"/>
      </w:numPr>
      <w:ind w:left="1440"/>
    </w:pPr>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108813">
      <w:bodyDiv w:val="1"/>
      <w:marLeft w:val="0"/>
      <w:marRight w:val="0"/>
      <w:marTop w:val="0"/>
      <w:marBottom w:val="0"/>
      <w:divBdr>
        <w:top w:val="none" w:sz="0" w:space="0" w:color="auto"/>
        <w:left w:val="none" w:sz="0" w:space="0" w:color="auto"/>
        <w:bottom w:val="none" w:sz="0" w:space="0" w:color="auto"/>
        <w:right w:val="none" w:sz="0" w:space="0" w:color="auto"/>
      </w:divBdr>
    </w:div>
    <w:div w:id="517933639">
      <w:bodyDiv w:val="1"/>
      <w:marLeft w:val="0"/>
      <w:marRight w:val="0"/>
      <w:marTop w:val="0"/>
      <w:marBottom w:val="0"/>
      <w:divBdr>
        <w:top w:val="none" w:sz="0" w:space="0" w:color="auto"/>
        <w:left w:val="none" w:sz="0" w:space="0" w:color="auto"/>
        <w:bottom w:val="none" w:sz="0" w:space="0" w:color="auto"/>
        <w:right w:val="none" w:sz="0" w:space="0" w:color="auto"/>
      </w:divBdr>
    </w:div>
    <w:div w:id="523909088">
      <w:bodyDiv w:val="1"/>
      <w:marLeft w:val="0"/>
      <w:marRight w:val="0"/>
      <w:marTop w:val="0"/>
      <w:marBottom w:val="0"/>
      <w:divBdr>
        <w:top w:val="none" w:sz="0" w:space="0" w:color="auto"/>
        <w:left w:val="none" w:sz="0" w:space="0" w:color="auto"/>
        <w:bottom w:val="none" w:sz="0" w:space="0" w:color="auto"/>
        <w:right w:val="none" w:sz="0" w:space="0" w:color="auto"/>
      </w:divBdr>
      <w:divsChild>
        <w:div w:id="557936208">
          <w:marLeft w:val="547"/>
          <w:marRight w:val="0"/>
          <w:marTop w:val="96"/>
          <w:marBottom w:val="0"/>
          <w:divBdr>
            <w:top w:val="none" w:sz="0" w:space="0" w:color="auto"/>
            <w:left w:val="none" w:sz="0" w:space="0" w:color="auto"/>
            <w:bottom w:val="none" w:sz="0" w:space="0" w:color="auto"/>
            <w:right w:val="none" w:sz="0" w:space="0" w:color="auto"/>
          </w:divBdr>
        </w:div>
      </w:divsChild>
    </w:div>
    <w:div w:id="670376182">
      <w:bodyDiv w:val="1"/>
      <w:marLeft w:val="0"/>
      <w:marRight w:val="0"/>
      <w:marTop w:val="0"/>
      <w:marBottom w:val="0"/>
      <w:divBdr>
        <w:top w:val="none" w:sz="0" w:space="0" w:color="auto"/>
        <w:left w:val="none" w:sz="0" w:space="0" w:color="auto"/>
        <w:bottom w:val="none" w:sz="0" w:space="0" w:color="auto"/>
        <w:right w:val="none" w:sz="0" w:space="0" w:color="auto"/>
      </w:divBdr>
    </w:div>
    <w:div w:id="708532062">
      <w:bodyDiv w:val="1"/>
      <w:marLeft w:val="0"/>
      <w:marRight w:val="0"/>
      <w:marTop w:val="0"/>
      <w:marBottom w:val="0"/>
      <w:divBdr>
        <w:top w:val="none" w:sz="0" w:space="0" w:color="auto"/>
        <w:left w:val="none" w:sz="0" w:space="0" w:color="auto"/>
        <w:bottom w:val="none" w:sz="0" w:space="0" w:color="auto"/>
        <w:right w:val="none" w:sz="0" w:space="0" w:color="auto"/>
      </w:divBdr>
    </w:div>
    <w:div w:id="1727143978">
      <w:bodyDiv w:val="1"/>
      <w:marLeft w:val="0"/>
      <w:marRight w:val="0"/>
      <w:marTop w:val="0"/>
      <w:marBottom w:val="0"/>
      <w:divBdr>
        <w:top w:val="none" w:sz="0" w:space="0" w:color="auto"/>
        <w:left w:val="none" w:sz="0" w:space="0" w:color="auto"/>
        <w:bottom w:val="none" w:sz="0" w:space="0" w:color="auto"/>
        <w:right w:val="none" w:sz="0" w:space="0" w:color="auto"/>
      </w:divBdr>
    </w:div>
    <w:div w:id="190402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196" Type="http://schemas.openxmlformats.org/officeDocument/2006/relationships/footer" Target="footer6.xml"/><Relationship Id="rId16" Type="http://schemas.openxmlformats.org/officeDocument/2006/relationships/header" Target="header2.xml"/><Relationship Id="rId107" Type="http://schemas.openxmlformats.org/officeDocument/2006/relationships/image" Target="media/image87.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eader" Target="header4.xml"/><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0.png"/><Relationship Id="rId165" Type="http://schemas.openxmlformats.org/officeDocument/2006/relationships/image" Target="media/image145.png"/><Relationship Id="rId181" Type="http://schemas.openxmlformats.org/officeDocument/2006/relationships/image" Target="media/image161.png"/><Relationship Id="rId186" Type="http://schemas.openxmlformats.org/officeDocument/2006/relationships/image" Target="media/image166.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image" Target="media/image172.png"/><Relationship Id="rId197" Type="http://schemas.openxmlformats.org/officeDocument/2006/relationships/header" Target="header6.xml"/><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footer" Target="footer4.xml"/><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fontTable" Target="fontTable.xml"/><Relationship Id="rId172" Type="http://schemas.openxmlformats.org/officeDocument/2006/relationships/image" Target="media/image152.png"/><Relationship Id="rId193" Type="http://schemas.openxmlformats.org/officeDocument/2006/relationships/image" Target="media/image173.png"/><Relationship Id="rId13" Type="http://schemas.openxmlformats.org/officeDocument/2006/relationships/image" Target="media/image3.wmf"/><Relationship Id="rId18" Type="http://schemas.openxmlformats.org/officeDocument/2006/relationships/header" Target="header3.xml"/><Relationship Id="rId39" Type="http://schemas.openxmlformats.org/officeDocument/2006/relationships/image" Target="media/image23.png"/><Relationship Id="rId109" Type="http://schemas.openxmlformats.org/officeDocument/2006/relationships/image" Target="media/image89.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eader" Target="header5.xml"/><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2.png"/><Relationship Id="rId183" Type="http://schemas.openxmlformats.org/officeDocument/2006/relationships/image" Target="media/image16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png"/><Relationship Id="rId199"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footer" Target="footer5.xml"/><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9.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5.png"/><Relationship Id="rId190" Type="http://schemas.openxmlformats.org/officeDocument/2006/relationships/image" Target="media/image170.png"/><Relationship Id="rId15" Type="http://schemas.openxmlformats.org/officeDocument/2006/relationships/footer" Target="footer1.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0.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eyer\Documents\HuronSync\Publications\!!_Style,%20Templates,%20Standards,%20Glossary\QuickRefDesign\QuickRef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8234C3F07C940A68DD80541EB650D" ma:contentTypeVersion="1" ma:contentTypeDescription="Create a new document." ma:contentTypeScope="" ma:versionID="c847028e29227f29dccc456bf4165d3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7AA45-4E2D-49E7-B1B6-E96785B31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0DFD65-838D-495B-B287-4F447B0292C7}">
  <ds:schemaRefs>
    <ds:schemaRef ds:uri="http://schemas.microsoft.com/sharepoint/v3/contenttype/forms"/>
  </ds:schemaRefs>
</ds:datastoreItem>
</file>

<file path=customXml/itemProps3.xml><?xml version="1.0" encoding="utf-8"?>
<ds:datastoreItem xmlns:ds="http://schemas.openxmlformats.org/officeDocument/2006/customXml" ds:itemID="{D7B60DED-E39A-4D94-80FA-7F0612D74E5C}">
  <ds:schemaRefs>
    <ds:schemaRef ds:uri="http://schemas.microsoft.com/office/2006/documentManagement/types"/>
    <ds:schemaRef ds:uri="http://schemas.microsoft.com/office/2006/metadata/properties"/>
    <ds:schemaRef ds:uri="http://schemas.microsoft.com/sharepoint/v3"/>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B52DF90E-6D11-4F12-8FE6-4377B9F1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QuickRef_Template.dotx</Template>
  <TotalTime>3</TotalTime>
  <Pages>31</Pages>
  <Words>4949</Words>
  <Characters>28212</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Click® Grants Quick Reference</vt:lpstr>
    </vt:vector>
  </TitlesOfParts>
  <Company>Huron Technologies, Inc.</Company>
  <LinksUpToDate>false</LinksUpToDate>
  <CharactersWithSpaces>33095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Grants Quick Reference</dc:title>
  <dc:creator>Bernard Meyer</dc:creator>
  <cp:lastModifiedBy>Seim, Gaby</cp:lastModifiedBy>
  <cp:revision>2</cp:revision>
  <cp:lastPrinted>2016-02-23T00:16:00Z</cp:lastPrinted>
  <dcterms:created xsi:type="dcterms:W3CDTF">2018-04-11T03:04:00Z</dcterms:created>
  <dcterms:modified xsi:type="dcterms:W3CDTF">2018-04-11T03:04:00Z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0x0101007C48234C3F07C940A68DD80541EB650D</vt:lpwstr>
  </property>
</Properties>
</file>